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1FC36" w14:textId="4F470933" w:rsidR="00035DEC" w:rsidRPr="006420FC" w:rsidRDefault="000B59A8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420FC">
        <w:rPr>
          <w:rFonts w:ascii="Arial Narrow" w:hAnsi="Arial Narrow" w:cs="Arial"/>
          <w:sz w:val="22"/>
          <w:szCs w:val="22"/>
        </w:rPr>
        <w:t>Bydgoszcz</w:t>
      </w:r>
      <w:r w:rsidR="00035DEC" w:rsidRPr="006420FC">
        <w:rPr>
          <w:rFonts w:ascii="Arial Narrow" w:hAnsi="Arial Narrow" w:cs="Arial"/>
          <w:sz w:val="22"/>
          <w:szCs w:val="22"/>
        </w:rPr>
        <w:t xml:space="preserve"> dnia: </w:t>
      </w:r>
      <w:r w:rsidRPr="006420FC">
        <w:rPr>
          <w:rFonts w:ascii="Arial Narrow" w:hAnsi="Arial Narrow" w:cs="Arial"/>
          <w:sz w:val="22"/>
          <w:szCs w:val="22"/>
        </w:rPr>
        <w:t>2024-07-</w:t>
      </w:r>
      <w:r w:rsidR="00554B82">
        <w:rPr>
          <w:rFonts w:ascii="Arial Narrow" w:hAnsi="Arial Narrow" w:cs="Arial"/>
          <w:sz w:val="22"/>
          <w:szCs w:val="22"/>
        </w:rPr>
        <w:t>12</w:t>
      </w:r>
    </w:p>
    <w:p w14:paraId="0B759177" w14:textId="77777777" w:rsidR="00035DEC" w:rsidRPr="006420FC" w:rsidRDefault="000B59A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420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85A40CC" w14:textId="77777777" w:rsidR="00035DEC" w:rsidRPr="006420FC" w:rsidRDefault="000B59A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420FC">
        <w:rPr>
          <w:rFonts w:ascii="Arial Narrow" w:hAnsi="Arial Narrow" w:cs="Arial"/>
          <w:sz w:val="22"/>
          <w:szCs w:val="22"/>
        </w:rPr>
        <w:t>Powstańców Warszawy</w:t>
      </w:r>
      <w:r w:rsidR="00035DEC" w:rsidRPr="006420FC">
        <w:rPr>
          <w:rFonts w:ascii="Arial Narrow" w:hAnsi="Arial Narrow" w:cs="Arial"/>
          <w:sz w:val="22"/>
          <w:szCs w:val="22"/>
        </w:rPr>
        <w:t xml:space="preserve"> </w:t>
      </w:r>
      <w:r w:rsidRPr="006420FC">
        <w:rPr>
          <w:rFonts w:ascii="Arial Narrow" w:hAnsi="Arial Narrow" w:cs="Arial"/>
          <w:sz w:val="22"/>
          <w:szCs w:val="22"/>
        </w:rPr>
        <w:t>5</w:t>
      </w:r>
    </w:p>
    <w:p w14:paraId="79749F48" w14:textId="77777777" w:rsidR="00035DEC" w:rsidRPr="006420FC" w:rsidRDefault="000B59A8" w:rsidP="00035DEC">
      <w:pPr>
        <w:rPr>
          <w:rFonts w:ascii="Arial Narrow" w:hAnsi="Arial Narrow" w:cs="Arial"/>
          <w:sz w:val="22"/>
          <w:szCs w:val="22"/>
        </w:rPr>
      </w:pPr>
      <w:r w:rsidRPr="006420FC">
        <w:rPr>
          <w:rFonts w:ascii="Arial Narrow" w:hAnsi="Arial Narrow" w:cs="Arial"/>
          <w:sz w:val="22"/>
          <w:szCs w:val="22"/>
        </w:rPr>
        <w:t>85-681</w:t>
      </w:r>
      <w:r w:rsidR="00035DEC" w:rsidRPr="006420FC">
        <w:rPr>
          <w:rFonts w:ascii="Arial Narrow" w:hAnsi="Arial Narrow" w:cs="Arial"/>
          <w:sz w:val="22"/>
          <w:szCs w:val="22"/>
        </w:rPr>
        <w:t xml:space="preserve"> </w:t>
      </w:r>
      <w:r w:rsidRPr="006420FC">
        <w:rPr>
          <w:rFonts w:ascii="Arial Narrow" w:hAnsi="Arial Narrow" w:cs="Arial"/>
          <w:sz w:val="22"/>
          <w:szCs w:val="22"/>
        </w:rPr>
        <w:t>Bydgoszcz</w:t>
      </w:r>
    </w:p>
    <w:p w14:paraId="0A0F90CF" w14:textId="77777777" w:rsidR="00035DEC" w:rsidRPr="006420FC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6420F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2330E39" w14:textId="77777777" w:rsidR="00035DEC" w:rsidRPr="006420F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420F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0A13DAE" w14:textId="247DCBCC" w:rsidR="00564F78" w:rsidRPr="006420FC" w:rsidRDefault="00564F78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6420F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554B82" w:rsidRPr="00554B82">
        <w:rPr>
          <w:rFonts w:ascii="Arial Narrow" w:hAnsi="Arial Narrow" w:cs="Arial"/>
          <w:b/>
          <w:sz w:val="22"/>
          <w:szCs w:val="22"/>
        </w:rPr>
        <w:t>5484/24</w:t>
      </w:r>
    </w:p>
    <w:p w14:paraId="4BB55CF3" w14:textId="77777777" w:rsidR="00035DEC" w:rsidRPr="006420F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420FC">
        <w:rPr>
          <w:rFonts w:ascii="Arial Narrow" w:hAnsi="Arial Narrow" w:cs="Arial"/>
          <w:b/>
          <w:sz w:val="22"/>
          <w:szCs w:val="22"/>
        </w:rPr>
        <w:t>WYKONAWCY</w:t>
      </w:r>
    </w:p>
    <w:p w14:paraId="07BBB19E" w14:textId="77777777" w:rsidR="00035DEC" w:rsidRPr="006420F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420FC">
        <w:rPr>
          <w:rFonts w:ascii="Arial Narrow" w:hAnsi="Arial Narrow" w:cs="Arial"/>
          <w:sz w:val="22"/>
          <w:szCs w:val="22"/>
        </w:rPr>
        <w:t>ubiegający się o zamówienie</w:t>
      </w:r>
    </w:p>
    <w:p w14:paraId="4699BDFC" w14:textId="77777777" w:rsidR="00035DEC" w:rsidRPr="006420F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420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420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420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6420FC" w:rsidRPr="006420FC" w14:paraId="5BBBFC92" w14:textId="77777777" w:rsidTr="00B32FF9">
        <w:tc>
          <w:tcPr>
            <w:tcW w:w="2269" w:type="dxa"/>
            <w:shd w:val="clear" w:color="auto" w:fill="auto"/>
          </w:tcPr>
          <w:p w14:paraId="131A403F" w14:textId="77777777" w:rsidR="00035DEC" w:rsidRPr="006420F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1F603D" w14:textId="77777777" w:rsidR="00035DEC" w:rsidRPr="006420FC" w:rsidRDefault="000B59A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  <w:r w:rsidR="00035DEC" w:rsidRPr="006420F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B59A8" w:rsidRPr="006420FC" w14:paraId="102ECE39" w14:textId="77777777" w:rsidTr="00543A97">
        <w:tc>
          <w:tcPr>
            <w:tcW w:w="2269" w:type="dxa"/>
            <w:shd w:val="clear" w:color="auto" w:fill="auto"/>
          </w:tcPr>
          <w:p w14:paraId="55D542FB" w14:textId="77777777" w:rsidR="000B59A8" w:rsidRPr="006420FC" w:rsidRDefault="000B59A8" w:rsidP="00543A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777E22" w14:textId="77777777" w:rsidR="000B59A8" w:rsidRPr="006420FC" w:rsidRDefault="000B59A8" w:rsidP="00543A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88/2024</w:t>
            </w:r>
          </w:p>
        </w:tc>
      </w:tr>
    </w:tbl>
    <w:p w14:paraId="6EAA1B86" w14:textId="77777777" w:rsidR="00035DEC" w:rsidRPr="006420F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6420FC" w:rsidRPr="006420FC" w14:paraId="7B4AA20F" w14:textId="77777777" w:rsidTr="00B32FF9">
        <w:tc>
          <w:tcPr>
            <w:tcW w:w="9330" w:type="dxa"/>
            <w:shd w:val="clear" w:color="auto" w:fill="F2F2F2"/>
            <w:hideMark/>
          </w:tcPr>
          <w:p w14:paraId="0EEED413" w14:textId="77777777" w:rsidR="00035DEC" w:rsidRPr="006420F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420F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9380C63" w14:textId="77777777" w:rsidR="0012774F" w:rsidRPr="006420FC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420FC">
        <w:rPr>
          <w:rFonts w:ascii="Arial Narrow" w:hAnsi="Arial Narrow" w:cs="Arial"/>
          <w:sz w:val="22"/>
          <w:szCs w:val="22"/>
        </w:rPr>
        <w:t xml:space="preserve">Zamawiający, </w:t>
      </w:r>
      <w:r w:rsidR="000B59A8" w:rsidRPr="006420FC">
        <w:rPr>
          <w:rFonts w:ascii="Arial Narrow" w:hAnsi="Arial Narrow" w:cs="Arial"/>
          <w:b/>
          <w:sz w:val="22"/>
          <w:szCs w:val="22"/>
        </w:rPr>
        <w:t>10WSzKzP SPZOZ</w:t>
      </w:r>
      <w:r w:rsidRPr="006420F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420FC">
        <w:rPr>
          <w:rFonts w:ascii="Arial Narrow" w:hAnsi="Arial Narrow" w:cs="Arial"/>
          <w:sz w:val="22"/>
          <w:szCs w:val="22"/>
        </w:rPr>
        <w:t>1</w:t>
      </w:r>
      <w:r w:rsidRPr="006420FC">
        <w:rPr>
          <w:rFonts w:ascii="Arial Narrow" w:hAnsi="Arial Narrow" w:cs="Arial"/>
          <w:sz w:val="22"/>
          <w:szCs w:val="22"/>
        </w:rPr>
        <w:t>3</w:t>
      </w:r>
      <w:r w:rsidR="0029606A" w:rsidRPr="006420FC">
        <w:rPr>
          <w:rFonts w:ascii="Arial Narrow" w:hAnsi="Arial Narrow" w:cs="Arial"/>
          <w:sz w:val="22"/>
          <w:szCs w:val="22"/>
        </w:rPr>
        <w:t>5</w:t>
      </w:r>
      <w:r w:rsidRPr="006420FC">
        <w:rPr>
          <w:rFonts w:ascii="Arial Narrow" w:hAnsi="Arial Narrow" w:cs="Arial"/>
          <w:sz w:val="22"/>
          <w:szCs w:val="22"/>
        </w:rPr>
        <w:t xml:space="preserve"> ust</w:t>
      </w:r>
      <w:r w:rsidR="00D9049C" w:rsidRPr="006420FC">
        <w:rPr>
          <w:rFonts w:ascii="Arial Narrow" w:hAnsi="Arial Narrow" w:cs="Arial"/>
          <w:sz w:val="22"/>
          <w:szCs w:val="22"/>
        </w:rPr>
        <w:t xml:space="preserve">. </w:t>
      </w:r>
      <w:r w:rsidR="0029606A" w:rsidRPr="006420FC">
        <w:rPr>
          <w:rFonts w:ascii="Arial Narrow" w:hAnsi="Arial Narrow" w:cs="Arial"/>
          <w:sz w:val="22"/>
          <w:szCs w:val="22"/>
        </w:rPr>
        <w:t>6</w:t>
      </w:r>
      <w:r w:rsidRPr="006420F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420FC">
        <w:rPr>
          <w:rFonts w:ascii="Arial Narrow" w:hAnsi="Arial Narrow" w:cs="Arial"/>
          <w:sz w:val="22"/>
          <w:szCs w:val="22"/>
        </w:rPr>
        <w:t>11</w:t>
      </w:r>
      <w:r w:rsidRPr="006420FC">
        <w:rPr>
          <w:rFonts w:ascii="Arial Narrow" w:hAnsi="Arial Narrow" w:cs="Arial"/>
          <w:sz w:val="22"/>
          <w:szCs w:val="22"/>
        </w:rPr>
        <w:t xml:space="preserve"> </w:t>
      </w:r>
      <w:r w:rsidR="0029606A" w:rsidRPr="006420FC">
        <w:rPr>
          <w:rFonts w:ascii="Arial Narrow" w:hAnsi="Arial Narrow" w:cs="Arial"/>
          <w:sz w:val="22"/>
          <w:szCs w:val="22"/>
        </w:rPr>
        <w:t xml:space="preserve">września </w:t>
      </w:r>
      <w:r w:rsidRPr="006420FC">
        <w:rPr>
          <w:rFonts w:ascii="Arial Narrow" w:hAnsi="Arial Narrow" w:cs="Arial"/>
          <w:sz w:val="22"/>
          <w:szCs w:val="22"/>
        </w:rPr>
        <w:t>20</w:t>
      </w:r>
      <w:r w:rsidR="0029606A" w:rsidRPr="006420FC">
        <w:rPr>
          <w:rFonts w:ascii="Arial Narrow" w:hAnsi="Arial Narrow" w:cs="Arial"/>
          <w:sz w:val="22"/>
          <w:szCs w:val="22"/>
        </w:rPr>
        <w:t>19</w:t>
      </w:r>
      <w:r w:rsidRPr="006420FC">
        <w:rPr>
          <w:rFonts w:ascii="Arial Narrow" w:hAnsi="Arial Narrow" w:cs="Arial"/>
          <w:sz w:val="22"/>
          <w:szCs w:val="22"/>
        </w:rPr>
        <w:t xml:space="preserve"> r</w:t>
      </w:r>
      <w:r w:rsidR="0029606A" w:rsidRPr="006420FC">
        <w:rPr>
          <w:rFonts w:ascii="Arial Narrow" w:hAnsi="Arial Narrow" w:cs="Arial"/>
          <w:sz w:val="22"/>
          <w:szCs w:val="22"/>
        </w:rPr>
        <w:t>.</w:t>
      </w:r>
      <w:r w:rsidRPr="006420F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420FC">
        <w:rPr>
          <w:rFonts w:ascii="Arial Narrow" w:hAnsi="Arial Narrow" w:cs="Arial"/>
          <w:sz w:val="22"/>
          <w:szCs w:val="22"/>
        </w:rPr>
        <w:t>z</w:t>
      </w:r>
      <w:r w:rsidRPr="006420F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420FC">
        <w:rPr>
          <w:rFonts w:ascii="Arial Narrow" w:hAnsi="Arial Narrow" w:cs="Arial"/>
          <w:sz w:val="22"/>
          <w:szCs w:val="22"/>
        </w:rPr>
        <w:t>p</w:t>
      </w:r>
      <w:r w:rsidRPr="006420FC">
        <w:rPr>
          <w:rFonts w:ascii="Arial Narrow" w:hAnsi="Arial Narrow" w:cs="Arial"/>
          <w:sz w:val="22"/>
          <w:szCs w:val="22"/>
        </w:rPr>
        <w:t xml:space="preserve">ublicznych </w:t>
      </w:r>
      <w:r w:rsidR="000B59A8" w:rsidRPr="006420FC">
        <w:rPr>
          <w:rFonts w:ascii="Arial Narrow" w:hAnsi="Arial Narrow" w:cs="Arial"/>
          <w:sz w:val="22"/>
          <w:szCs w:val="22"/>
        </w:rPr>
        <w:t>(</w:t>
      </w:r>
      <w:proofErr w:type="spellStart"/>
      <w:r w:rsidR="000B59A8" w:rsidRPr="006420FC">
        <w:rPr>
          <w:rFonts w:ascii="Arial Narrow" w:hAnsi="Arial Narrow" w:cs="Arial"/>
          <w:sz w:val="22"/>
          <w:szCs w:val="22"/>
        </w:rPr>
        <w:t>t.j</w:t>
      </w:r>
      <w:proofErr w:type="spellEnd"/>
      <w:r w:rsidR="000B59A8" w:rsidRPr="006420FC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6420FC">
        <w:rPr>
          <w:rFonts w:ascii="Arial Narrow" w:hAnsi="Arial Narrow" w:cs="Arial"/>
          <w:sz w:val="22"/>
          <w:szCs w:val="22"/>
        </w:rPr>
        <w:t xml:space="preserve">, </w:t>
      </w:r>
      <w:r w:rsidR="00D9049C" w:rsidRPr="006420FC">
        <w:rPr>
          <w:rFonts w:ascii="Arial Narrow" w:hAnsi="Arial Narrow" w:cs="Arial"/>
          <w:sz w:val="22"/>
          <w:szCs w:val="22"/>
        </w:rPr>
        <w:t>udostępnia</w:t>
      </w:r>
      <w:r w:rsidR="00BE7BFD" w:rsidRPr="006420F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420F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420FC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6420FC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6420F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420FC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6420FC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6420F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420FC">
        <w:rPr>
          <w:rFonts w:ascii="Arial Narrow" w:hAnsi="Arial Narrow" w:cs="Arial"/>
          <w:sz w:val="22"/>
          <w:szCs w:val="22"/>
        </w:rPr>
        <w:t>wraz z wyjaśnieniami</w:t>
      </w:r>
      <w:r w:rsidR="0012774F" w:rsidRPr="006420F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20FC" w:rsidRPr="006420FC" w14:paraId="25664925" w14:textId="77777777" w:rsidTr="00543A97">
        <w:tc>
          <w:tcPr>
            <w:tcW w:w="9356" w:type="dxa"/>
            <w:shd w:val="clear" w:color="auto" w:fill="auto"/>
          </w:tcPr>
          <w:p w14:paraId="76402461" w14:textId="5A6068DB" w:rsidR="000B59A8" w:rsidRPr="006420FC" w:rsidRDefault="00564F78" w:rsidP="00543A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98072E5" w14:textId="253B8702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Zadanie nr. 6</w:t>
            </w:r>
          </w:p>
          <w:p w14:paraId="0FC47F01" w14:textId="77B72E6A" w:rsidR="000B59A8" w:rsidRPr="006420FC" w:rsidRDefault="000B59A8" w:rsidP="00564F7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Czy Zamawiający dopuści w zadaniu nr. 6 poz.1 podanie ceny jednostkowej za opakowanie 200 sztuk z odpowiednim przeliczeniem ilości lub podanie ceny za sztukę do 4 miejsc po przecinku?</w:t>
            </w:r>
          </w:p>
          <w:p w14:paraId="00490B9B" w14:textId="77777777" w:rsidR="000B59A8" w:rsidRPr="006420FC" w:rsidRDefault="000B59A8" w:rsidP="00543A9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F45899" w14:textId="77777777" w:rsidR="00442158" w:rsidRPr="006420FC" w:rsidRDefault="00442158" w:rsidP="00442158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wyraża zgodę na podanie ceny za 1 szt. asortymentu z dokładnością do 0,0001, z zastrzeżeniem, że wartość netto i brutto podana zostanie z dokładnością do 0,01 zł. Wielkość opakowania należy wskazać w kolumnie uwagi – kolumna nr 12 formularza cenowego</w:t>
            </w:r>
          </w:p>
          <w:p w14:paraId="0D4EDC4E" w14:textId="497C9EC7" w:rsidR="000B59A8" w:rsidRPr="006420FC" w:rsidRDefault="000B59A8" w:rsidP="00543A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6420FC" w:rsidRPr="006420FC" w14:paraId="4A0D84FF" w14:textId="77777777" w:rsidTr="00543A97">
        <w:tc>
          <w:tcPr>
            <w:tcW w:w="9356" w:type="dxa"/>
            <w:shd w:val="clear" w:color="auto" w:fill="auto"/>
          </w:tcPr>
          <w:p w14:paraId="6010EA1F" w14:textId="61726710" w:rsidR="000B59A8" w:rsidRPr="006420FC" w:rsidRDefault="00564F78" w:rsidP="00543A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03F2821E" w14:textId="4CE42550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zadanie 4, pozycja 1:</w:t>
            </w:r>
          </w:p>
          <w:p w14:paraId="0976626A" w14:textId="677852EA" w:rsidR="000B59A8" w:rsidRPr="006420FC" w:rsidRDefault="000B59A8" w:rsidP="00564F7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6420FC">
              <w:rPr>
                <w:rFonts w:ascii="Arial Narrow" w:hAnsi="Arial Narrow" w:cs="Arial"/>
                <w:sz w:val="22"/>
                <w:szCs w:val="22"/>
              </w:rPr>
              <w:t>dopuści,</w:t>
            </w:r>
            <w:proofErr w:type="gram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jako produkt równoważny, spodenki do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kolonoskopii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wykonane z włókniny </w:t>
            </w:r>
            <w:r w:rsidRPr="006420FC">
              <w:rPr>
                <w:rFonts w:ascii="Arial Narrow" w:hAnsi="Arial Narrow" w:cs="Arial"/>
                <w:sz w:val="22"/>
                <w:szCs w:val="22"/>
              </w:rPr>
              <w:lastRenderedPageBreak/>
              <w:t>polipropylenowej o gramaturze: 40 g/m2;</w:t>
            </w:r>
            <w:r w:rsidR="00564F78" w:rsidRPr="006420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20FC">
              <w:rPr>
                <w:rFonts w:ascii="Arial Narrow" w:hAnsi="Arial Narrow" w:cs="Arial"/>
                <w:sz w:val="22"/>
                <w:szCs w:val="22"/>
              </w:rPr>
              <w:t>lekkie, przepuszczające powietrze, z rozcięciem w części tylnej (18 cm); zakrywają niebadaną część ciała, nieprześwitujące; posiadają dopasowaną gumkę w pasie (60 x 60 cm); jednorazowego użytku w kolorze granatowym.</w:t>
            </w:r>
          </w:p>
          <w:p w14:paraId="1DAA21C0" w14:textId="77777777" w:rsidR="000B59A8" w:rsidRPr="006420FC" w:rsidRDefault="000B59A8" w:rsidP="00564F7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Dopuszczenie powyższego umożliwi Zamawiającemu otrzymanie większej ilości konkurencyjnych ofert, pozwoli na wybór najkorzystniejszej oraz osiągnięcie niższych cen i racjonalne gospodarowanie finansami publicznymi.</w:t>
            </w:r>
          </w:p>
          <w:p w14:paraId="22DD80CB" w14:textId="77777777" w:rsidR="000B59A8" w:rsidRPr="006420FC" w:rsidRDefault="000B59A8" w:rsidP="00543A9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A2AE82" w14:textId="48FC05E3" w:rsidR="000B59A8" w:rsidRPr="006420FC" w:rsidRDefault="00442158" w:rsidP="00543A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</w:tc>
      </w:tr>
      <w:tr w:rsidR="006420FC" w:rsidRPr="006420FC" w14:paraId="4C390452" w14:textId="77777777" w:rsidTr="00543A97">
        <w:tc>
          <w:tcPr>
            <w:tcW w:w="9356" w:type="dxa"/>
            <w:shd w:val="clear" w:color="auto" w:fill="auto"/>
          </w:tcPr>
          <w:p w14:paraId="1DB79F71" w14:textId="77777777" w:rsidR="006420FC" w:rsidRDefault="006420FC" w:rsidP="00543A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3B40754" w14:textId="1CDE783E" w:rsidR="000B59A8" w:rsidRPr="006420FC" w:rsidRDefault="00564F78" w:rsidP="00543A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3116B95B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 xml:space="preserve">Zadanie 1 pozycja 1 </w:t>
            </w:r>
          </w:p>
          <w:p w14:paraId="4FD1A815" w14:textId="76DBD641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kleszcze biopsyjne jednorazowego użytku, kodowane kolorystycznie na rękojeści w zależności od miejsca przeznaczenia – niebieski dla kleszczy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kolonoskopowych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>, pomarańczowy dla kleszczy gastroskopowych? Pozostałe parametry bez zmian</w:t>
            </w:r>
          </w:p>
          <w:p w14:paraId="1CEB1483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FEA28EB" w14:textId="153E951C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2A072B" w14:textId="1477D0B9" w:rsidR="00564F78" w:rsidRPr="006420FC" w:rsidRDefault="0044215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6C53F6B7" w14:textId="77777777" w:rsidR="00442158" w:rsidRPr="006420FC" w:rsidRDefault="0044215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  <w:p w14:paraId="1C61D8C9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2</w:t>
            </w:r>
          </w:p>
          <w:p w14:paraId="70C65A87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>Czy Zamawiający dopuści kleszcze chwytające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43"/>
              <w:gridCol w:w="4587"/>
            </w:tblGrid>
            <w:tr w:rsidR="006420FC" w:rsidRPr="006420FC" w14:paraId="10B7F37A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8BE02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225232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2002CD3E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04425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ząb szczura o rozwarciu 17mm, aligator o rozwarciu 11mm. </w:t>
                  </w:r>
                </w:p>
                <w:p w14:paraId="4A721E8F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Wersja obrotowa: ząb szczura o rozwarciu 8,3mm.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0B1FB4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Ząb szczura – rozwarcie 12 mm</w:t>
                  </w:r>
                </w:p>
                <w:p w14:paraId="20CC085F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Pelikan – rozwarcie 13 mm</w:t>
                  </w:r>
                </w:p>
                <w:p w14:paraId="4E69DF0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Ząb szczura z zębem aligatora </w:t>
                  </w:r>
                  <w:proofErr w:type="gramStart"/>
                  <w:r w:rsidRPr="006420FC">
                    <w:rPr>
                      <w:rFonts w:ascii="Arial Narrow" w:hAnsi="Arial Narrow" w:cs="Arial"/>
                    </w:rPr>
                    <w:t>-  rozwarcie</w:t>
                  </w:r>
                  <w:proofErr w:type="gramEnd"/>
                  <w:r w:rsidRPr="006420FC">
                    <w:rPr>
                      <w:rFonts w:ascii="Arial Narrow" w:hAnsi="Arial Narrow" w:cs="Arial"/>
                    </w:rPr>
                    <w:t xml:space="preserve"> 10 mm</w:t>
                  </w:r>
                </w:p>
                <w:p w14:paraId="4E9E0A6D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Ząb aligatora – rozwarcie 14 mm</w:t>
                  </w:r>
                </w:p>
              </w:tc>
            </w:tr>
            <w:tr w:rsidR="006420FC" w:rsidRPr="006420FC" w14:paraId="5079476F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88E9A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D383EF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DODATKOWO WSZYSTKIE KLESZCZE W WERSJI OBROTOWEJ</w:t>
                  </w:r>
                </w:p>
              </w:tc>
            </w:tr>
          </w:tbl>
          <w:p w14:paraId="57B63E78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7301D8FB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5309E87" w14:textId="017EA80E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58776EF" w14:textId="1492793E" w:rsidR="00564F78" w:rsidRPr="006420FC" w:rsidRDefault="00442158" w:rsidP="00564F78">
            <w:pPr>
              <w:pStyle w:val="Bezodstpw"/>
              <w:spacing w:line="276" w:lineRule="auto"/>
              <w:rPr>
                <w:rFonts w:ascii="Arial Narrow" w:hAnsi="Arial Narrow" w:cs="Arial"/>
                <w:b/>
              </w:rPr>
            </w:pPr>
            <w:r w:rsidRPr="006420FC">
              <w:rPr>
                <w:rFonts w:ascii="Arial Narrow" w:hAnsi="Arial Narrow" w:cs="Arial"/>
                <w:b/>
              </w:rPr>
              <w:t>Zamawiający dopuszcza zaproponowaną zmianę</w:t>
            </w:r>
            <w:r w:rsidRPr="006420FC">
              <w:rPr>
                <w:rFonts w:ascii="Arial Narrow" w:hAnsi="Arial Narrow" w:cs="Arial"/>
                <w:b/>
              </w:rPr>
              <w:t>.</w:t>
            </w:r>
          </w:p>
          <w:p w14:paraId="4B108AC3" w14:textId="77777777" w:rsidR="00442158" w:rsidRPr="006420FC" w:rsidRDefault="0044215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</w:p>
          <w:p w14:paraId="38EA7389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3</w:t>
            </w:r>
          </w:p>
          <w:p w14:paraId="155F17E7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 xml:space="preserve">Czy Zamawiający dopuści pętle do </w:t>
            </w:r>
            <w:proofErr w:type="spellStart"/>
            <w:r w:rsidRPr="006420FC">
              <w:rPr>
                <w:rFonts w:ascii="Arial Narrow" w:hAnsi="Arial Narrow" w:cs="Arial"/>
              </w:rPr>
              <w:t>polipektomii</w:t>
            </w:r>
            <w:proofErr w:type="spellEnd"/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56"/>
              <w:gridCol w:w="4574"/>
            </w:tblGrid>
            <w:tr w:rsidR="006420FC" w:rsidRPr="006420FC" w14:paraId="01DD0996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24B72E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945DBE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7820FE72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C55E84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drut o średnicy 0,30 mm dla średnicy </w:t>
                  </w:r>
                  <w:proofErr w:type="gramStart"/>
                  <w:r w:rsidRPr="006420FC">
                    <w:rPr>
                      <w:rFonts w:ascii="Arial Narrow" w:hAnsi="Arial Narrow" w:cs="Arial"/>
                    </w:rPr>
                    <w:t>otwarcia  10</w:t>
                  </w:r>
                  <w:proofErr w:type="gramEnd"/>
                  <w:r w:rsidRPr="006420FC">
                    <w:rPr>
                      <w:rFonts w:ascii="Arial Narrow" w:hAnsi="Arial Narrow" w:cs="Arial"/>
                    </w:rPr>
                    <w:t>mm i 15mm</w:t>
                  </w:r>
                </w:p>
                <w:p w14:paraId="09C7A914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oraz 0,41mm dla średnicy otwarcia pętli 25mm i 32mm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E1472" w14:textId="77777777" w:rsidR="00564F78" w:rsidRPr="006420FC" w:rsidRDefault="00564F78" w:rsidP="00564F78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6420F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drut o średnicy 0,3 mm dla średnicy otwarcia 6,10,15 mm </w:t>
                  </w:r>
                </w:p>
                <w:p w14:paraId="70532B62" w14:textId="77777777" w:rsidR="00564F78" w:rsidRPr="006420FC" w:rsidRDefault="00564F78" w:rsidP="00564F78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6420F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oraz </w:t>
                  </w:r>
                </w:p>
                <w:p w14:paraId="41B443DD" w14:textId="77777777" w:rsidR="00564F78" w:rsidRPr="006420FC" w:rsidRDefault="00564F78" w:rsidP="00564F78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6420FC">
                    <w:rPr>
                      <w:rFonts w:ascii="Arial Narrow" w:hAnsi="Arial Narrow" w:cs="Arial"/>
                      <w:sz w:val="22"/>
                      <w:szCs w:val="22"/>
                    </w:rPr>
                    <w:t>0,47 mm dla średnic 20, 25, 30, 35, 40 mm</w:t>
                  </w:r>
                </w:p>
                <w:p w14:paraId="3B9C5977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</w:p>
              </w:tc>
            </w:tr>
            <w:tr w:rsidR="006420FC" w:rsidRPr="006420FC" w14:paraId="357DC09E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CE61EA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 4mm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8F0349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2.3mm</w:t>
                  </w:r>
                </w:p>
              </w:tc>
            </w:tr>
            <w:tr w:rsidR="006420FC" w:rsidRPr="006420FC" w14:paraId="274199CA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3309C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proofErr w:type="spellStart"/>
                  <w:r w:rsidRPr="006420FC">
                    <w:rPr>
                      <w:rFonts w:ascii="Arial Narrow" w:hAnsi="Arial Narrow"/>
                    </w:rPr>
                    <w:t>Długośc</w:t>
                  </w:r>
                  <w:proofErr w:type="spellEnd"/>
                  <w:r w:rsidRPr="006420FC">
                    <w:rPr>
                      <w:rFonts w:ascii="Arial Narrow" w:hAnsi="Arial Narrow"/>
                    </w:rPr>
                    <w:t xml:space="preserve"> oczka pętli 38,5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7CA7E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 xml:space="preserve">Maksymalna </w:t>
                  </w:r>
                  <w:proofErr w:type="spellStart"/>
                  <w:r w:rsidRPr="006420FC">
                    <w:rPr>
                      <w:rFonts w:ascii="Arial Narrow" w:hAnsi="Arial Narrow"/>
                    </w:rPr>
                    <w:t>długośc</w:t>
                  </w:r>
                  <w:proofErr w:type="spellEnd"/>
                  <w:r w:rsidRPr="006420FC">
                    <w:rPr>
                      <w:rFonts w:ascii="Arial Narrow" w:hAnsi="Arial Narrow"/>
                    </w:rPr>
                    <w:t xml:space="preserve"> oczka pętli 39 mm</w:t>
                  </w:r>
                </w:p>
              </w:tc>
            </w:tr>
          </w:tbl>
          <w:p w14:paraId="1AB5AAA2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465FD0EF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  <w:p w14:paraId="3A4AEA55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DD3519" w14:textId="7DDCD70A" w:rsidR="00564F78" w:rsidRPr="006420FC" w:rsidRDefault="0044215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14:paraId="5C84B440" w14:textId="77777777" w:rsidR="00442158" w:rsidRPr="006420FC" w:rsidRDefault="0044215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  <w:p w14:paraId="64DF309F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4</w:t>
            </w:r>
          </w:p>
          <w:p w14:paraId="61592EC2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 xml:space="preserve">Czy Zamawiający dopuści pętle do </w:t>
            </w:r>
            <w:proofErr w:type="spellStart"/>
            <w:r w:rsidRPr="006420FC">
              <w:rPr>
                <w:rFonts w:ascii="Arial Narrow" w:hAnsi="Arial Narrow" w:cs="Arial"/>
              </w:rPr>
              <w:t>polipektomii</w:t>
            </w:r>
            <w:proofErr w:type="spellEnd"/>
            <w:r w:rsidRPr="006420FC">
              <w:rPr>
                <w:rFonts w:ascii="Arial Narrow" w:hAnsi="Arial Narrow" w:cs="Arial"/>
              </w:rPr>
              <w:t xml:space="preserve"> do ZMIAN PŁASKICH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462"/>
              <w:gridCol w:w="4668"/>
            </w:tblGrid>
            <w:tr w:rsidR="006420FC" w:rsidRPr="006420FC" w14:paraId="6D3CDE0A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63B101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8A35C0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7267D06D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1F16EC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eastAsia="Times New Roman" w:hAnsi="Arial Narrow" w:cs="Arial"/>
                    </w:rPr>
                    <w:t>pleciona, drut o średnicy 0,43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F4E26" w14:textId="77777777" w:rsidR="00564F78" w:rsidRPr="006420FC" w:rsidRDefault="00564F78" w:rsidP="00564F78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6420F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MONOFILAMENTNA (niepleciona</w:t>
                  </w:r>
                  <w:proofErr w:type="gramStart"/>
                  <w:r w:rsidRPr="006420F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),zapewniająca</w:t>
                  </w:r>
                  <w:proofErr w:type="gramEnd"/>
                  <w:r w:rsidRPr="006420F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bardzie precyzyjne i ostre cięcie</w:t>
                  </w:r>
                  <w:r w:rsidRPr="006420FC">
                    <w:rPr>
                      <w:rFonts w:ascii="Arial Narrow" w:hAnsi="Arial Narrow" w:cs="Arial"/>
                      <w:sz w:val="22"/>
                      <w:szCs w:val="22"/>
                    </w:rPr>
                    <w:t>, drut o średnicy 0,4 mm</w:t>
                  </w:r>
                </w:p>
                <w:p w14:paraId="4825EFA8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</w:p>
              </w:tc>
            </w:tr>
            <w:tr w:rsidR="006420FC" w:rsidRPr="006420FC" w14:paraId="1BA83B69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B3E1FB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eastAsia="Times New Roman" w:hAnsi="Arial Narrow" w:cs="Arial"/>
                    </w:rPr>
                    <w:t>Średnica otwarcia 15mm lub 25mm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F121BD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eastAsia="Times New Roman" w:hAnsi="Arial Narrow" w:cs="Arial"/>
                    </w:rPr>
                    <w:t xml:space="preserve">Średnica otwarcia 13 mm i 25mm </w:t>
                  </w:r>
                </w:p>
              </w:tc>
            </w:tr>
            <w:tr w:rsidR="006420FC" w:rsidRPr="006420FC" w14:paraId="662DBF57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E66A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 4mm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C33DFC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2.3mm</w:t>
                  </w:r>
                </w:p>
              </w:tc>
            </w:tr>
          </w:tbl>
          <w:p w14:paraId="041261CC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503E85E2" w14:textId="77777777" w:rsidR="00564F78" w:rsidRPr="006420FC" w:rsidRDefault="00564F78" w:rsidP="00564F78">
            <w:pPr>
              <w:pStyle w:val="Default"/>
              <w:spacing w:line="276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73B0799D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6CD7939" w14:textId="022B5DAA" w:rsidR="00564F78" w:rsidRPr="006420FC" w:rsidRDefault="00442158" w:rsidP="00564F78">
            <w:pPr>
              <w:pStyle w:val="Default"/>
              <w:spacing w:line="276" w:lineRule="auto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6420FC">
              <w:rPr>
                <w:rFonts w:ascii="Arial Narrow" w:hAnsi="Arial Narrow"/>
                <w:b/>
                <w:color w:val="auto"/>
                <w:sz w:val="22"/>
                <w:szCs w:val="22"/>
              </w:rPr>
              <w:t>Zamawiający dopuszcza zaproponowaną zmianę</w:t>
            </w:r>
            <w:r w:rsidRPr="006420FC">
              <w:rPr>
                <w:rFonts w:ascii="Arial Narrow" w:hAnsi="Arial Narrow"/>
                <w:b/>
                <w:color w:val="auto"/>
                <w:sz w:val="22"/>
                <w:szCs w:val="22"/>
              </w:rPr>
              <w:t>.</w:t>
            </w:r>
          </w:p>
          <w:p w14:paraId="3F9053DD" w14:textId="77777777" w:rsidR="00442158" w:rsidRPr="006420FC" w:rsidRDefault="00442158" w:rsidP="00564F78">
            <w:pPr>
              <w:pStyle w:val="Default"/>
              <w:spacing w:line="276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09A3007A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5</w:t>
            </w:r>
          </w:p>
          <w:p w14:paraId="4D5605D6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>Czy Zamawiający dopuści pętle z siatką chwytającą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3"/>
              <w:gridCol w:w="4567"/>
            </w:tblGrid>
            <w:tr w:rsidR="006420FC" w:rsidRPr="006420FC" w14:paraId="58A881D4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2AC17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4C496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66F34411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898F8F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Otwarcie 25mm i długość oczka 42mm lub otwarcie 35mm i długość oczka 51,5mm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555037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Otwarcie 30 mm i długość 60 mm lub otwarcie 40mm i długość oczka 60mm</w:t>
                  </w:r>
                  <w:r w:rsidRPr="006420FC">
                    <w:rPr>
                      <w:rFonts w:ascii="Arial Narrow" w:eastAsia="Times New Roman" w:hAnsi="Arial Narrow" w:cs="Verdana"/>
                    </w:rPr>
                    <w:t xml:space="preserve"> </w:t>
                  </w:r>
                </w:p>
              </w:tc>
            </w:tr>
            <w:tr w:rsidR="006420FC" w:rsidRPr="006420FC" w14:paraId="55812F25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872435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 4mm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84CB89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2.6mm</w:t>
                  </w:r>
                </w:p>
              </w:tc>
            </w:tr>
          </w:tbl>
          <w:p w14:paraId="57FA7941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0F7DC7F7" w14:textId="77777777" w:rsidR="00564F78" w:rsidRPr="006420FC" w:rsidRDefault="00564F78" w:rsidP="00564F78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4366A2E" w14:textId="549C693A" w:rsidR="00564F78" w:rsidRPr="006420FC" w:rsidRDefault="00564F78" w:rsidP="00564F78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F0A9226" w14:textId="6305BD74" w:rsidR="00564F78" w:rsidRPr="006420FC" w:rsidRDefault="00442158" w:rsidP="00564F78">
            <w:pPr>
              <w:pStyle w:val="Default"/>
              <w:spacing w:line="276" w:lineRule="auto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6420FC">
              <w:rPr>
                <w:rFonts w:ascii="Arial Narrow" w:hAnsi="Arial Narrow"/>
                <w:b/>
                <w:color w:val="auto"/>
                <w:sz w:val="22"/>
                <w:szCs w:val="22"/>
              </w:rPr>
              <w:t>Zamawiający dopuszcza zaproponowaną zmianę</w:t>
            </w:r>
            <w:r w:rsidRPr="006420FC">
              <w:rPr>
                <w:rFonts w:ascii="Arial Narrow" w:hAnsi="Arial Narrow"/>
                <w:b/>
                <w:color w:val="auto"/>
                <w:sz w:val="22"/>
                <w:szCs w:val="22"/>
              </w:rPr>
              <w:t>.</w:t>
            </w:r>
          </w:p>
          <w:p w14:paraId="75D6EADB" w14:textId="77777777" w:rsidR="00442158" w:rsidRPr="006420FC" w:rsidRDefault="00442158" w:rsidP="00564F78">
            <w:pPr>
              <w:pStyle w:val="Default"/>
              <w:spacing w:line="276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139585FD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6 oraz 7</w:t>
            </w:r>
          </w:p>
          <w:p w14:paraId="6A41E7A4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 xml:space="preserve">Czy Zamawiający dopuści igły do </w:t>
            </w:r>
            <w:proofErr w:type="spellStart"/>
            <w:r w:rsidRPr="006420FC">
              <w:rPr>
                <w:rFonts w:ascii="Arial Narrow" w:hAnsi="Arial Narrow" w:cs="Arial"/>
              </w:rPr>
              <w:t>ostrzykiwań</w:t>
            </w:r>
            <w:proofErr w:type="spellEnd"/>
            <w:r w:rsidRPr="006420FC">
              <w:rPr>
                <w:rFonts w:ascii="Arial Narrow" w:hAnsi="Arial Narrow" w:cs="Arial"/>
              </w:rPr>
              <w:t>;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45"/>
              <w:gridCol w:w="4585"/>
            </w:tblGrid>
            <w:tr w:rsidR="006420FC" w:rsidRPr="006420FC" w14:paraId="6279095C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60694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B39571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07A9EC1C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68EB42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 4mm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161ED7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2.3mm</w:t>
                  </w:r>
                </w:p>
              </w:tc>
            </w:tr>
            <w:tr w:rsidR="006420FC" w:rsidRPr="006420FC" w14:paraId="7190A349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D3A50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zielona dobrze widocznej osłonce PTFE (</w:t>
                  </w:r>
                  <w:proofErr w:type="spellStart"/>
                  <w:r w:rsidRPr="006420FC">
                    <w:rPr>
                      <w:rFonts w:ascii="Arial Narrow" w:hAnsi="Arial Narrow"/>
                    </w:rPr>
                    <w:t>poz</w:t>
                  </w:r>
                  <w:proofErr w:type="spellEnd"/>
                  <w:r w:rsidRPr="006420FC">
                    <w:rPr>
                      <w:rFonts w:ascii="Arial Narrow" w:hAnsi="Arial Narrow"/>
                    </w:rPr>
                    <w:t xml:space="preserve"> 7)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E8927" w14:textId="77777777" w:rsidR="00564F78" w:rsidRPr="006420FC" w:rsidRDefault="00564F78" w:rsidP="00564F78">
                  <w:pPr>
                    <w:pStyle w:val="HTML-wstpniesformatowany"/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</w:pPr>
                  <w:r w:rsidRPr="006420F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lang w:eastAsia="en-US"/>
                    </w:rPr>
                    <w:t xml:space="preserve">Przezroczysta osłonka pozwala na </w:t>
                  </w:r>
                  <w:proofErr w:type="gramStart"/>
                  <w:r w:rsidRPr="006420F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lang w:eastAsia="en-US"/>
                    </w:rPr>
                    <w:t>pełną  kontrolę</w:t>
                  </w:r>
                  <w:proofErr w:type="gramEnd"/>
                  <w:r w:rsidRPr="006420F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lang w:eastAsia="en-US"/>
                    </w:rPr>
                    <w:t xml:space="preserve"> przepływu płynów wewnątrz narzędzia.</w:t>
                  </w:r>
                  <w:r w:rsidRPr="006420FC">
                    <w:rPr>
                      <w:rFonts w:ascii="Arial Narrow" w:hAnsi="Arial Narrow" w:cs="Calibri"/>
                      <w:b/>
                      <w:bCs/>
                      <w:i/>
                      <w:iCs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6420FC"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  <w:t>Pozostałe parametry bez zmian.</w:t>
                  </w:r>
                </w:p>
              </w:tc>
            </w:tr>
          </w:tbl>
          <w:p w14:paraId="54D52D1E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1130ACA5" w14:textId="77777777" w:rsidR="00564F78" w:rsidRPr="006420FC" w:rsidRDefault="00564F78" w:rsidP="00564F78">
            <w:pPr>
              <w:pStyle w:val="HTML-wstpniesformatowany"/>
              <w:rPr>
                <w:rFonts w:ascii="Arial Narrow" w:hAnsi="Arial Narrow" w:cs="Arial"/>
                <w:sz w:val="22"/>
                <w:szCs w:val="22"/>
              </w:rPr>
            </w:pPr>
          </w:p>
          <w:p w14:paraId="60CB443D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8476B7" w14:textId="57F30478" w:rsidR="00564F78" w:rsidRPr="006420FC" w:rsidRDefault="00442158" w:rsidP="00564F78">
            <w:pPr>
              <w:pStyle w:val="HTML-wstpniesformatowany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7C497DA6" w14:textId="77777777" w:rsidR="00442158" w:rsidRPr="006420FC" w:rsidRDefault="00442158" w:rsidP="00564F78">
            <w:pPr>
              <w:pStyle w:val="HTML-wstpniesformatowany"/>
              <w:rPr>
                <w:rFonts w:ascii="Arial Narrow" w:hAnsi="Arial Narrow" w:cs="Arial"/>
                <w:sz w:val="22"/>
                <w:szCs w:val="22"/>
              </w:rPr>
            </w:pPr>
          </w:p>
          <w:p w14:paraId="135BFA21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9</w:t>
            </w:r>
          </w:p>
          <w:p w14:paraId="4A9782B4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 xml:space="preserve">Czy Zamawiający dopuści </w:t>
            </w:r>
            <w:proofErr w:type="spellStart"/>
            <w:r w:rsidRPr="006420FC">
              <w:rPr>
                <w:rFonts w:ascii="Arial Narrow" w:hAnsi="Arial Narrow" w:cs="Arial"/>
              </w:rPr>
              <w:t>klipsownice</w:t>
            </w:r>
            <w:proofErr w:type="spellEnd"/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0"/>
              <w:gridCol w:w="4570"/>
            </w:tblGrid>
            <w:tr w:rsidR="006420FC" w:rsidRPr="006420FC" w14:paraId="1A438758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7E0E81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FF3FE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08A9FA0A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ABE93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/>
                    </w:rPr>
                    <w:t>Długość ramion 9 lub 9,5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1E2623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/>
                    </w:rPr>
                    <w:t>Długość ramion 10 mm</w:t>
                  </w:r>
                </w:p>
              </w:tc>
            </w:tr>
            <w:tr w:rsidR="006420FC" w:rsidRPr="006420FC" w14:paraId="346F8B22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A05B4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proofErr w:type="spellStart"/>
                  <w:r w:rsidRPr="006420FC">
                    <w:rPr>
                      <w:rFonts w:ascii="Arial Narrow" w:hAnsi="Arial Narrow"/>
                    </w:rPr>
                    <w:t>Klipsownic</w:t>
                  </w:r>
                  <w:proofErr w:type="spellEnd"/>
                  <w:r w:rsidRPr="006420FC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420FC">
                    <w:rPr>
                      <w:rFonts w:ascii="Arial Narrow" w:hAnsi="Arial Narrow"/>
                    </w:rPr>
                    <w:t>apakowana</w:t>
                  </w:r>
                  <w:proofErr w:type="spellEnd"/>
                  <w:r w:rsidRPr="006420FC">
                    <w:rPr>
                      <w:rFonts w:ascii="Arial Narrow" w:hAnsi="Arial Narrow"/>
                    </w:rPr>
                    <w:t xml:space="preserve"> w plastikowy pancerz transportowy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E9D3CF" w14:textId="77777777" w:rsidR="00564F78" w:rsidRPr="006420FC" w:rsidRDefault="00564F78" w:rsidP="00564F78">
                  <w:pPr>
                    <w:pStyle w:val="HTML-wstpniesformatowany"/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6420FC"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  <w:t>Klisownica</w:t>
                  </w:r>
                  <w:proofErr w:type="spellEnd"/>
                  <w:r w:rsidRPr="006420FC"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  <w:t xml:space="preserve"> bez zewnętrznych osłonek i pancerzy, gotowa do użyciu od razu po wyjęciu z opakowania</w:t>
                  </w:r>
                </w:p>
              </w:tc>
            </w:tr>
          </w:tbl>
          <w:p w14:paraId="36397683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655F7118" w14:textId="77777777" w:rsidR="006420FC" w:rsidRDefault="006420FC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31877A8" w14:textId="286C7F61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62144D3" w14:textId="77777777" w:rsidR="006420FC" w:rsidRPr="006420FC" w:rsidRDefault="006420FC" w:rsidP="006420FC">
            <w:pPr>
              <w:pStyle w:val="Bezodstpw"/>
              <w:rPr>
                <w:rFonts w:ascii="Arial Narrow" w:hAnsi="Arial Narrow" w:cs="Arial"/>
                <w:bCs/>
              </w:rPr>
            </w:pPr>
            <w:r w:rsidRPr="006420FC">
              <w:rPr>
                <w:rFonts w:ascii="Arial Narrow" w:hAnsi="Arial Narrow"/>
                <w:b/>
                <w:bCs/>
              </w:rPr>
              <w:t>Zamawiający nie dopuszcza zaproponowanej zmiany</w:t>
            </w:r>
          </w:p>
          <w:p w14:paraId="037ED0AF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</w:p>
          <w:p w14:paraId="55844D4A" w14:textId="7105B85E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10</w:t>
            </w:r>
          </w:p>
          <w:p w14:paraId="4F95F795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 xml:space="preserve">Czy Zamawiający dopuści </w:t>
            </w:r>
            <w:proofErr w:type="spellStart"/>
            <w:r w:rsidRPr="006420FC">
              <w:rPr>
                <w:rFonts w:ascii="Arial Narrow" w:hAnsi="Arial Narrow" w:cs="Arial"/>
              </w:rPr>
              <w:t>klipsownice</w:t>
            </w:r>
            <w:proofErr w:type="spellEnd"/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3"/>
              <w:gridCol w:w="4567"/>
            </w:tblGrid>
            <w:tr w:rsidR="006420FC" w:rsidRPr="006420FC" w14:paraId="345449BA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47F7F4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0029E7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0A7907E4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9D3100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 4mm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6D8AF7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2.3mm</w:t>
                  </w:r>
                </w:p>
              </w:tc>
            </w:tr>
            <w:tr w:rsidR="006420FC" w:rsidRPr="006420FC" w14:paraId="7DA10FF5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30675B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Kleszcze 3- lub 4-ramienne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F9EA5F" w14:textId="77777777" w:rsidR="00564F78" w:rsidRPr="006420FC" w:rsidRDefault="00564F78" w:rsidP="00564F78">
                  <w:pPr>
                    <w:pStyle w:val="HTML-wstpniesformatowany"/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</w:pPr>
                  <w:r w:rsidRPr="006420FC">
                    <w:rPr>
                      <w:rFonts w:ascii="Arial Narrow" w:hAnsi="Arial Narrow"/>
                      <w:sz w:val="22"/>
                      <w:szCs w:val="22"/>
                      <w:lang w:eastAsia="en-US"/>
                    </w:rPr>
                    <w:t>kleszcze chwytające 4 i 5-ramienne</w:t>
                  </w:r>
                </w:p>
              </w:tc>
            </w:tr>
          </w:tbl>
          <w:p w14:paraId="26EE14DB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4CB336B5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6A2C9F0" w14:textId="186C7ACC" w:rsidR="00564F78" w:rsidRPr="006420FC" w:rsidRDefault="006420FC" w:rsidP="00564F78">
            <w:pPr>
              <w:pStyle w:val="Bezodstpw"/>
              <w:spacing w:line="276" w:lineRule="auto"/>
              <w:rPr>
                <w:rFonts w:ascii="Arial Narrow" w:hAnsi="Arial Narrow" w:cs="Arial"/>
                <w:b/>
              </w:rPr>
            </w:pPr>
            <w:r w:rsidRPr="006420FC">
              <w:rPr>
                <w:rFonts w:ascii="Arial Narrow" w:hAnsi="Arial Narrow" w:cs="Arial"/>
                <w:b/>
              </w:rPr>
              <w:t>Zamawiający dopuszcza zaproponowaną zmianę</w:t>
            </w:r>
          </w:p>
          <w:p w14:paraId="52C37672" w14:textId="77777777" w:rsidR="006420FC" w:rsidRPr="006420FC" w:rsidRDefault="006420FC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</w:p>
          <w:p w14:paraId="7E29AE63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11</w:t>
            </w:r>
          </w:p>
          <w:p w14:paraId="201400A1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6420FC">
              <w:rPr>
                <w:rFonts w:ascii="Arial Narrow" w:hAnsi="Arial Narrow"/>
                <w:sz w:val="20"/>
                <w:szCs w:val="20"/>
              </w:rPr>
              <w:t xml:space="preserve">Czy Zamawiający dopuści szczoteczki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3"/>
              <w:gridCol w:w="4567"/>
            </w:tblGrid>
            <w:tr w:rsidR="006420FC" w:rsidRPr="006420FC" w14:paraId="1DE23B1B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68F349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4A065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6BECD390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024C2F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Długość robocza 2500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316496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>Długość robocza 2300 mm</w:t>
                  </w:r>
                </w:p>
              </w:tc>
            </w:tr>
          </w:tbl>
          <w:p w14:paraId="777D2BED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12468CF5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0B239A" w14:textId="7A1E9F1D" w:rsidR="00564F78" w:rsidRPr="006420FC" w:rsidRDefault="006420FC" w:rsidP="00564F78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6420FC">
              <w:rPr>
                <w:rFonts w:ascii="Arial Narrow" w:hAnsi="Arial Narrow" w:cs="Arial"/>
                <w:b/>
              </w:rPr>
              <w:t>Zamawiający dopuszcza zaproponowaną zmianę</w:t>
            </w:r>
          </w:p>
          <w:p w14:paraId="7E619233" w14:textId="77777777" w:rsidR="00564F78" w:rsidRPr="006420FC" w:rsidRDefault="00564F78" w:rsidP="00564F78">
            <w:pPr>
              <w:pStyle w:val="Bezodstpw"/>
              <w:spacing w:line="276" w:lineRule="auto"/>
              <w:rPr>
                <w:rFonts w:ascii="Arial Narrow" w:hAnsi="Arial Narrow" w:cs="Arial"/>
              </w:rPr>
            </w:pPr>
          </w:p>
          <w:p w14:paraId="0032A4C5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17</w:t>
            </w:r>
          </w:p>
          <w:p w14:paraId="31E7BEF5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/>
              </w:rPr>
              <w:t xml:space="preserve">Czy Zamawiający dopuści </w:t>
            </w:r>
            <w:proofErr w:type="spellStart"/>
            <w:r w:rsidRPr="006420FC">
              <w:rPr>
                <w:rFonts w:ascii="Arial Narrow" w:hAnsi="Arial Narrow"/>
              </w:rPr>
              <w:t>sfinkterotom</w:t>
            </w:r>
            <w:proofErr w:type="spellEnd"/>
            <w:r w:rsidRPr="006420FC">
              <w:rPr>
                <w:rFonts w:ascii="Arial Narrow" w:hAnsi="Arial Narrow"/>
              </w:rPr>
              <w:t xml:space="preserve"> trójkanałowy </w:t>
            </w:r>
            <w:r w:rsidRPr="006420FC">
              <w:rPr>
                <w:rFonts w:ascii="Arial Narrow" w:hAnsi="Arial Narrow" w:cs="Arial"/>
              </w:rPr>
              <w:t xml:space="preserve">z mechanizmem płynnego obrotu o 360°.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5"/>
              <w:gridCol w:w="4565"/>
            </w:tblGrid>
            <w:tr w:rsidR="006420FC" w:rsidRPr="006420FC" w14:paraId="0212D5DE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9588FC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4F47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422A7F22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A36351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Średnica narzędzia 2.0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25E0B6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Średnica narzędzia 2.4 mm</w:t>
                  </w:r>
                </w:p>
              </w:tc>
            </w:tr>
            <w:tr w:rsidR="006420FC" w:rsidRPr="006420FC" w14:paraId="23A0B14F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5C0D1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Końcówka zwężana do 1,75mm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6F5871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Końcówka zwężana do 1,7mm</w:t>
                  </w:r>
                </w:p>
              </w:tc>
            </w:tr>
            <w:tr w:rsidR="006420FC" w:rsidRPr="006420FC" w14:paraId="1CEDF5E1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BED76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Nosek o długości 5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5A4AA2" w14:textId="77777777" w:rsidR="00564F78" w:rsidRPr="006420FC" w:rsidRDefault="00564F78" w:rsidP="00564F78">
                  <w:pPr>
                    <w:pStyle w:val="HTML-wstpniesformatowany"/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</w:pPr>
                  <w:r w:rsidRPr="006420FC">
                    <w:rPr>
                      <w:rFonts w:ascii="Arial Narrow" w:hAnsi="Arial Narrow"/>
                      <w:sz w:val="22"/>
                      <w:szCs w:val="22"/>
                      <w:lang w:eastAsia="en-US"/>
                    </w:rPr>
                    <w:t>Nosek o długości 4 i 7 mm</w:t>
                  </w:r>
                </w:p>
              </w:tc>
            </w:tr>
            <w:tr w:rsidR="006420FC" w:rsidRPr="006420FC" w14:paraId="28D6FE89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FE881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Długość narzędzia 1800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B79B8C" w14:textId="77777777" w:rsidR="00564F78" w:rsidRPr="006420FC" w:rsidRDefault="00564F78" w:rsidP="00564F78">
                  <w:pPr>
                    <w:pStyle w:val="HTML-wstpniesformatowany"/>
                    <w:rPr>
                      <w:rFonts w:ascii="Arial Narrow" w:hAnsi="Arial Narrow"/>
                      <w:sz w:val="22"/>
                      <w:szCs w:val="22"/>
                      <w:lang w:eastAsia="en-US"/>
                    </w:rPr>
                  </w:pPr>
                  <w:r w:rsidRPr="006420FC"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  <w:t>Długość narzędzia 1900 mm</w:t>
                  </w:r>
                </w:p>
              </w:tc>
            </w:tr>
            <w:tr w:rsidR="006420FC" w:rsidRPr="006420FC" w14:paraId="22F26187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EF9BD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Opakowanie handlowe = 5 sztuk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A91A6" w14:textId="77777777" w:rsidR="00564F78" w:rsidRPr="006420FC" w:rsidRDefault="00564F78" w:rsidP="00564F78">
                  <w:pPr>
                    <w:pStyle w:val="HTML-wstpniesformatowany"/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</w:pPr>
                  <w:r w:rsidRPr="006420FC">
                    <w:rPr>
                      <w:rFonts w:ascii="Arial Narrow" w:hAnsi="Arial Narrow" w:cs="Arial"/>
                      <w:sz w:val="22"/>
                      <w:szCs w:val="22"/>
                      <w:lang w:eastAsia="en-US"/>
                    </w:rPr>
                    <w:t>Opakowanie handlowe = 1 sztuka</w:t>
                  </w:r>
                </w:p>
              </w:tc>
            </w:tr>
          </w:tbl>
          <w:p w14:paraId="479431D0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15F074C7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79A4641" w14:textId="34860EBF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509449" w14:textId="77777777" w:rsidR="006420FC" w:rsidRPr="006420FC" w:rsidRDefault="006420FC" w:rsidP="006420FC">
            <w:pPr>
              <w:pStyle w:val="Bezodstpw"/>
              <w:rPr>
                <w:rFonts w:ascii="Arial Narrow" w:hAnsi="Arial Narrow" w:cs="Arial"/>
                <w:bCs/>
              </w:rPr>
            </w:pPr>
            <w:r w:rsidRPr="006420FC">
              <w:rPr>
                <w:rFonts w:ascii="Arial Narrow" w:hAnsi="Arial Narrow"/>
                <w:b/>
                <w:bCs/>
              </w:rPr>
              <w:t>Zamawiający nie dopuszcza zaproponowanej zmiany</w:t>
            </w:r>
          </w:p>
          <w:p w14:paraId="2DA1A81E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</w:p>
          <w:p w14:paraId="2DBB4E3B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18</w:t>
            </w:r>
          </w:p>
          <w:p w14:paraId="05B50448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/>
              </w:rPr>
              <w:t>Czy Zamawiający dopuści w miejsce prowadniki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5"/>
              <w:gridCol w:w="4565"/>
            </w:tblGrid>
            <w:tr w:rsidR="006420FC" w:rsidRPr="006420FC" w14:paraId="232A87DC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71DF47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8F653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248997E8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AAC216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prosty, średnio sztywny lub sztywny oraz zagięty </w:t>
                  </w:r>
                  <w:proofErr w:type="spellStart"/>
                  <w:r w:rsidRPr="006420FC">
                    <w:rPr>
                      <w:rFonts w:ascii="Arial Narrow" w:hAnsi="Arial Narrow" w:cs="Arial"/>
                    </w:rPr>
                    <w:t>średniosztywny</w:t>
                  </w:r>
                  <w:proofErr w:type="spellEnd"/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4A48C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prosty, średnio sztywny oraz zagięty </w:t>
                  </w:r>
                  <w:proofErr w:type="spellStart"/>
                  <w:r w:rsidRPr="006420FC">
                    <w:rPr>
                      <w:rFonts w:ascii="Arial Narrow" w:hAnsi="Arial Narrow" w:cs="Arial"/>
                    </w:rPr>
                    <w:t>średniosztywny</w:t>
                  </w:r>
                  <w:proofErr w:type="spellEnd"/>
                </w:p>
              </w:tc>
            </w:tr>
          </w:tbl>
          <w:p w14:paraId="4D955B4C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Pozostałe parametry bez zmian</w:t>
            </w:r>
          </w:p>
          <w:p w14:paraId="75DC5F67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</w:p>
          <w:p w14:paraId="6C58C027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F99F00" w14:textId="42EACA19" w:rsidR="00564F78" w:rsidRPr="006420FC" w:rsidRDefault="006420FC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</w:rPr>
              <w:t>Zamawiający dopuszcza zaproponowaną zmianę</w:t>
            </w:r>
          </w:p>
          <w:p w14:paraId="3255ADED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</w:p>
          <w:p w14:paraId="1BFE185E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19</w:t>
            </w:r>
          </w:p>
          <w:p w14:paraId="7DF99B9F" w14:textId="77777777" w:rsidR="00564F78" w:rsidRPr="006420FC" w:rsidRDefault="00564F78" w:rsidP="00564F78">
            <w:pPr>
              <w:autoSpaceDE w:val="0"/>
              <w:autoSpaceDN w:val="0"/>
              <w:adjustRightInd w:val="0"/>
              <w:rPr>
                <w:rFonts w:ascii="Arial Narrow" w:hAnsi="Arial Narrow" w:cs="Verdana"/>
                <w:sz w:val="22"/>
                <w:szCs w:val="22"/>
              </w:rPr>
            </w:pPr>
            <w:r w:rsidRPr="006420FC">
              <w:rPr>
                <w:rFonts w:ascii="Arial Narrow" w:hAnsi="Arial Narrow"/>
                <w:sz w:val="22"/>
                <w:szCs w:val="22"/>
              </w:rPr>
              <w:t>Czy Zamawiający dopuści</w:t>
            </w:r>
            <w:r w:rsidRPr="006420FC">
              <w:rPr>
                <w:rFonts w:ascii="Arial Narrow" w:hAnsi="Arial Narrow" w:cs="Verdana"/>
                <w:sz w:val="22"/>
                <w:szCs w:val="22"/>
              </w:rPr>
              <w:t xml:space="preserve"> </w:t>
            </w:r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Balon do usuwania złogów, trójkanałowy, jednorazowego użytku, w kształcie jabłka.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65"/>
              <w:gridCol w:w="4565"/>
            </w:tblGrid>
            <w:tr w:rsidR="006420FC" w:rsidRPr="006420FC" w14:paraId="08A55A09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D41BEB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3FFBA2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7CFE8FB4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7BB920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Średnice: </w:t>
                  </w:r>
                </w:p>
                <w:p w14:paraId="0779E0C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10/12/15mm </w:t>
                  </w:r>
                </w:p>
                <w:p w14:paraId="69B04E09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13/15/18mm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AEAE20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>Średnice:</w:t>
                  </w:r>
                </w:p>
                <w:p w14:paraId="675AC8F4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>8.5/11.5/15 mm</w:t>
                  </w:r>
                </w:p>
                <w:p w14:paraId="20DC35D9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>9/12/15 mm</w:t>
                  </w:r>
                </w:p>
                <w:p w14:paraId="3B0A8D50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 xml:space="preserve">10/13/16mm </w:t>
                  </w:r>
                </w:p>
                <w:p w14:paraId="1EDC1AD8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>15/18/20 mm</w:t>
                  </w:r>
                </w:p>
              </w:tc>
            </w:tr>
            <w:tr w:rsidR="006420FC" w:rsidRPr="006420FC" w14:paraId="3C80EF08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DBF84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Długość robocza 2151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D0C0CB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Długość robocza 2000 mm</w:t>
                  </w:r>
                </w:p>
              </w:tc>
            </w:tr>
            <w:tr w:rsidR="006420FC" w:rsidRPr="006420FC" w14:paraId="12F73A80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5EE41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2.3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612C90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Średnica osłonki 2.5 mm</w:t>
                  </w:r>
                </w:p>
              </w:tc>
            </w:tr>
            <w:tr w:rsidR="006420FC" w:rsidRPr="006420FC" w14:paraId="207E8568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8BFE1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Końcówka dystalna temperowana do 1,95mm dla </w:t>
                  </w:r>
                  <w:proofErr w:type="spellStart"/>
                  <w:r w:rsidRPr="006420FC">
                    <w:rPr>
                      <w:rFonts w:ascii="Arial Narrow" w:hAnsi="Arial Narrow" w:cs="Arial"/>
                    </w:rPr>
                    <w:t>ulatwienia</w:t>
                  </w:r>
                  <w:proofErr w:type="spellEnd"/>
                  <w:r w:rsidRPr="006420FC">
                    <w:rPr>
                      <w:rFonts w:ascii="Arial Narrow" w:hAnsi="Arial Narrow" w:cs="Arial"/>
                    </w:rPr>
                    <w:t xml:space="preserve"> </w:t>
                  </w:r>
                  <w:proofErr w:type="gramStart"/>
                  <w:r w:rsidRPr="006420FC">
                    <w:rPr>
                      <w:rFonts w:ascii="Arial Narrow" w:hAnsi="Arial Narrow" w:cs="Arial"/>
                    </w:rPr>
                    <w:t>wprowadzania..</w:t>
                  </w:r>
                  <w:proofErr w:type="gramEnd"/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9F9E0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 xml:space="preserve">Końcówka dystalna temperowana do 2.0 mm dla </w:t>
                  </w:r>
                  <w:proofErr w:type="spellStart"/>
                  <w:r w:rsidRPr="006420FC">
                    <w:rPr>
                      <w:rFonts w:ascii="Arial Narrow" w:hAnsi="Arial Narrow" w:cs="Arial"/>
                    </w:rPr>
                    <w:t>ulatwienia</w:t>
                  </w:r>
                  <w:proofErr w:type="spellEnd"/>
                  <w:r w:rsidRPr="006420FC">
                    <w:rPr>
                      <w:rFonts w:ascii="Arial Narrow" w:hAnsi="Arial Narrow" w:cs="Arial"/>
                    </w:rPr>
                    <w:t xml:space="preserve"> </w:t>
                  </w:r>
                  <w:proofErr w:type="gramStart"/>
                  <w:r w:rsidRPr="006420FC">
                    <w:rPr>
                      <w:rFonts w:ascii="Arial Narrow" w:hAnsi="Arial Narrow" w:cs="Arial"/>
                    </w:rPr>
                    <w:t>wprowadzania..</w:t>
                  </w:r>
                  <w:proofErr w:type="gramEnd"/>
                </w:p>
              </w:tc>
            </w:tr>
          </w:tbl>
          <w:p w14:paraId="30D09ADC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>Pozostałe parametry bez zmian</w:t>
            </w:r>
          </w:p>
          <w:p w14:paraId="4DD1A69D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</w:p>
          <w:p w14:paraId="23D099CC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F1B3D1" w14:textId="445800B1" w:rsidR="00564F78" w:rsidRPr="006420FC" w:rsidRDefault="006420FC" w:rsidP="00564F78">
            <w:pPr>
              <w:pStyle w:val="Bezodstpw"/>
              <w:rPr>
                <w:rFonts w:ascii="Arial Narrow" w:hAnsi="Arial Narrow" w:cs="Arial"/>
                <w:b/>
              </w:rPr>
            </w:pPr>
            <w:r w:rsidRPr="006420FC">
              <w:rPr>
                <w:rFonts w:ascii="Arial Narrow" w:hAnsi="Arial Narrow" w:cs="Arial"/>
                <w:b/>
              </w:rPr>
              <w:t>Zamawiający dopuszcza zaproponowaną zmianę</w:t>
            </w:r>
          </w:p>
          <w:p w14:paraId="706AA5C0" w14:textId="77777777" w:rsidR="006420FC" w:rsidRPr="006420FC" w:rsidRDefault="006420FC" w:rsidP="00564F78">
            <w:pPr>
              <w:pStyle w:val="Bezodstpw"/>
              <w:rPr>
                <w:rFonts w:ascii="Arial Narrow" w:hAnsi="Arial Narrow" w:cs="Arial"/>
              </w:rPr>
            </w:pPr>
          </w:p>
          <w:p w14:paraId="198C5084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  <w:b/>
                <w:bCs/>
              </w:rPr>
            </w:pPr>
            <w:r w:rsidRPr="006420FC">
              <w:rPr>
                <w:rFonts w:ascii="Arial Narrow" w:hAnsi="Arial Narrow" w:cs="Arial"/>
                <w:b/>
                <w:bCs/>
              </w:rPr>
              <w:t>Zadanie 1 pozycja 21</w:t>
            </w:r>
          </w:p>
          <w:p w14:paraId="36F98789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/>
              </w:rPr>
              <w:t xml:space="preserve">Czy Zamawiający dopuści kosz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558"/>
              <w:gridCol w:w="4572"/>
            </w:tblGrid>
            <w:tr w:rsidR="006420FC" w:rsidRPr="006420FC" w14:paraId="46249A34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D1535C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Pierwotne parametry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7B9EE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  <w:b/>
                      <w:bCs/>
                    </w:rPr>
                  </w:pPr>
                  <w:r w:rsidRPr="006420FC">
                    <w:rPr>
                      <w:rFonts w:ascii="Arial Narrow" w:hAnsi="Arial Narrow"/>
                      <w:b/>
                      <w:bCs/>
                    </w:rPr>
                    <w:t>Parametry oferowane</w:t>
                  </w:r>
                </w:p>
              </w:tc>
            </w:tr>
            <w:tr w:rsidR="006420FC" w:rsidRPr="006420FC" w14:paraId="66DC7640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3CA652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  <w:r w:rsidRPr="006420FC">
                    <w:rPr>
                      <w:rFonts w:ascii="Arial Narrow" w:hAnsi="Arial Narrow" w:cs="Arial"/>
                    </w:rPr>
                    <w:t>Kosz dwukanałowy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551B6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  <w:b/>
                      <w:bCs/>
                    </w:rPr>
                  </w:pPr>
                  <w:r w:rsidRPr="006420FC">
                    <w:rPr>
                      <w:rFonts w:ascii="Arial Narrow" w:eastAsia="Times New Roman" w:hAnsi="Arial Narrow" w:cs="Verdana"/>
                      <w:b/>
                      <w:bCs/>
                    </w:rPr>
                    <w:t>Kosz trójkanałowy</w:t>
                  </w:r>
                </w:p>
              </w:tc>
            </w:tr>
            <w:tr w:rsidR="006420FC" w:rsidRPr="006420FC" w14:paraId="6CA9EF3E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B16BDD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Arial"/>
                    </w:rPr>
                  </w:pPr>
                  <w:r w:rsidRPr="006420FC">
                    <w:rPr>
                      <w:rFonts w:ascii="Arial Narrow" w:eastAsia="Times New Roman" w:hAnsi="Arial Narrow" w:cs="Arial"/>
                    </w:rPr>
                    <w:t>Rozmiary kosza 20mm x 40mm, 25mm x 50mm oraz 30mm x 60mm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83DC5E" w14:textId="77777777" w:rsidR="00564F78" w:rsidRPr="006420FC" w:rsidRDefault="00564F78" w:rsidP="00564F78">
                  <w:pPr>
                    <w:pStyle w:val="Bezodstpw"/>
                    <w:rPr>
                      <w:rFonts w:ascii="Arial Narrow" w:eastAsia="Times New Roman" w:hAnsi="Arial Narrow" w:cs="Verdana"/>
                    </w:rPr>
                  </w:pPr>
                  <w:r w:rsidRPr="006420FC">
                    <w:rPr>
                      <w:rFonts w:ascii="Arial Narrow" w:eastAsia="Times New Roman" w:hAnsi="Arial Narrow" w:cs="Verdana"/>
                    </w:rPr>
                    <w:t>Średnice kosza: 18, 24,30 mm</w:t>
                  </w:r>
                </w:p>
              </w:tc>
            </w:tr>
            <w:tr w:rsidR="006420FC" w:rsidRPr="006420FC" w14:paraId="26829386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4C095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Długość robocza 1950 mm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0F5D7E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hAnsi="Arial Narrow"/>
                    </w:rPr>
                    <w:t>Długość robocza 2000 mm</w:t>
                  </w:r>
                </w:p>
              </w:tc>
            </w:tr>
            <w:tr w:rsidR="006420FC" w:rsidRPr="006420FC" w14:paraId="480DD304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6252F8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eastAsia="Times New Roman" w:hAnsi="Arial Narrow" w:cs="Arial"/>
                    </w:rPr>
                    <w:t>Narzędzie kompatybilne z prowadnikiem 0,035"</w:t>
                  </w: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15E563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/>
                    </w:rPr>
                  </w:pPr>
                  <w:r w:rsidRPr="006420FC">
                    <w:rPr>
                      <w:rFonts w:ascii="Arial Narrow" w:eastAsia="Times New Roman" w:hAnsi="Arial Narrow" w:cs="Arial"/>
                    </w:rPr>
                    <w:t>Narzędzie kompatybilne z prowadnikiem 0,035" – dodatkowy kanał na prowadnik (OTW)</w:t>
                  </w:r>
                </w:p>
              </w:tc>
            </w:tr>
            <w:tr w:rsidR="006420FC" w:rsidRPr="006420FC" w14:paraId="2903EA51" w14:textId="77777777" w:rsidTr="00564F78">
              <w:tc>
                <w:tcPr>
                  <w:tcW w:w="5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5284E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5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C808BC" w14:textId="77777777" w:rsidR="00564F78" w:rsidRPr="006420FC" w:rsidRDefault="00564F78" w:rsidP="00564F78">
                  <w:pPr>
                    <w:pStyle w:val="Bezodstpw"/>
                    <w:rPr>
                      <w:rFonts w:ascii="Arial Narrow" w:hAnsi="Arial Narrow" w:cs="Arial"/>
                      <w:b/>
                      <w:bCs/>
                    </w:rPr>
                  </w:pPr>
                  <w:r w:rsidRPr="006420FC">
                    <w:rPr>
                      <w:rFonts w:ascii="Arial Narrow" w:hAnsi="Arial Narrow" w:cs="Arial"/>
                      <w:b/>
                      <w:bCs/>
                    </w:rPr>
                    <w:t>DODATKOWO Kosz 4- lub 8-drutowy typu flower basket</w:t>
                  </w:r>
                </w:p>
              </w:tc>
            </w:tr>
          </w:tbl>
          <w:p w14:paraId="1640ECFC" w14:textId="77777777" w:rsidR="00564F78" w:rsidRPr="006420FC" w:rsidRDefault="00564F78" w:rsidP="00564F78">
            <w:pPr>
              <w:pStyle w:val="Bezodstpw"/>
              <w:rPr>
                <w:rFonts w:ascii="Arial Narrow" w:hAnsi="Arial Narrow" w:cs="Arial"/>
              </w:rPr>
            </w:pPr>
            <w:r w:rsidRPr="006420FC">
              <w:rPr>
                <w:rFonts w:ascii="Arial Narrow" w:hAnsi="Arial Narrow" w:cs="Arial"/>
              </w:rPr>
              <w:t>Pozostałe parametry bez zmian</w:t>
            </w:r>
          </w:p>
          <w:p w14:paraId="77F13FF1" w14:textId="77777777" w:rsidR="00564F78" w:rsidRPr="006420FC" w:rsidRDefault="00564F78" w:rsidP="00564F78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CF3DA82" w14:textId="77777777" w:rsidR="000B59A8" w:rsidRPr="006420FC" w:rsidRDefault="000B59A8" w:rsidP="00543A9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1289AF" w14:textId="4665A1F9" w:rsidR="000B59A8" w:rsidRPr="006420FC" w:rsidRDefault="006420FC" w:rsidP="00543A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</w:tc>
      </w:tr>
      <w:tr w:rsidR="006420FC" w:rsidRPr="006420FC" w14:paraId="1E543578" w14:textId="77777777" w:rsidTr="00543A97">
        <w:tc>
          <w:tcPr>
            <w:tcW w:w="9356" w:type="dxa"/>
            <w:shd w:val="clear" w:color="auto" w:fill="auto"/>
          </w:tcPr>
          <w:p w14:paraId="4267A078" w14:textId="33032E80" w:rsidR="000B59A8" w:rsidRPr="006420FC" w:rsidRDefault="00564F78" w:rsidP="00543A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1C83FDE7" w14:textId="77777777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Pakiet nr   2 Czy zamawiający </w:t>
            </w:r>
            <w:proofErr w:type="gramStart"/>
            <w:r w:rsidRPr="006420FC">
              <w:rPr>
                <w:rFonts w:ascii="Arial Narrow" w:hAnsi="Arial Narrow" w:cs="Arial"/>
                <w:sz w:val="22"/>
                <w:szCs w:val="22"/>
              </w:rPr>
              <w:t>dopuści ?</w:t>
            </w:r>
            <w:proofErr w:type="gramEnd"/>
          </w:p>
          <w:p w14:paraId="1B88F1AC" w14:textId="77777777" w:rsidR="000B59A8" w:rsidRPr="006420FC" w:rsidRDefault="000B59A8" w:rsidP="00564F7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2 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Samorozprężalny</w:t>
            </w:r>
            <w:proofErr w:type="spellEnd"/>
            <w:proofErr w:type="gram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-  standardowy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przełykowy, Długość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od 60 do 12 cm, całkowicie pokryty średnica 20/26; 24/30mm; 28/34mm; częściowo powlekany średnica 20/26mm; 24/30mm; niepokrywane średnica 20/24mm, 24/30mm</w:t>
            </w:r>
          </w:p>
          <w:p w14:paraId="1C1BC04A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FAC25AE" w14:textId="4053C461" w:rsidR="000B59A8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43B9C531" w14:textId="77777777" w:rsidR="006420FC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A2E6804" w14:textId="77777777" w:rsidR="000B59A8" w:rsidRPr="006420FC" w:rsidRDefault="000B59A8" w:rsidP="00564F7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3 Prowadnik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j.u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., proste </w:t>
            </w:r>
            <w:proofErr w:type="spellStart"/>
            <w:proofErr w:type="gramStart"/>
            <w:r w:rsidRPr="006420FC">
              <w:rPr>
                <w:rFonts w:ascii="Arial Narrow" w:hAnsi="Arial Narrow" w:cs="Arial"/>
                <w:sz w:val="22"/>
                <w:szCs w:val="22"/>
              </w:rPr>
              <w:t>hydrof.zakończenie</w:t>
            </w:r>
            <w:proofErr w:type="spellEnd"/>
            <w:proofErr w:type="gram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60 mm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dł.znaczniki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>, żółto-nieb. powłoka</w:t>
            </w:r>
            <w:proofErr w:type="gramStart"/>
            <w:r w:rsidRPr="006420FC">
              <w:rPr>
                <w:rFonts w:ascii="Arial Narrow" w:hAnsi="Arial Narrow" w:cs="Arial"/>
                <w:sz w:val="22"/>
                <w:szCs w:val="22"/>
              </w:rPr>
              <w:t>, ?</w:t>
            </w:r>
            <w:proofErr w:type="gram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0,035", dł. 4500 mm</w:t>
            </w:r>
          </w:p>
          <w:p w14:paraId="6FAC9DEA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593932" w14:textId="71E64956" w:rsidR="000B59A8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34DD4480" w14:textId="77777777" w:rsidR="006420FC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6F40189" w14:textId="77777777" w:rsidR="000B59A8" w:rsidRPr="006420FC" w:rsidRDefault="000B59A8" w:rsidP="00564F7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4 Papilotom igłowy jednorazowego użytku 3-kanałowy, średnica cewnika 7Fr zwężany do 5Fr, dł.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końc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>. 0mm, długość igły 7 mm, izolowany, bez załadowanego prowadnika, śr. kanału rob. 2,8 mm, dł. części roboczej 200 cm</w:t>
            </w:r>
          </w:p>
          <w:p w14:paraId="09EBE4D3" w14:textId="77777777" w:rsidR="000B59A8" w:rsidRPr="006420FC" w:rsidRDefault="000B59A8" w:rsidP="00543A9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CFB8498" w14:textId="77777777" w:rsidR="000B59A8" w:rsidRPr="006420FC" w:rsidRDefault="006420FC" w:rsidP="00543A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39B63677" w14:textId="2A98600E" w:rsidR="006420FC" w:rsidRPr="006420FC" w:rsidRDefault="006420FC" w:rsidP="00543A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6420FC" w:rsidRPr="006420FC" w14:paraId="4C67F6F9" w14:textId="77777777" w:rsidTr="00543A97">
        <w:tc>
          <w:tcPr>
            <w:tcW w:w="9356" w:type="dxa"/>
            <w:shd w:val="clear" w:color="auto" w:fill="auto"/>
          </w:tcPr>
          <w:p w14:paraId="1F9405F3" w14:textId="2FCA22F6" w:rsidR="000B59A8" w:rsidRPr="006420FC" w:rsidRDefault="00564F78" w:rsidP="00543A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0CB50E74" w14:textId="77777777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Zadanie 4, pozycja 1 - Czy Zamawiający dopuści spodenki do </w:t>
            </w:r>
            <w:proofErr w:type="spellStart"/>
            <w:r w:rsidRPr="006420FC">
              <w:rPr>
                <w:rFonts w:ascii="Arial Narrow" w:hAnsi="Arial Narrow" w:cs="Arial"/>
                <w:sz w:val="22"/>
                <w:szCs w:val="22"/>
              </w:rPr>
              <w:t>kolonoskopii</w:t>
            </w:r>
            <w:proofErr w:type="spellEnd"/>
            <w:r w:rsidRPr="006420FC">
              <w:rPr>
                <w:rFonts w:ascii="Arial Narrow" w:hAnsi="Arial Narrow" w:cs="Arial"/>
                <w:sz w:val="22"/>
                <w:szCs w:val="22"/>
              </w:rPr>
              <w:t xml:space="preserve"> wykonane z włókniny polipropylenowej o gramaturze 40g/m2?</w:t>
            </w:r>
          </w:p>
          <w:p w14:paraId="78AC0AE9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F81D15" w14:textId="281A6D46" w:rsidR="000B59A8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37E304B6" w14:textId="77777777" w:rsidR="006420FC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180772A" w14:textId="77777777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Zadanie 4, pozycja 1 - Czy Zamawiający dopuści wycenę za opakowanie a'10szt. z odpowiednim przeliczeniem zamawianych ilości?</w:t>
            </w:r>
          </w:p>
          <w:p w14:paraId="7B2B864A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BB22C95" w14:textId="3450D9A3" w:rsidR="006420FC" w:rsidRPr="006420FC" w:rsidRDefault="006420FC" w:rsidP="006420F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nie dopuszcza wyceny za 10 szt. Ilość sztuk asortymentu w opakowaniu należy pod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 xml:space="preserve">ć w kolumnie 12 formularz cenowego o </w:t>
            </w: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nazwie UWAGI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  <w:r w:rsidR="00554B82">
              <w:rPr>
                <w:rFonts w:ascii="Arial Narrow" w:hAnsi="Arial Narrow" w:cs="Arial"/>
                <w:b/>
                <w:sz w:val="22"/>
                <w:szCs w:val="22"/>
              </w:rPr>
              <w:t>Możliwość wyceny 1 szt. jak w odpowiedzi do pytania 1.</w:t>
            </w:r>
          </w:p>
          <w:p w14:paraId="38683324" w14:textId="77777777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07EBE5B" w14:textId="77777777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Zadanie 6, pozycja 1 - Czy Zamawiający dopuści wycenę za opakowanie a'100 szt. Wraz z przeliczeniem ilości?</w:t>
            </w:r>
          </w:p>
          <w:p w14:paraId="4FCBADDB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B31CED" w14:textId="77777777" w:rsidR="00554B82" w:rsidRPr="006420FC" w:rsidRDefault="006420FC" w:rsidP="00554B8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nie dopuszcza wyceny za 100 szt. Ilość sztuk asortymentu w opakowaniu należy pod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 xml:space="preserve">ć w kolumnie 12 formularz cenowego o </w:t>
            </w: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nazwie UWAGI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  <w:r w:rsidR="00554B82">
              <w:rPr>
                <w:rFonts w:ascii="Arial Narrow" w:hAnsi="Arial Narrow" w:cs="Arial"/>
                <w:b/>
                <w:sz w:val="22"/>
                <w:szCs w:val="22"/>
              </w:rPr>
              <w:t>Możliwość wyceny 1 szt. jak w odpowiedzi do pytania 1.</w:t>
            </w:r>
          </w:p>
          <w:p w14:paraId="2724C136" w14:textId="77777777" w:rsidR="00554B82" w:rsidRDefault="00554B82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2C176A5" w14:textId="359B7002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Zadanie 6, pozycja 1 - Czy Zamawiający dopuści nakłuwacz sterylny 21 G 2,4 mm?</w:t>
            </w:r>
          </w:p>
          <w:p w14:paraId="53D996D4" w14:textId="77777777" w:rsidR="00564F78" w:rsidRPr="006420FC" w:rsidRDefault="00564F78" w:rsidP="00564F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F155FB" w14:textId="3B86B0CE" w:rsidR="000B59A8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758CD50F" w14:textId="77777777" w:rsidR="006420FC" w:rsidRPr="006420FC" w:rsidRDefault="006420FC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F7C674F" w14:textId="77777777" w:rsidR="000B59A8" w:rsidRPr="006420FC" w:rsidRDefault="000B59A8" w:rsidP="00543A9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sz w:val="22"/>
                <w:szCs w:val="22"/>
              </w:rPr>
              <w:t>Zadanie 6, pozycja 1 - Czy Zamawiający dopuści nakłuwacz sterylny 23 G 1,8 mm?</w:t>
            </w:r>
          </w:p>
          <w:p w14:paraId="5294158B" w14:textId="77777777" w:rsidR="000B59A8" w:rsidRPr="006420FC" w:rsidRDefault="000B59A8" w:rsidP="00543A9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20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60B5927" w14:textId="1B38813A" w:rsidR="000B59A8" w:rsidRPr="006420FC" w:rsidRDefault="006420FC" w:rsidP="00564F78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6420FC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</w:tc>
      </w:tr>
    </w:tbl>
    <w:p w14:paraId="4B7A8513" w14:textId="77777777" w:rsidR="00BE7BFD" w:rsidRPr="006420FC" w:rsidRDefault="00BE7BFD" w:rsidP="00520165">
      <w:pPr>
        <w:jc w:val="both"/>
        <w:rPr>
          <w:rFonts w:ascii="Arial Narrow" w:hAnsi="Arial Narrow" w:cs="Arial"/>
        </w:rPr>
      </w:pPr>
    </w:p>
    <w:p w14:paraId="365002D8" w14:textId="6FAFAB98" w:rsidR="006D4AB3" w:rsidRPr="006420FC" w:rsidRDefault="00554B8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554B82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6FB9E245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78C47E5D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589D1E69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2B8232B0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6020852E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18F5E679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4624D2A0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60B768CE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67691B49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6BF09BEB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26BCFA1B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6450AE78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33665D54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3735DE5A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1D79BC01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20461115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0A347003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2AF67B08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7D7E4A46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67005E76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458F16DF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05092718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29961299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2382D36A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180057E9" w14:textId="77777777" w:rsidR="00554B82" w:rsidRDefault="00554B82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</w:p>
    <w:p w14:paraId="34B69C65" w14:textId="6CF54260" w:rsidR="00940A00" w:rsidRPr="00554B82" w:rsidRDefault="00940A00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</w:pPr>
      <w:r w:rsidRPr="00554B82"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  <w:t xml:space="preserve">Wykonano w 2 egz. na </w:t>
      </w:r>
      <w:r w:rsidR="00554B82" w:rsidRPr="00554B82"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  <w:t xml:space="preserve">3 </w:t>
      </w:r>
      <w:r w:rsidRPr="00554B82">
        <w:rPr>
          <w:rStyle w:val="Pogrubienie"/>
          <w:rFonts w:ascii="Arial Narrow" w:hAnsi="Arial Narrow" w:cs="Arial"/>
          <w:b w:val="0"/>
          <w:bCs w:val="0"/>
          <w:i/>
          <w:iCs/>
          <w:sz w:val="18"/>
          <w:szCs w:val="18"/>
        </w:rPr>
        <w:t>ark.</w:t>
      </w:r>
    </w:p>
    <w:p w14:paraId="5C9A9A11" w14:textId="77777777" w:rsidR="00940A00" w:rsidRPr="00FB68B5" w:rsidRDefault="00940A00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B68B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215740A" w14:textId="77777777" w:rsidR="00940A00" w:rsidRPr="006420FC" w:rsidRDefault="00940A00" w:rsidP="00940A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2"/>
        </w:rPr>
      </w:pPr>
      <w:r w:rsidRPr="00FB68B5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FB68B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B68B5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6420FC">
        <w:rPr>
          <w:rFonts w:ascii="Arial Narrow" w:hAnsi="Arial Narrow"/>
          <w:i/>
          <w:iCs/>
          <w:sz w:val="18"/>
          <w:szCs w:val="20"/>
        </w:rPr>
        <w:t xml:space="preserve">; </w:t>
      </w:r>
      <w:r w:rsidRPr="006420FC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7C1172C1" w14:textId="77777777" w:rsidR="00940A00" w:rsidRPr="006420FC" w:rsidRDefault="00940A00" w:rsidP="00940A00">
      <w:pPr>
        <w:rPr>
          <w:rFonts w:ascii="Arial Narrow" w:hAnsi="Arial Narrow"/>
          <w:i/>
          <w:iCs/>
          <w:sz w:val="18"/>
        </w:rPr>
      </w:pPr>
      <w:r w:rsidRPr="006420FC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6420FC">
        <w:rPr>
          <w:rFonts w:ascii="Arial Narrow" w:hAnsi="Arial Narrow"/>
          <w:i/>
          <w:iCs/>
          <w:sz w:val="18"/>
        </w:rPr>
        <w:t>Choroszyńska</w:t>
      </w:r>
      <w:proofErr w:type="spellEnd"/>
      <w:r w:rsidRPr="006420FC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6420FC">
          <w:rPr>
            <w:rStyle w:val="Hipercze"/>
            <w:rFonts w:ascii="Arial Narrow" w:hAnsi="Arial Narrow"/>
            <w:i/>
            <w:iCs/>
            <w:color w:val="auto"/>
          </w:rPr>
          <w:t>barbara.choroszynska@10wsk.mil.pl</w:t>
        </w:r>
      </w:hyperlink>
      <w:r w:rsidRPr="006420FC">
        <w:rPr>
          <w:rFonts w:ascii="Arial Narrow" w:hAnsi="Arial Narrow"/>
          <w:i/>
          <w:iCs/>
          <w:sz w:val="18"/>
        </w:rPr>
        <w:t xml:space="preserve"> </w:t>
      </w:r>
    </w:p>
    <w:p w14:paraId="1B76B97C" w14:textId="73DDDFF3" w:rsidR="00940A00" w:rsidRPr="00554B82" w:rsidRDefault="00940A00" w:rsidP="00554B82">
      <w:pPr>
        <w:rPr>
          <w:rFonts w:ascii="Arial Narrow" w:hAnsi="Arial Narrow"/>
          <w:sz w:val="18"/>
        </w:rPr>
      </w:pPr>
      <w:proofErr w:type="gramStart"/>
      <w:r w:rsidRPr="006420FC">
        <w:rPr>
          <w:rFonts w:ascii="Arial Narrow" w:hAnsi="Arial Narrow"/>
          <w:i/>
          <w:iCs/>
          <w:sz w:val="18"/>
        </w:rPr>
        <w:t xml:space="preserve">Data </w:t>
      </w:r>
      <w:r w:rsidR="00554B82">
        <w:rPr>
          <w:rFonts w:ascii="Arial Narrow" w:hAnsi="Arial Narrow" w:cs="Arial"/>
          <w:sz w:val="22"/>
          <w:szCs w:val="22"/>
        </w:rPr>
        <w:t>:</w:t>
      </w:r>
      <w:proofErr w:type="gramEnd"/>
      <w:r w:rsidR="00554B82">
        <w:rPr>
          <w:rFonts w:ascii="Arial Narrow" w:hAnsi="Arial Narrow" w:cs="Arial"/>
          <w:sz w:val="22"/>
          <w:szCs w:val="22"/>
        </w:rPr>
        <w:t xml:space="preserve"> </w:t>
      </w:r>
      <w:r w:rsidR="00554B82" w:rsidRPr="00554B82">
        <w:rPr>
          <w:rFonts w:ascii="Arial Narrow" w:hAnsi="Arial Narrow" w:cs="Arial"/>
          <w:i/>
          <w:iCs/>
          <w:sz w:val="18"/>
          <w:szCs w:val="18"/>
        </w:rPr>
        <w:t>12.07.2024</w:t>
      </w:r>
    </w:p>
    <w:sectPr w:rsidR="00940A00" w:rsidRPr="00554B82" w:rsidSect="00564F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D3BC7" w14:textId="77777777" w:rsidR="00302FA3" w:rsidRDefault="00302FA3">
      <w:r>
        <w:separator/>
      </w:r>
    </w:p>
  </w:endnote>
  <w:endnote w:type="continuationSeparator" w:id="0">
    <w:p w14:paraId="4DF8BF70" w14:textId="77777777" w:rsidR="00302FA3" w:rsidRDefault="00302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814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4840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160C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2999E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B24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362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3E2A05" w14:textId="77777777" w:rsidR="006D4AB3" w:rsidRDefault="006D4AB3">
    <w:pPr>
      <w:pStyle w:val="Stopka"/>
      <w:tabs>
        <w:tab w:val="clear" w:pos="4536"/>
        <w:tab w:val="left" w:pos="6237"/>
      </w:tabs>
    </w:pPr>
  </w:p>
  <w:p w14:paraId="44DED6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BAEFF4" w14:textId="77777777" w:rsidR="00302FA3" w:rsidRDefault="00302FA3">
      <w:r>
        <w:separator/>
      </w:r>
    </w:p>
  </w:footnote>
  <w:footnote w:type="continuationSeparator" w:id="0">
    <w:p w14:paraId="77835AD0" w14:textId="77777777" w:rsidR="00302FA3" w:rsidRDefault="00302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F5F44" w14:textId="77777777" w:rsidR="000B59A8" w:rsidRDefault="000B5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90CCE" w14:textId="77777777" w:rsidR="000B59A8" w:rsidRDefault="000B59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624CB" w14:textId="77777777" w:rsidR="000B59A8" w:rsidRDefault="000B5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1884846">
    <w:abstractNumId w:val="3"/>
  </w:num>
  <w:num w:numId="2" w16cid:durableId="426540892">
    <w:abstractNumId w:val="6"/>
  </w:num>
  <w:num w:numId="3" w16cid:durableId="1253009694">
    <w:abstractNumId w:val="2"/>
  </w:num>
  <w:num w:numId="4" w16cid:durableId="1613397023">
    <w:abstractNumId w:val="5"/>
  </w:num>
  <w:num w:numId="5" w16cid:durableId="2038698551">
    <w:abstractNumId w:val="0"/>
  </w:num>
  <w:num w:numId="6" w16cid:durableId="2080401547">
    <w:abstractNumId w:val="1"/>
  </w:num>
  <w:num w:numId="7" w16cid:durableId="1964261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FA3"/>
    <w:rsid w:val="00031374"/>
    <w:rsid w:val="00035DEC"/>
    <w:rsid w:val="000A1097"/>
    <w:rsid w:val="000B59A8"/>
    <w:rsid w:val="000D79A3"/>
    <w:rsid w:val="000E2A8F"/>
    <w:rsid w:val="0012774F"/>
    <w:rsid w:val="00144B7A"/>
    <w:rsid w:val="00180C6E"/>
    <w:rsid w:val="001F7C25"/>
    <w:rsid w:val="0029606A"/>
    <w:rsid w:val="00302FA3"/>
    <w:rsid w:val="00442158"/>
    <w:rsid w:val="004848F3"/>
    <w:rsid w:val="004A75F2"/>
    <w:rsid w:val="005144A9"/>
    <w:rsid w:val="00520165"/>
    <w:rsid w:val="00554B82"/>
    <w:rsid w:val="00564F78"/>
    <w:rsid w:val="005B1B08"/>
    <w:rsid w:val="00632C3C"/>
    <w:rsid w:val="006420F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0A00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68B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9D5875"/>
  <w15:chartTrackingRefBased/>
  <w15:docId w15:val="{89C5A6EE-FC14-4BB4-96B5-CE41A4FD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64F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64F78"/>
    <w:rPr>
      <w:rFonts w:ascii="Courier New" w:hAnsi="Courier New" w:cs="Courier New"/>
    </w:rPr>
  </w:style>
  <w:style w:type="paragraph" w:styleId="Bezodstpw">
    <w:name w:val="No Spacing"/>
    <w:link w:val="BezodstpwZnak"/>
    <w:qFormat/>
    <w:rsid w:val="00564F78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64F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940A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40A00"/>
    <w:rPr>
      <w:b/>
      <w:bCs/>
    </w:rPr>
  </w:style>
  <w:style w:type="character" w:styleId="Hipercze">
    <w:name w:val="Hyperlink"/>
    <w:uiPriority w:val="99"/>
    <w:unhideWhenUsed/>
    <w:rsid w:val="00940A00"/>
    <w:rPr>
      <w:color w:val="0000FF"/>
      <w:u w:val="single"/>
    </w:rPr>
  </w:style>
  <w:style w:type="character" w:customStyle="1" w:styleId="BezodstpwZnak">
    <w:name w:val="Bez odstępów Znak"/>
    <w:link w:val="Bezodstpw"/>
    <w:locked/>
    <w:rsid w:val="006420F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6</Pages>
  <Words>1349</Words>
  <Characters>8969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2024-07-12T07:50:00Z</cp:lastPrinted>
  <dcterms:created xsi:type="dcterms:W3CDTF">2024-07-11T04:25:00Z</dcterms:created>
  <dcterms:modified xsi:type="dcterms:W3CDTF">2024-07-12T07:50:00Z</dcterms:modified>
</cp:coreProperties>
</file>