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F095D1C" w14:textId="265ED9B4" w:rsidR="00281DC6" w:rsidRDefault="00281DC6" w:rsidP="00656C93">
      <w:pPr>
        <w:keepNext/>
        <w:jc w:val="right"/>
        <w:outlineLvl w:val="3"/>
        <w:rPr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="00FF1255">
        <w:rPr>
          <w:bCs/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</w:p>
    <w:p w14:paraId="04F299DC" w14:textId="77777777" w:rsidR="002B1CA8" w:rsidRDefault="002B1CA8" w:rsidP="00656C93">
      <w:pPr>
        <w:keepNext/>
        <w:jc w:val="right"/>
        <w:outlineLvl w:val="3"/>
        <w:rPr>
          <w:bCs/>
          <w:sz w:val="22"/>
          <w:szCs w:val="22"/>
        </w:rPr>
      </w:pPr>
    </w:p>
    <w:p w14:paraId="1FD2A2E9" w14:textId="3689E7FF" w:rsidR="00656C93" w:rsidRDefault="00656C93" w:rsidP="00656C93">
      <w:pPr>
        <w:keepNext/>
        <w:jc w:val="right"/>
        <w:outlineLvl w:val="3"/>
        <w:rPr>
          <w:b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81DC6" w:rsidRPr="00281DC6" w14:paraId="6A5CDF42" w14:textId="77777777" w:rsidTr="00C03622">
        <w:tc>
          <w:tcPr>
            <w:tcW w:w="8952" w:type="dxa"/>
            <w:shd w:val="clear" w:color="auto" w:fill="F2F2F2"/>
          </w:tcPr>
          <w:p w14:paraId="2B999526" w14:textId="77777777" w:rsidR="00656C93" w:rsidRDefault="00656C93" w:rsidP="00656C93">
            <w:pPr>
              <w:keepNext/>
              <w:jc w:val="center"/>
              <w:outlineLvl w:val="1"/>
              <w:rPr>
                <w:b/>
                <w:sz w:val="28"/>
                <w:szCs w:val="20"/>
              </w:rPr>
            </w:pPr>
          </w:p>
          <w:p w14:paraId="7AA80CC8" w14:textId="77777777" w:rsidR="00281DC6" w:rsidRDefault="00C03622" w:rsidP="00656C93">
            <w:pPr>
              <w:keepNext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>
              <w:rPr>
                <w:b/>
                <w:sz w:val="28"/>
                <w:szCs w:val="20"/>
              </w:rPr>
              <w:tab/>
            </w:r>
            <w:r w:rsidR="00281DC6" w:rsidRPr="00281DC6">
              <w:rPr>
                <w:b/>
                <w:bCs/>
                <w:sz w:val="28"/>
                <w:szCs w:val="20"/>
              </w:rPr>
              <w:t>FORMULARZ OFERT</w:t>
            </w:r>
            <w:r w:rsidR="003A60C7">
              <w:rPr>
                <w:b/>
                <w:bCs/>
                <w:sz w:val="28"/>
                <w:szCs w:val="20"/>
              </w:rPr>
              <w:t>OW</w:t>
            </w:r>
            <w:r w:rsidR="00281DC6" w:rsidRPr="00281DC6">
              <w:rPr>
                <w:b/>
                <w:bCs/>
                <w:sz w:val="28"/>
                <w:szCs w:val="20"/>
              </w:rPr>
              <w:t>Y</w:t>
            </w:r>
          </w:p>
          <w:p w14:paraId="1E4F7C36" w14:textId="3DFBA9A6" w:rsidR="00656C93" w:rsidRPr="00281DC6" w:rsidRDefault="00656C93" w:rsidP="00656C93">
            <w:pPr>
              <w:keepNext/>
              <w:jc w:val="center"/>
              <w:outlineLvl w:val="1"/>
              <w:rPr>
                <w:b/>
                <w:bCs/>
                <w:sz w:val="28"/>
                <w:szCs w:val="20"/>
              </w:rPr>
            </w:pPr>
          </w:p>
        </w:tc>
      </w:tr>
    </w:tbl>
    <w:p w14:paraId="07EDD74C" w14:textId="77777777" w:rsidR="00281DC6" w:rsidRPr="00281DC6" w:rsidRDefault="00281DC6" w:rsidP="00656C93">
      <w:pPr>
        <w:keepNext/>
        <w:jc w:val="center"/>
        <w:outlineLvl w:val="1"/>
        <w:rPr>
          <w:b/>
          <w:sz w:val="28"/>
          <w:szCs w:val="20"/>
        </w:rPr>
      </w:pPr>
    </w:p>
    <w:p w14:paraId="2421B0BE" w14:textId="77777777" w:rsidR="002B1CA8" w:rsidRDefault="002B1CA8" w:rsidP="00656C93">
      <w:pPr>
        <w:jc w:val="both"/>
        <w:rPr>
          <w:sz w:val="22"/>
          <w:szCs w:val="22"/>
        </w:rPr>
      </w:pPr>
    </w:p>
    <w:p w14:paraId="4A693CCD" w14:textId="35374368" w:rsidR="00281DC6" w:rsidRDefault="00281DC6" w:rsidP="00656C93">
      <w:pPr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 xml:space="preserve">w trybie </w:t>
      </w:r>
      <w:r w:rsidR="00307C65">
        <w:rPr>
          <w:sz w:val="22"/>
          <w:szCs w:val="22"/>
        </w:rPr>
        <w:t>p</w:t>
      </w:r>
      <w:r w:rsidR="00D052E3">
        <w:rPr>
          <w:sz w:val="22"/>
          <w:szCs w:val="22"/>
        </w:rPr>
        <w:t>odstawowy</w:t>
      </w:r>
      <w:r w:rsidR="00307C65">
        <w:rPr>
          <w:sz w:val="22"/>
          <w:szCs w:val="22"/>
        </w:rPr>
        <w:t>m</w:t>
      </w:r>
      <w:r w:rsidR="00D052E3">
        <w:rPr>
          <w:sz w:val="22"/>
          <w:szCs w:val="22"/>
        </w:rPr>
        <w:t xml:space="preserve"> bez negocjacji</w:t>
      </w:r>
      <w:r w:rsidR="007B7258">
        <w:rPr>
          <w:sz w:val="22"/>
          <w:szCs w:val="22"/>
        </w:rPr>
        <w:t xml:space="preserve"> </w:t>
      </w:r>
      <w:r w:rsidRPr="00281DC6">
        <w:rPr>
          <w:sz w:val="22"/>
          <w:szCs w:val="22"/>
        </w:rPr>
        <w:t xml:space="preserve">pn.: </w:t>
      </w:r>
    </w:p>
    <w:p w14:paraId="2F0AFACA" w14:textId="77777777" w:rsidR="00656C93" w:rsidRPr="00281DC6" w:rsidRDefault="00656C93" w:rsidP="00656C93">
      <w:pPr>
        <w:jc w:val="both"/>
        <w:rPr>
          <w:sz w:val="22"/>
          <w:szCs w:val="22"/>
        </w:rPr>
      </w:pPr>
    </w:p>
    <w:p w14:paraId="3F436BB2" w14:textId="168F11B8" w:rsidR="00A8444F" w:rsidRDefault="00374B7D" w:rsidP="00656C93">
      <w:pPr>
        <w:jc w:val="both"/>
        <w:rPr>
          <w:b/>
          <w:sz w:val="28"/>
          <w:szCs w:val="28"/>
        </w:rPr>
      </w:pPr>
      <w:r w:rsidRPr="00374B7D">
        <w:rPr>
          <w:b/>
          <w:sz w:val="28"/>
          <w:szCs w:val="28"/>
        </w:rPr>
        <w:t>Sukcesywna dostawa świeżych owoców sezonowych i lodów do Szpitala Wojewódzkiego w Poznaniu</w:t>
      </w:r>
    </w:p>
    <w:p w14:paraId="78DD3880" w14:textId="77777777" w:rsidR="00374B7D" w:rsidRDefault="00374B7D" w:rsidP="00656C93">
      <w:pPr>
        <w:jc w:val="both"/>
        <w:rPr>
          <w:b/>
          <w:sz w:val="28"/>
          <w:szCs w:val="28"/>
        </w:rPr>
      </w:pPr>
    </w:p>
    <w:p w14:paraId="52264483" w14:textId="1D137986" w:rsidR="00281DC6" w:rsidRPr="00281DC6" w:rsidRDefault="00281DC6" w:rsidP="00656C93">
      <w:pPr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6D95EB64" w14:textId="77777777" w:rsidR="00656C93" w:rsidRDefault="00656C93" w:rsidP="00656C93">
      <w:pPr>
        <w:rPr>
          <w:b/>
          <w:sz w:val="22"/>
          <w:szCs w:val="22"/>
        </w:rPr>
      </w:pPr>
    </w:p>
    <w:p w14:paraId="139ADAFF" w14:textId="5343DD84" w:rsidR="00281DC6" w:rsidRPr="00281DC6" w:rsidRDefault="00281DC6" w:rsidP="00656C93">
      <w:pPr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2C00315A" w14:textId="77777777" w:rsidTr="003A60C7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23ED3935" w14:textId="77777777" w:rsidR="00656C93" w:rsidRDefault="00656C93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  <w:p w14:paraId="71B77560" w14:textId="2E08D557" w:rsid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</w:t>
            </w:r>
            <w:r w:rsidR="003A6964">
              <w:rPr>
                <w:rFonts w:eastAsia="Calibri"/>
                <w:sz w:val="22"/>
                <w:szCs w:val="22"/>
              </w:rPr>
              <w:t xml:space="preserve">i Adres </w:t>
            </w:r>
            <w:r w:rsidRPr="00281DC6">
              <w:rPr>
                <w:rFonts w:eastAsia="Calibri"/>
                <w:sz w:val="22"/>
                <w:szCs w:val="22"/>
              </w:rPr>
              <w:t>Wykonawcy</w:t>
            </w:r>
          </w:p>
          <w:p w14:paraId="0A1DD09C" w14:textId="70438BCC" w:rsidR="00656C93" w:rsidRDefault="00656C93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(</w:t>
            </w:r>
            <w:r w:rsidR="00AF5D1E">
              <w:rPr>
                <w:rFonts w:eastAsia="Calibri"/>
                <w:sz w:val="22"/>
                <w:szCs w:val="22"/>
              </w:rPr>
              <w:t xml:space="preserve">ulica, miasto, </w:t>
            </w:r>
            <w:r>
              <w:rPr>
                <w:rFonts w:eastAsia="Calibri"/>
                <w:sz w:val="22"/>
                <w:szCs w:val="22"/>
              </w:rPr>
              <w:t>województwo)</w:t>
            </w:r>
          </w:p>
          <w:p w14:paraId="36D0227B" w14:textId="261EE401" w:rsidR="00656C93" w:rsidRPr="00281DC6" w:rsidRDefault="00656C93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6139" w:type="dxa"/>
            <w:shd w:val="clear" w:color="auto" w:fill="auto"/>
          </w:tcPr>
          <w:p w14:paraId="69C7AB36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58E0293F" w14:textId="77777777" w:rsidTr="003A60C7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06F3FF08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598B87A8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54528C38" w14:textId="77777777" w:rsidTr="003A60C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2A9B4156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212645DA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665F275D" w14:textId="77777777" w:rsidTr="003A60C7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7DDA19E1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331FCF44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7DA61D4D" w14:textId="77777777" w:rsidTr="003A60C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5AC254D3" w14:textId="71168FF0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  <w:r w:rsidR="00116BA4">
              <w:rPr>
                <w:rFonts w:eastAsia="Calibri"/>
                <w:sz w:val="22"/>
                <w:szCs w:val="22"/>
              </w:rPr>
              <w:t xml:space="preserve"> </w:t>
            </w:r>
          </w:p>
        </w:tc>
        <w:tc>
          <w:tcPr>
            <w:tcW w:w="6139" w:type="dxa"/>
            <w:shd w:val="clear" w:color="auto" w:fill="auto"/>
          </w:tcPr>
          <w:p w14:paraId="6C3D1045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7CE5EEEB" w14:textId="77777777" w:rsidTr="003A60C7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15364741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bookmarkStart w:id="1" w:name="_Hlk63930043"/>
            <w:bookmarkEnd w:id="0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E584F45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</w:p>
        </w:tc>
      </w:tr>
      <w:bookmarkEnd w:id="1"/>
      <w:tr w:rsidR="00281DC6" w:rsidRPr="00281DC6" w14:paraId="37430E50" w14:textId="77777777" w:rsidTr="003A60C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C0B99F2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041D9409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</w:p>
          <w:p w14:paraId="7DC4DCCE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  <w:r w:rsidRPr="00281DC6">
              <w:t>……………………………………………</w:t>
            </w:r>
          </w:p>
          <w:p w14:paraId="0457CC3E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20E4CEAA" w14:textId="77777777" w:rsidR="00740C0B" w:rsidRDefault="00740C0B" w:rsidP="00656C93">
      <w:pPr>
        <w:jc w:val="both"/>
      </w:pPr>
    </w:p>
    <w:p w14:paraId="62F09958" w14:textId="05224C4F" w:rsidR="00281DC6" w:rsidRPr="00281DC6" w:rsidRDefault="00281DC6" w:rsidP="00656C93">
      <w:pPr>
        <w:numPr>
          <w:ilvl w:val="0"/>
          <w:numId w:val="35"/>
        </w:numPr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</w:t>
      </w:r>
      <w:r w:rsidR="003A60C7">
        <w:rPr>
          <w:sz w:val="22"/>
        </w:rPr>
        <w:t xml:space="preserve"> oraz </w:t>
      </w:r>
      <w:r w:rsidR="003A60C7" w:rsidRPr="00EE54E7">
        <w:rPr>
          <w:sz w:val="22"/>
          <w:u w:val="single"/>
        </w:rPr>
        <w:t>wzorem umowy</w:t>
      </w:r>
      <w:r w:rsidRPr="00281DC6">
        <w:rPr>
          <w:sz w:val="22"/>
        </w:rPr>
        <w:t>, stosując niżej wymienione stawki:</w:t>
      </w:r>
    </w:p>
    <w:p w14:paraId="4337BAE8" w14:textId="09C4388B" w:rsidR="00281DC6" w:rsidRDefault="00281DC6" w:rsidP="00656C93">
      <w:pPr>
        <w:ind w:left="284"/>
        <w:contextualSpacing/>
        <w:jc w:val="both"/>
        <w:rPr>
          <w:b/>
          <w:sz w:val="22"/>
        </w:rPr>
      </w:pPr>
    </w:p>
    <w:p w14:paraId="3B14ABF7" w14:textId="7439D34E" w:rsidR="00374B7D" w:rsidRPr="00374B7D" w:rsidRDefault="00374B7D" w:rsidP="00741589">
      <w:pPr>
        <w:ind w:left="284"/>
        <w:jc w:val="both"/>
        <w:rPr>
          <w:b/>
          <w:bCs/>
        </w:rPr>
      </w:pPr>
      <w:r w:rsidRPr="00374B7D">
        <w:rPr>
          <w:b/>
          <w:bCs/>
        </w:rPr>
        <w:t>Zadanie 1: świeże owoce sezonowe</w:t>
      </w:r>
    </w:p>
    <w:p w14:paraId="613A5501" w14:textId="59CD7BD6" w:rsidR="00872282" w:rsidRPr="006679F4" w:rsidRDefault="00872282" w:rsidP="00741589">
      <w:pPr>
        <w:ind w:left="284"/>
        <w:jc w:val="both"/>
      </w:pPr>
      <w:r w:rsidRPr="006679F4">
        <w:t>wartość netto za wykonanie całości przedmiotu zamówienia wynosi....................... zł</w:t>
      </w:r>
    </w:p>
    <w:p w14:paraId="15DBFA28" w14:textId="77777777" w:rsidR="00872282" w:rsidRPr="006679F4" w:rsidRDefault="00872282" w:rsidP="00741589">
      <w:pPr>
        <w:ind w:left="284" w:hanging="284"/>
        <w:jc w:val="both"/>
      </w:pPr>
      <w:r w:rsidRPr="006679F4">
        <w:t xml:space="preserve">     stawka  podatku VAT wynosi  ......%</w:t>
      </w:r>
    </w:p>
    <w:p w14:paraId="331899F6" w14:textId="77777777" w:rsidR="00872282" w:rsidRPr="006679F4" w:rsidRDefault="00872282" w:rsidP="00741589">
      <w:pPr>
        <w:ind w:left="284" w:hanging="284"/>
        <w:jc w:val="both"/>
      </w:pPr>
      <w:r w:rsidRPr="006679F4">
        <w:t xml:space="preserve">     kwota podatku VAT wynosi ................................ zł</w:t>
      </w:r>
    </w:p>
    <w:p w14:paraId="51D74C81" w14:textId="77777777" w:rsidR="00872282" w:rsidRPr="006679F4" w:rsidRDefault="00872282" w:rsidP="00741589">
      <w:pPr>
        <w:ind w:left="284" w:hanging="284"/>
        <w:jc w:val="both"/>
      </w:pPr>
      <w:r w:rsidRPr="006679F4">
        <w:tab/>
        <w:t>wartość brutto za wykonanie całości przedmiotu zamówienia wynosi....................... zł</w:t>
      </w:r>
    </w:p>
    <w:p w14:paraId="4B9EDE68" w14:textId="77777777" w:rsidR="00872282" w:rsidRPr="006679F4" w:rsidRDefault="00872282" w:rsidP="00741589">
      <w:pPr>
        <w:ind w:left="284" w:hanging="284"/>
        <w:jc w:val="both"/>
      </w:pPr>
      <w:r w:rsidRPr="006679F4">
        <w:t xml:space="preserve">     (słownie:..................................................................................................................... zł),</w:t>
      </w:r>
    </w:p>
    <w:p w14:paraId="28C72B0D" w14:textId="77777777" w:rsidR="00872282" w:rsidRPr="006679F4" w:rsidRDefault="00872282" w:rsidP="00741589">
      <w:pPr>
        <w:ind w:left="284"/>
        <w:jc w:val="both"/>
      </w:pPr>
      <w:r w:rsidRPr="006679F4">
        <w:t xml:space="preserve">wyliczona zgodnie z odpowiednią tabelą formularza cenowego </w:t>
      </w:r>
    </w:p>
    <w:p w14:paraId="4F0D9B67" w14:textId="5461FC1A" w:rsidR="00741589" w:rsidRDefault="00741589" w:rsidP="00741589">
      <w:pPr>
        <w:jc w:val="both"/>
      </w:pPr>
      <w:r>
        <w:t xml:space="preserve">     </w:t>
      </w:r>
      <w:r w:rsidRPr="00C47C61">
        <w:t xml:space="preserve">Termin realizacji </w:t>
      </w:r>
      <w:r w:rsidR="00A53DA8" w:rsidRPr="00C47C61">
        <w:t>zamówienia –</w:t>
      </w:r>
      <w:r w:rsidR="00374B7D" w:rsidRPr="00C47C61">
        <w:t xml:space="preserve"> </w:t>
      </w:r>
      <w:r w:rsidR="00C47C61" w:rsidRPr="00C47C61">
        <w:t xml:space="preserve">2 razy w tygodniu </w:t>
      </w:r>
      <w:r w:rsidR="00A53DA8" w:rsidRPr="00C47C61">
        <w:t xml:space="preserve">do godz. </w:t>
      </w:r>
      <w:r w:rsidR="00374B7D" w:rsidRPr="00C47C61">
        <w:t>12:</w:t>
      </w:r>
      <w:r w:rsidR="00A53DA8" w:rsidRPr="00C47C61">
        <w:t>00</w:t>
      </w:r>
      <w:r w:rsidR="002B1CA8">
        <w:t xml:space="preserve"> </w:t>
      </w:r>
    </w:p>
    <w:p w14:paraId="083213C1" w14:textId="7EF6B1C9" w:rsidR="00CA7C6C" w:rsidRDefault="00A53DA8" w:rsidP="00741589">
      <w:pPr>
        <w:jc w:val="both"/>
      </w:pPr>
      <w:r>
        <w:t xml:space="preserve">     </w:t>
      </w:r>
      <w:r w:rsidR="00872282">
        <w:t>T</w:t>
      </w:r>
      <w:r w:rsidR="00872282" w:rsidRPr="006679F4">
        <w:t xml:space="preserve">ermin wykonania umowy wynosi </w:t>
      </w:r>
      <w:r w:rsidR="00535F14">
        <w:t>6</w:t>
      </w:r>
      <w:r w:rsidR="00872282" w:rsidRPr="006679F4">
        <w:t xml:space="preserve"> miesięcy </w:t>
      </w:r>
      <w:r w:rsidR="00B6079A">
        <w:t xml:space="preserve">od </w:t>
      </w:r>
      <w:r w:rsidR="00535F14">
        <w:t>daty zawarcia umowy</w:t>
      </w:r>
      <w:r w:rsidR="002B1CA8">
        <w:t>.</w:t>
      </w:r>
    </w:p>
    <w:p w14:paraId="4A24409E" w14:textId="6D7C5012" w:rsidR="00D371D0" w:rsidRPr="00B73557" w:rsidRDefault="00D371D0" w:rsidP="00D371D0">
      <w:pPr>
        <w:contextualSpacing/>
        <w:jc w:val="both"/>
        <w:rPr>
          <w:bCs/>
        </w:rPr>
      </w:pPr>
      <w:r>
        <w:rPr>
          <w:bCs/>
        </w:rPr>
        <w:t xml:space="preserve">     </w:t>
      </w:r>
      <w:r w:rsidRPr="00B73557">
        <w:rPr>
          <w:bCs/>
        </w:rPr>
        <w:t xml:space="preserve">Warunki płatności: </w:t>
      </w:r>
      <w:r w:rsidR="00477F32">
        <w:rPr>
          <w:bCs/>
        </w:rPr>
        <w:t>3</w:t>
      </w:r>
      <w:r w:rsidRPr="00B73557">
        <w:rPr>
          <w:bCs/>
        </w:rPr>
        <w:t>0 dni</w:t>
      </w:r>
    </w:p>
    <w:p w14:paraId="732E168E" w14:textId="77777777" w:rsidR="00D371D0" w:rsidRDefault="00D371D0" w:rsidP="00741589">
      <w:pPr>
        <w:jc w:val="both"/>
      </w:pPr>
    </w:p>
    <w:p w14:paraId="1E684CF1" w14:textId="77777777" w:rsidR="00872282" w:rsidRDefault="00872282" w:rsidP="00656C93">
      <w:pPr>
        <w:ind w:left="709"/>
        <w:jc w:val="both"/>
        <w:rPr>
          <w:b/>
        </w:rPr>
      </w:pPr>
    </w:p>
    <w:p w14:paraId="22DA1157" w14:textId="296BEF01" w:rsidR="00535F14" w:rsidRPr="00374B7D" w:rsidRDefault="00535F14" w:rsidP="00535F14">
      <w:pPr>
        <w:ind w:left="284"/>
        <w:jc w:val="both"/>
        <w:rPr>
          <w:b/>
          <w:bCs/>
        </w:rPr>
      </w:pPr>
      <w:r w:rsidRPr="00374B7D">
        <w:rPr>
          <w:b/>
          <w:bCs/>
        </w:rPr>
        <w:t xml:space="preserve">Zadanie </w:t>
      </w:r>
      <w:r>
        <w:rPr>
          <w:b/>
          <w:bCs/>
        </w:rPr>
        <w:t>2</w:t>
      </w:r>
      <w:r w:rsidRPr="00374B7D">
        <w:rPr>
          <w:b/>
          <w:bCs/>
        </w:rPr>
        <w:t xml:space="preserve">: </w:t>
      </w:r>
      <w:r>
        <w:rPr>
          <w:b/>
          <w:bCs/>
        </w:rPr>
        <w:t>lody</w:t>
      </w:r>
    </w:p>
    <w:p w14:paraId="22D7F639" w14:textId="77777777" w:rsidR="00535F14" w:rsidRPr="006679F4" w:rsidRDefault="00535F14" w:rsidP="00535F14">
      <w:pPr>
        <w:ind w:left="284"/>
        <w:jc w:val="both"/>
      </w:pPr>
      <w:r w:rsidRPr="006679F4">
        <w:t>wartość netto za wykonanie całości przedmiotu zamówienia wynosi....................... zł</w:t>
      </w:r>
    </w:p>
    <w:p w14:paraId="520DA459" w14:textId="77777777" w:rsidR="00535F14" w:rsidRPr="006679F4" w:rsidRDefault="00535F14" w:rsidP="00535F14">
      <w:pPr>
        <w:ind w:left="284" w:hanging="284"/>
        <w:jc w:val="both"/>
      </w:pPr>
      <w:r w:rsidRPr="006679F4">
        <w:t xml:space="preserve">     stawka  podatku VAT wynosi  ......%</w:t>
      </w:r>
    </w:p>
    <w:p w14:paraId="7066DAA6" w14:textId="77777777" w:rsidR="00535F14" w:rsidRPr="006679F4" w:rsidRDefault="00535F14" w:rsidP="00535F14">
      <w:pPr>
        <w:ind w:left="284" w:hanging="284"/>
        <w:jc w:val="both"/>
      </w:pPr>
      <w:r w:rsidRPr="006679F4">
        <w:t xml:space="preserve">     kwota podatku VAT wynosi ................................ zł</w:t>
      </w:r>
    </w:p>
    <w:p w14:paraId="34DEF6DC" w14:textId="77777777" w:rsidR="00535F14" w:rsidRPr="006679F4" w:rsidRDefault="00535F14" w:rsidP="00535F14">
      <w:pPr>
        <w:ind w:left="284" w:hanging="284"/>
        <w:jc w:val="both"/>
      </w:pPr>
      <w:r w:rsidRPr="006679F4">
        <w:tab/>
        <w:t>wartość brutto za wykonanie całości przedmiotu zamówienia wynosi....................... zł</w:t>
      </w:r>
    </w:p>
    <w:p w14:paraId="68B126C4" w14:textId="77777777" w:rsidR="00535F14" w:rsidRPr="006679F4" w:rsidRDefault="00535F14" w:rsidP="00535F14">
      <w:pPr>
        <w:ind w:left="284" w:hanging="284"/>
        <w:jc w:val="both"/>
      </w:pPr>
      <w:r w:rsidRPr="006679F4">
        <w:t xml:space="preserve">     (słownie:..................................................................................................................... zł),</w:t>
      </w:r>
    </w:p>
    <w:p w14:paraId="6F292D07" w14:textId="77777777" w:rsidR="00535F14" w:rsidRPr="006679F4" w:rsidRDefault="00535F14" w:rsidP="00535F14">
      <w:pPr>
        <w:ind w:left="284"/>
        <w:jc w:val="both"/>
      </w:pPr>
      <w:r w:rsidRPr="006679F4">
        <w:t xml:space="preserve">wyliczona zgodnie z odpowiednią tabelą formularza cenowego </w:t>
      </w:r>
    </w:p>
    <w:p w14:paraId="19B1611A" w14:textId="2AB4C84D" w:rsidR="00535F14" w:rsidRDefault="00535F14" w:rsidP="00535F14">
      <w:pPr>
        <w:jc w:val="both"/>
      </w:pPr>
      <w:r>
        <w:t xml:space="preserve">     </w:t>
      </w:r>
      <w:r w:rsidRPr="00C47C61">
        <w:t xml:space="preserve">Termin realizacji zamówienia – </w:t>
      </w:r>
      <w:r w:rsidR="00C47C61" w:rsidRPr="00C47C61">
        <w:t xml:space="preserve">1 </w:t>
      </w:r>
      <w:r w:rsidR="00C47C61">
        <w:t>raz</w:t>
      </w:r>
      <w:r w:rsidR="00C47C61" w:rsidRPr="00C47C61">
        <w:t xml:space="preserve"> w tygodniu </w:t>
      </w:r>
      <w:r w:rsidRPr="00C47C61">
        <w:t>do godz. 14:00</w:t>
      </w:r>
      <w:r>
        <w:t xml:space="preserve"> </w:t>
      </w:r>
    </w:p>
    <w:p w14:paraId="44E6EA27" w14:textId="587FA185" w:rsidR="00535F14" w:rsidRDefault="00535F14" w:rsidP="00535F14">
      <w:pPr>
        <w:jc w:val="both"/>
      </w:pPr>
      <w:r>
        <w:t xml:space="preserve">     T</w:t>
      </w:r>
      <w:r w:rsidRPr="006679F4">
        <w:t xml:space="preserve">ermin wykonania umowy wynosi </w:t>
      </w:r>
      <w:r>
        <w:t>1</w:t>
      </w:r>
      <w:r w:rsidR="00263D67">
        <w:t>2</w:t>
      </w:r>
      <w:r w:rsidRPr="006679F4">
        <w:t xml:space="preserve"> miesięcy </w:t>
      </w:r>
      <w:r>
        <w:t>od daty zawarcia umowy.</w:t>
      </w:r>
    </w:p>
    <w:p w14:paraId="5518B75A" w14:textId="04051357" w:rsidR="00477F32" w:rsidRPr="00B73557" w:rsidRDefault="00477F32" w:rsidP="00477F32">
      <w:pPr>
        <w:contextualSpacing/>
        <w:jc w:val="both"/>
        <w:rPr>
          <w:bCs/>
        </w:rPr>
      </w:pPr>
      <w:r>
        <w:rPr>
          <w:bCs/>
        </w:rPr>
        <w:t xml:space="preserve">     </w:t>
      </w:r>
      <w:r w:rsidRPr="00B73557">
        <w:rPr>
          <w:bCs/>
        </w:rPr>
        <w:t>Warunki płatności: 60 dni</w:t>
      </w:r>
    </w:p>
    <w:p w14:paraId="49A16E92" w14:textId="77777777" w:rsidR="00A53DA8" w:rsidRDefault="00A53DA8" w:rsidP="00A53DA8">
      <w:pPr>
        <w:ind w:left="284"/>
        <w:jc w:val="both"/>
        <w:rPr>
          <w:b/>
        </w:rPr>
      </w:pPr>
    </w:p>
    <w:p w14:paraId="3892978A" w14:textId="77777777" w:rsidR="00281DC6" w:rsidRPr="00281DC6" w:rsidRDefault="00281DC6" w:rsidP="00656C93">
      <w:pPr>
        <w:numPr>
          <w:ilvl w:val="0"/>
          <w:numId w:val="35"/>
        </w:numPr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6ACC5495" w14:textId="77777777" w:rsidR="00281DC6" w:rsidRPr="00281DC6" w:rsidRDefault="00281DC6" w:rsidP="00656C93">
      <w:pPr>
        <w:numPr>
          <w:ilvl w:val="0"/>
          <w:numId w:val="36"/>
        </w:numPr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3BD5D4F6" w14:textId="38D887BB" w:rsidR="00281DC6" w:rsidRDefault="00281DC6" w:rsidP="00656C93">
      <w:pPr>
        <w:numPr>
          <w:ilvl w:val="0"/>
          <w:numId w:val="36"/>
        </w:numPr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1557AC86" w14:textId="77777777" w:rsidR="00281DC6" w:rsidRPr="00281DC6" w:rsidRDefault="00281DC6" w:rsidP="00656C93">
      <w:pPr>
        <w:numPr>
          <w:ilvl w:val="0"/>
          <w:numId w:val="36"/>
        </w:numPr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5F824B46" w14:textId="77777777" w:rsidR="00281DC6" w:rsidRPr="00281DC6" w:rsidRDefault="00281DC6" w:rsidP="00656C93">
      <w:pPr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281DC6" w:rsidRPr="00281DC6" w14:paraId="4C254226" w14:textId="77777777" w:rsidTr="00C6003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48E97EB" w14:textId="77777777" w:rsidR="00281DC6" w:rsidRPr="00281DC6" w:rsidRDefault="00281DC6" w:rsidP="00656C9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D66E3E6" w14:textId="77777777" w:rsidR="00281DC6" w:rsidRPr="00281DC6" w:rsidRDefault="00281DC6" w:rsidP="00656C9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3F4193A5" w14:textId="77777777" w:rsidR="00281DC6" w:rsidRPr="00281DC6" w:rsidRDefault="00281DC6" w:rsidP="00656C9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1C9F768" w14:textId="77777777" w:rsidR="00281DC6" w:rsidRPr="00281DC6" w:rsidRDefault="00281DC6" w:rsidP="00656C9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281DC6" w:rsidRPr="00281DC6" w14:paraId="6B7A3D5E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677ED3" w14:textId="77777777" w:rsidR="00281DC6" w:rsidRPr="00281DC6" w:rsidRDefault="00281DC6" w:rsidP="00656C93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94862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DAA85F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281DC6" w:rsidRPr="00281DC6" w14:paraId="132C5109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913EE7" w14:textId="77777777" w:rsidR="00281DC6" w:rsidRPr="00281DC6" w:rsidRDefault="00281DC6" w:rsidP="00656C93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26F238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272110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3AC0F942" w14:textId="00B569D1" w:rsidR="00281DC6" w:rsidRPr="005201CC" w:rsidRDefault="00281DC6" w:rsidP="00656C93">
      <w:pPr>
        <w:numPr>
          <w:ilvl w:val="0"/>
          <w:numId w:val="36"/>
        </w:numPr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473795B2" w14:textId="77777777" w:rsidR="003A51F8" w:rsidRDefault="003A51F8" w:rsidP="00656C93">
      <w:pPr>
        <w:numPr>
          <w:ilvl w:val="0"/>
          <w:numId w:val="36"/>
        </w:numPr>
        <w:contextualSpacing/>
        <w:jc w:val="both"/>
      </w:pPr>
      <w:r>
        <w:t xml:space="preserve">oświadczam, że nie podlegam wykluczeniu z postępowania na podstawie art.108 ust 1 pkt 1-6 ustawy </w:t>
      </w:r>
      <w:proofErr w:type="spellStart"/>
      <w:r>
        <w:t>Pzp</w:t>
      </w:r>
      <w:proofErr w:type="spellEnd"/>
      <w:r>
        <w:t>.</w:t>
      </w:r>
    </w:p>
    <w:p w14:paraId="3A76AA80" w14:textId="77777777" w:rsidR="003A51F8" w:rsidRDefault="003A51F8" w:rsidP="00656C93">
      <w:pPr>
        <w:numPr>
          <w:ilvl w:val="0"/>
          <w:numId w:val="36"/>
        </w:numPr>
      </w:pPr>
      <w:r>
        <w:t xml:space="preserve">oświadczam, że nie podlegam wykluczeniu z postępowania na podstawie art. 109 ust. 1 pkt 4 ustawy </w:t>
      </w:r>
      <w:proofErr w:type="spellStart"/>
      <w:r>
        <w:t>Pzp</w:t>
      </w:r>
      <w:proofErr w:type="spellEnd"/>
    </w:p>
    <w:p w14:paraId="7577CC5C" w14:textId="775BB0C6" w:rsidR="003A51F8" w:rsidRDefault="003A51F8" w:rsidP="00FC2AFC">
      <w:pPr>
        <w:numPr>
          <w:ilvl w:val="0"/>
          <w:numId w:val="36"/>
        </w:numPr>
        <w:jc w:val="both"/>
      </w:pPr>
      <w:r>
        <w:t xml:space="preserve">oświadczam, że nie podlegam wykluczeniu z postępowania na podstawie art. 7 ust. 1 ustawy z dnia 13 kwietnia 2022 r. o szczególnych rozwiązaniach w zakresie </w:t>
      </w:r>
      <w:r w:rsidR="00FC2AFC">
        <w:t>p</w:t>
      </w:r>
      <w:r>
        <w:t>rzeciwdziałania wspieraniu agresji na Ukrainę oraz służących ochronie bezpieczeństwa narodowego</w:t>
      </w:r>
    </w:p>
    <w:p w14:paraId="4AA934AB" w14:textId="77777777" w:rsidR="005201CC" w:rsidRPr="000540D7" w:rsidRDefault="005201CC" w:rsidP="00656C93">
      <w:pPr>
        <w:ind w:left="641"/>
        <w:contextualSpacing/>
        <w:jc w:val="both"/>
      </w:pPr>
    </w:p>
    <w:p w14:paraId="2F1DD868" w14:textId="77777777" w:rsidR="00281DC6" w:rsidRPr="00281DC6" w:rsidRDefault="00281DC6" w:rsidP="00656C93">
      <w:pPr>
        <w:numPr>
          <w:ilvl w:val="0"/>
          <w:numId w:val="35"/>
        </w:numPr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703D62A" w14:textId="77777777" w:rsidR="00281DC6" w:rsidRPr="00281DC6" w:rsidRDefault="00281DC6" w:rsidP="00656C93">
      <w:pPr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</w:t>
      </w:r>
    </w:p>
    <w:p w14:paraId="593BCE91" w14:textId="77777777" w:rsidR="00281DC6" w:rsidRPr="00281DC6" w:rsidRDefault="00281DC6" w:rsidP="00656C93">
      <w:pPr>
        <w:ind w:left="284"/>
        <w:contextualSpacing/>
        <w:jc w:val="both"/>
        <w:rPr>
          <w:bCs/>
          <w:sz w:val="16"/>
          <w:szCs w:val="16"/>
        </w:rPr>
      </w:pPr>
    </w:p>
    <w:p w14:paraId="66706B30" w14:textId="77777777" w:rsidR="00281DC6" w:rsidRPr="00281DC6" w:rsidRDefault="00281DC6" w:rsidP="00656C93">
      <w:pPr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podatku:</w:t>
      </w:r>
    </w:p>
    <w:p w14:paraId="01CCFA77" w14:textId="77777777" w:rsidR="00281DC6" w:rsidRPr="00281DC6" w:rsidRDefault="00281DC6" w:rsidP="00656C93">
      <w:pPr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C186CF6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FB15B88" w14:textId="77777777" w:rsidR="00281DC6" w:rsidRPr="00281DC6" w:rsidRDefault="00281DC6" w:rsidP="00656C93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2114201" w14:textId="77777777" w:rsidR="00281DC6" w:rsidRPr="00281DC6" w:rsidRDefault="00281DC6" w:rsidP="00656C93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B1E09CA" w14:textId="77777777" w:rsidR="00281DC6" w:rsidRPr="00281DC6" w:rsidRDefault="00281DC6" w:rsidP="00656C93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A6A53AA" w14:textId="77777777" w:rsidR="00281DC6" w:rsidRPr="00281DC6" w:rsidRDefault="00281DC6" w:rsidP="00656C93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7C9EA99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8E8CA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77BE8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923C2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DB753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23B99E4A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C0547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35A53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CDA6C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044AE2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</w:tbl>
    <w:p w14:paraId="37D71F23" w14:textId="77777777" w:rsidR="007E65D6" w:rsidRPr="007E65D6" w:rsidRDefault="007E65D6" w:rsidP="007E65D6">
      <w:pPr>
        <w:ind w:left="284"/>
        <w:contextualSpacing/>
        <w:jc w:val="both"/>
        <w:rPr>
          <w:sz w:val="22"/>
          <w:szCs w:val="22"/>
        </w:rPr>
      </w:pPr>
    </w:p>
    <w:p w14:paraId="22FA3CB9" w14:textId="29478572" w:rsidR="00281DC6" w:rsidRPr="00281DC6" w:rsidRDefault="00281DC6" w:rsidP="00656C93">
      <w:pPr>
        <w:numPr>
          <w:ilvl w:val="0"/>
          <w:numId w:val="35"/>
        </w:numPr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281DC6" w:rsidRPr="00281DC6" w14:paraId="46DBBF01" w14:textId="77777777" w:rsidTr="00C60035">
        <w:tc>
          <w:tcPr>
            <w:tcW w:w="2521" w:type="dxa"/>
            <w:shd w:val="clear" w:color="auto" w:fill="auto"/>
            <w:vAlign w:val="center"/>
          </w:tcPr>
          <w:p w14:paraId="74F855C1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75FEB111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</w:tr>
      <w:tr w:rsidR="00281DC6" w:rsidRPr="00281DC6" w14:paraId="1697652A" w14:textId="77777777" w:rsidTr="00C60035">
        <w:tc>
          <w:tcPr>
            <w:tcW w:w="2521" w:type="dxa"/>
            <w:shd w:val="clear" w:color="auto" w:fill="auto"/>
            <w:vAlign w:val="center"/>
          </w:tcPr>
          <w:p w14:paraId="773B5D81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3B7F1D64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</w:tr>
      <w:tr w:rsidR="00281DC6" w:rsidRPr="00281DC6" w14:paraId="05C5BFAA" w14:textId="77777777" w:rsidTr="00C60035">
        <w:tc>
          <w:tcPr>
            <w:tcW w:w="2521" w:type="dxa"/>
            <w:shd w:val="clear" w:color="auto" w:fill="auto"/>
            <w:vAlign w:val="center"/>
          </w:tcPr>
          <w:p w14:paraId="4910BBF2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22071BE4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</w:tr>
      <w:tr w:rsidR="00281DC6" w:rsidRPr="00281DC6" w14:paraId="09C14FCE" w14:textId="77777777" w:rsidTr="00C60035">
        <w:tc>
          <w:tcPr>
            <w:tcW w:w="2521" w:type="dxa"/>
            <w:shd w:val="clear" w:color="auto" w:fill="auto"/>
            <w:vAlign w:val="center"/>
          </w:tcPr>
          <w:p w14:paraId="0E569B54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2B918C54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</w:tr>
    </w:tbl>
    <w:p w14:paraId="581F4AC8" w14:textId="77777777" w:rsidR="00281DC6" w:rsidRPr="00281DC6" w:rsidRDefault="00281DC6" w:rsidP="00656C93">
      <w:pPr>
        <w:ind w:hanging="284"/>
        <w:contextualSpacing/>
        <w:rPr>
          <w:rFonts w:eastAsia="Calibri"/>
          <w:lang w:val="en-US" w:eastAsia="en-US"/>
        </w:rPr>
      </w:pPr>
    </w:p>
    <w:p w14:paraId="3EC4278E" w14:textId="73057472" w:rsidR="000540D7" w:rsidRPr="000540D7" w:rsidRDefault="000540D7" w:rsidP="00656C93">
      <w:pPr>
        <w:numPr>
          <w:ilvl w:val="0"/>
          <w:numId w:val="35"/>
        </w:numPr>
        <w:ind w:left="426"/>
        <w:contextualSpacing/>
        <w:rPr>
          <w:rFonts w:eastAsia="Calibri"/>
          <w:lang w:val="en-US" w:eastAsia="en-US"/>
        </w:rPr>
      </w:pPr>
      <w:proofErr w:type="spellStart"/>
      <w:r>
        <w:rPr>
          <w:rFonts w:eastAsia="Calibri"/>
          <w:lang w:val="en-US" w:eastAsia="en-US"/>
        </w:rPr>
        <w:t>Informacja</w:t>
      </w:r>
      <w:proofErr w:type="spellEnd"/>
      <w:r w:rsidRPr="000540D7">
        <w:rPr>
          <w:rFonts w:eastAsia="Calibri"/>
          <w:lang w:val="en-US" w:eastAsia="en-US"/>
        </w:rPr>
        <w:t>:</w:t>
      </w:r>
    </w:p>
    <w:p w14:paraId="55523AB4" w14:textId="2C67BFA5" w:rsidR="00281DC6" w:rsidRPr="00281DC6" w:rsidRDefault="00281DC6" w:rsidP="00656C93">
      <w:pPr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Czy Wykonawca jest mikroprzedsiębiorstwem bądź małym lub średnim przedsiębiorstwem ?</w:t>
      </w:r>
    </w:p>
    <w:p w14:paraId="4EA2F4F7" w14:textId="77777777" w:rsidR="00281DC6" w:rsidRPr="00281DC6" w:rsidRDefault="00281DC6" w:rsidP="00656C93">
      <w:pPr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5C9C7EF2" w14:textId="77777777" w:rsidR="00281DC6" w:rsidRPr="00281DC6" w:rsidRDefault="00281DC6" w:rsidP="00656C93">
      <w:pPr>
        <w:ind w:left="360"/>
        <w:contextualSpacing/>
        <w:rPr>
          <w:rFonts w:eastAsia="Calibri"/>
          <w:i/>
          <w:lang w:eastAsia="en-US"/>
        </w:rPr>
      </w:pPr>
      <w:r w:rsidRPr="00281DC6">
        <w:rPr>
          <w:rFonts w:eastAsia="Calibri"/>
          <w:lang w:eastAsia="en-US"/>
        </w:rPr>
        <w:t xml:space="preserve">Wykonawca jest: </w:t>
      </w:r>
      <w:r w:rsidRPr="00281DC6">
        <w:rPr>
          <w:rFonts w:eastAsia="Calibri"/>
          <w:i/>
          <w:lang w:eastAsia="en-US"/>
        </w:rPr>
        <w:t>(niepotrzebne skreślić - właściwe zaznaczyć)</w:t>
      </w:r>
    </w:p>
    <w:p w14:paraId="7ABEF43C" w14:textId="77777777" w:rsidR="00281DC6" w:rsidRPr="00281DC6" w:rsidRDefault="00281DC6" w:rsidP="00656C93">
      <w:pPr>
        <w:numPr>
          <w:ilvl w:val="0"/>
          <w:numId w:val="37"/>
        </w:numPr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mikroprzedsiębiorstwem</w:t>
      </w:r>
    </w:p>
    <w:p w14:paraId="0AAC9856" w14:textId="77777777" w:rsidR="00281DC6" w:rsidRPr="00281DC6" w:rsidRDefault="00281DC6" w:rsidP="00656C93">
      <w:pPr>
        <w:numPr>
          <w:ilvl w:val="0"/>
          <w:numId w:val="37"/>
        </w:numPr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małym przedsiębiorstwem</w:t>
      </w:r>
    </w:p>
    <w:p w14:paraId="1A5CDC82" w14:textId="77777777" w:rsidR="00281DC6" w:rsidRDefault="00281DC6" w:rsidP="00656C93">
      <w:pPr>
        <w:numPr>
          <w:ilvl w:val="0"/>
          <w:numId w:val="37"/>
        </w:numPr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średnim przedsiębiorstwem</w:t>
      </w:r>
    </w:p>
    <w:p w14:paraId="69AED0D0" w14:textId="20261D29" w:rsidR="00535F14" w:rsidRPr="00281DC6" w:rsidRDefault="00535F14" w:rsidP="00656C93">
      <w:pPr>
        <w:numPr>
          <w:ilvl w:val="0"/>
          <w:numId w:val="37"/>
        </w:numPr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inny ……………………………</w:t>
      </w:r>
    </w:p>
    <w:p w14:paraId="778422B7" w14:textId="77777777" w:rsidR="00281DC6" w:rsidRPr="00281DC6" w:rsidRDefault="00281DC6" w:rsidP="00656C93">
      <w:pPr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2334CF3A" w14:textId="77777777" w:rsidR="00281DC6" w:rsidRPr="00281DC6" w:rsidRDefault="00281DC6" w:rsidP="00656C93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3BFEAA94" w14:textId="77777777" w:rsidR="00281DC6" w:rsidRPr="00281DC6" w:rsidRDefault="00281DC6" w:rsidP="00656C93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33E2C6AF" w14:textId="77777777" w:rsidR="00281DC6" w:rsidRPr="00281DC6" w:rsidRDefault="00281DC6" w:rsidP="00656C93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6832293C" w14:textId="77777777" w:rsidR="007E65D6" w:rsidRDefault="007E65D6" w:rsidP="00656C93">
      <w:pPr>
        <w:tabs>
          <w:tab w:val="center" w:pos="7655"/>
        </w:tabs>
        <w:rPr>
          <w:sz w:val="22"/>
          <w:szCs w:val="22"/>
        </w:rPr>
      </w:pPr>
    </w:p>
    <w:p w14:paraId="20D611AC" w14:textId="77777777" w:rsidR="007E65D6" w:rsidRDefault="007E65D6" w:rsidP="00656C93">
      <w:pPr>
        <w:tabs>
          <w:tab w:val="center" w:pos="7655"/>
        </w:tabs>
        <w:rPr>
          <w:sz w:val="22"/>
          <w:szCs w:val="22"/>
        </w:rPr>
      </w:pPr>
    </w:p>
    <w:p w14:paraId="2FFE5A53" w14:textId="77777777" w:rsidR="007E65D6" w:rsidRDefault="007E65D6" w:rsidP="00656C93">
      <w:pPr>
        <w:tabs>
          <w:tab w:val="center" w:pos="7655"/>
        </w:tabs>
        <w:rPr>
          <w:sz w:val="22"/>
          <w:szCs w:val="22"/>
        </w:rPr>
      </w:pPr>
    </w:p>
    <w:p w14:paraId="4FD542AA" w14:textId="77777777" w:rsidR="007E65D6" w:rsidRDefault="007E65D6" w:rsidP="00656C93">
      <w:pPr>
        <w:tabs>
          <w:tab w:val="center" w:pos="7655"/>
        </w:tabs>
        <w:rPr>
          <w:sz w:val="22"/>
          <w:szCs w:val="22"/>
        </w:rPr>
      </w:pPr>
    </w:p>
    <w:p w14:paraId="4D243C26" w14:textId="4BDBF1BA" w:rsidR="00281DC6" w:rsidRPr="00281DC6" w:rsidRDefault="00281DC6" w:rsidP="00656C93">
      <w:pPr>
        <w:tabs>
          <w:tab w:val="center" w:pos="7655"/>
        </w:tabs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5EEAA58F" w14:textId="77777777" w:rsidR="000540D7" w:rsidRDefault="000540D7" w:rsidP="00656C93">
      <w:pPr>
        <w:tabs>
          <w:tab w:val="center" w:pos="7655"/>
        </w:tabs>
        <w:ind w:left="5103"/>
        <w:jc w:val="right"/>
        <w:rPr>
          <w:i/>
          <w:sz w:val="22"/>
          <w:szCs w:val="22"/>
        </w:rPr>
      </w:pPr>
    </w:p>
    <w:p w14:paraId="0224625D" w14:textId="3A6C8A32" w:rsidR="00281DC6" w:rsidRPr="00281DC6" w:rsidRDefault="00281DC6" w:rsidP="00656C93">
      <w:pPr>
        <w:tabs>
          <w:tab w:val="center" w:pos="7655"/>
        </w:tabs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3AB88617" w14:textId="23C57F3E" w:rsidR="00281DC6" w:rsidRDefault="00281DC6" w:rsidP="00656C93">
      <w:pPr>
        <w:tabs>
          <w:tab w:val="center" w:pos="7655"/>
        </w:tabs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5C2F7A0" w14:textId="77777777" w:rsidR="00FD3371" w:rsidRDefault="00FD3371">
      <w:r>
        <w:separator/>
      </w:r>
    </w:p>
  </w:endnote>
  <w:endnote w:type="continuationSeparator" w:id="0">
    <w:p w14:paraId="3A6558AB" w14:textId="77777777" w:rsidR="00FD3371" w:rsidRDefault="00FD33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B08992" w14:textId="77777777" w:rsidR="00CA7C6C" w:rsidRDefault="00CA7C6C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8410E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F9A4D15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5CDA5C6" w14:textId="77777777" w:rsidR="00FD3371" w:rsidRDefault="00FD3371">
      <w:r>
        <w:separator/>
      </w:r>
    </w:p>
  </w:footnote>
  <w:footnote w:type="continuationSeparator" w:id="0">
    <w:p w14:paraId="05C4B3B1" w14:textId="77777777" w:rsidR="00FD3371" w:rsidRDefault="00FD3371">
      <w:r>
        <w:continuationSeparator/>
      </w:r>
    </w:p>
  </w:footnote>
  <w:footnote w:id="1">
    <w:p w14:paraId="738F4B22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5B424199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0F8254CC" w14:textId="77777777" w:rsidR="00281DC6" w:rsidRDefault="00281DC6" w:rsidP="00281DC6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15FBBDD3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75AE0577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6B2201" w14:textId="3893A87D" w:rsidR="00D74BC1" w:rsidRDefault="00281DC6">
    <w:pPr>
      <w:pStyle w:val="Nagwek"/>
    </w:pPr>
    <w:r w:rsidRPr="00074235">
      <w:t>Znak sprawy: SZW/DZP/</w:t>
    </w:r>
    <w:r w:rsidR="00374B7D">
      <w:t>57</w:t>
    </w:r>
    <w:r w:rsidR="00AF5D1E">
      <w:t>/2024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D2742B3"/>
    <w:multiLevelType w:val="hybridMultilevel"/>
    <w:tmpl w:val="91D4E33E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D27767D"/>
    <w:multiLevelType w:val="hybridMultilevel"/>
    <w:tmpl w:val="13C6F9D8"/>
    <w:lvl w:ilvl="0" w:tplc="DD885AD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3AA179F2"/>
    <w:multiLevelType w:val="hybridMultilevel"/>
    <w:tmpl w:val="91D4E33E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3E1B4D8A"/>
    <w:multiLevelType w:val="hybridMultilevel"/>
    <w:tmpl w:val="AC746636"/>
    <w:lvl w:ilvl="0" w:tplc="9530BF34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3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45525BF"/>
    <w:multiLevelType w:val="hybridMultilevel"/>
    <w:tmpl w:val="ACE09F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48227ACB"/>
    <w:multiLevelType w:val="hybridMultilevel"/>
    <w:tmpl w:val="91D4E33E"/>
    <w:lvl w:ilvl="0" w:tplc="F662D7A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9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30" w15:restartNumberingAfterBreak="0">
    <w:nsid w:val="4CC864C2"/>
    <w:multiLevelType w:val="hybridMultilevel"/>
    <w:tmpl w:val="91D4E33E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4D766FA6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3" w15:restartNumberingAfterBreak="0">
    <w:nsid w:val="51753EEB"/>
    <w:multiLevelType w:val="multilevel"/>
    <w:tmpl w:val="950465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4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5A7165E0"/>
    <w:multiLevelType w:val="hybridMultilevel"/>
    <w:tmpl w:val="375E8410"/>
    <w:lvl w:ilvl="0" w:tplc="5D5E605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6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7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8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9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1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4" w15:restartNumberingAfterBreak="0">
    <w:nsid w:val="7F937984"/>
    <w:multiLevelType w:val="hybridMultilevel"/>
    <w:tmpl w:val="63343A72"/>
    <w:lvl w:ilvl="0" w:tplc="85BC18A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79316377">
    <w:abstractNumId w:val="10"/>
  </w:num>
  <w:num w:numId="2" w16cid:durableId="1109080667">
    <w:abstractNumId w:val="23"/>
  </w:num>
  <w:num w:numId="3" w16cid:durableId="1298605660">
    <w:abstractNumId w:val="26"/>
  </w:num>
  <w:num w:numId="4" w16cid:durableId="841891276">
    <w:abstractNumId w:val="6"/>
  </w:num>
  <w:num w:numId="5" w16cid:durableId="323240274">
    <w:abstractNumId w:val="32"/>
  </w:num>
  <w:num w:numId="6" w16cid:durableId="2114012241">
    <w:abstractNumId w:val="7"/>
  </w:num>
  <w:num w:numId="7" w16cid:durableId="999427505">
    <w:abstractNumId w:val="8"/>
  </w:num>
  <w:num w:numId="8" w16cid:durableId="715541271">
    <w:abstractNumId w:val="37"/>
  </w:num>
  <w:num w:numId="9" w16cid:durableId="319426508">
    <w:abstractNumId w:val="4"/>
  </w:num>
  <w:num w:numId="10" w16cid:durableId="1474179351">
    <w:abstractNumId w:val="36"/>
  </w:num>
  <w:num w:numId="11" w16cid:durableId="2046980568">
    <w:abstractNumId w:val="29"/>
  </w:num>
  <w:num w:numId="12" w16cid:durableId="795681154">
    <w:abstractNumId w:val="12"/>
  </w:num>
  <w:num w:numId="13" w16cid:durableId="1075974091">
    <w:abstractNumId w:val="28"/>
  </w:num>
  <w:num w:numId="14" w16cid:durableId="278297732">
    <w:abstractNumId w:val="43"/>
  </w:num>
  <w:num w:numId="15" w16cid:durableId="1821657206">
    <w:abstractNumId w:val="24"/>
  </w:num>
  <w:num w:numId="16" w16cid:durableId="1367175952">
    <w:abstractNumId w:val="42"/>
  </w:num>
  <w:num w:numId="17" w16cid:durableId="1784300058">
    <w:abstractNumId w:val="11"/>
  </w:num>
  <w:num w:numId="18" w16cid:durableId="1623728478">
    <w:abstractNumId w:val="17"/>
  </w:num>
  <w:num w:numId="19" w16cid:durableId="991717998">
    <w:abstractNumId w:val="40"/>
  </w:num>
  <w:num w:numId="20" w16cid:durableId="1262254918">
    <w:abstractNumId w:val="1"/>
  </w:num>
  <w:num w:numId="21" w16cid:durableId="727924369">
    <w:abstractNumId w:val="34"/>
  </w:num>
  <w:num w:numId="22" w16cid:durableId="1159885711">
    <w:abstractNumId w:val="2"/>
  </w:num>
  <w:num w:numId="23" w16cid:durableId="2093508931">
    <w:abstractNumId w:val="13"/>
  </w:num>
  <w:num w:numId="24" w16cid:durableId="1011372559">
    <w:abstractNumId w:val="38"/>
  </w:num>
  <w:num w:numId="25" w16cid:durableId="1529829315">
    <w:abstractNumId w:val="9"/>
  </w:num>
  <w:num w:numId="26" w16cid:durableId="1292589897">
    <w:abstractNumId w:val="16"/>
  </w:num>
  <w:num w:numId="27" w16cid:durableId="1480803252">
    <w:abstractNumId w:val="20"/>
  </w:num>
  <w:num w:numId="28" w16cid:durableId="877544435">
    <w:abstractNumId w:val="18"/>
  </w:num>
  <w:num w:numId="29" w16cid:durableId="21903551">
    <w:abstractNumId w:val="3"/>
  </w:num>
  <w:num w:numId="30" w16cid:durableId="660934216">
    <w:abstractNumId w:val="19"/>
  </w:num>
  <w:num w:numId="31" w16cid:durableId="207573928">
    <w:abstractNumId w:val="0"/>
  </w:num>
  <w:num w:numId="32" w16cid:durableId="167211123">
    <w:abstractNumId w:val="31"/>
  </w:num>
  <w:num w:numId="33" w16cid:durableId="1127505350">
    <w:abstractNumId w:val="22"/>
  </w:num>
  <w:num w:numId="34" w16cid:durableId="1012881505">
    <w:abstractNumId w:val="35"/>
  </w:num>
  <w:num w:numId="35" w16cid:durableId="1442384712">
    <w:abstractNumId w:val="41"/>
  </w:num>
  <w:num w:numId="36" w16cid:durableId="1179658513">
    <w:abstractNumId w:val="39"/>
  </w:num>
  <w:num w:numId="37" w16cid:durableId="1943565411">
    <w:abstractNumId w:val="15"/>
  </w:num>
  <w:num w:numId="38" w16cid:durableId="1248687749">
    <w:abstractNumId w:val="25"/>
  </w:num>
  <w:num w:numId="39" w16cid:durableId="2111973711">
    <w:abstractNumId w:val="33"/>
  </w:num>
  <w:num w:numId="40" w16cid:durableId="140123524">
    <w:abstractNumId w:val="14"/>
  </w:num>
  <w:num w:numId="41" w16cid:durableId="1261379622">
    <w:abstractNumId w:val="27"/>
  </w:num>
  <w:num w:numId="42" w16cid:durableId="612253130">
    <w:abstractNumId w:val="30"/>
  </w:num>
  <w:num w:numId="43" w16cid:durableId="1933113">
    <w:abstractNumId w:val="5"/>
  </w:num>
  <w:num w:numId="44" w16cid:durableId="485123363">
    <w:abstractNumId w:val="21"/>
  </w:num>
  <w:num w:numId="45" w16cid:durableId="469250789">
    <w:abstractNumId w:val="4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7C3"/>
    <w:rsid w:val="000034C6"/>
    <w:rsid w:val="00050923"/>
    <w:rsid w:val="000540D7"/>
    <w:rsid w:val="000603EF"/>
    <w:rsid w:val="00071FE3"/>
    <w:rsid w:val="00074235"/>
    <w:rsid w:val="00084529"/>
    <w:rsid w:val="0011274B"/>
    <w:rsid w:val="00116BA4"/>
    <w:rsid w:val="00132CB2"/>
    <w:rsid w:val="00180314"/>
    <w:rsid w:val="0018410E"/>
    <w:rsid w:val="00184F55"/>
    <w:rsid w:val="002235C4"/>
    <w:rsid w:val="00240EFE"/>
    <w:rsid w:val="00263D67"/>
    <w:rsid w:val="00281DC6"/>
    <w:rsid w:val="00284D2A"/>
    <w:rsid w:val="002B1CA8"/>
    <w:rsid w:val="002C3230"/>
    <w:rsid w:val="0030391A"/>
    <w:rsid w:val="00307C65"/>
    <w:rsid w:val="00374B7D"/>
    <w:rsid w:val="003A51F8"/>
    <w:rsid w:val="003A60C7"/>
    <w:rsid w:val="003A652F"/>
    <w:rsid w:val="003A6964"/>
    <w:rsid w:val="004135CD"/>
    <w:rsid w:val="00443C09"/>
    <w:rsid w:val="0044482A"/>
    <w:rsid w:val="00460383"/>
    <w:rsid w:val="00477F32"/>
    <w:rsid w:val="00492DFD"/>
    <w:rsid w:val="004A2566"/>
    <w:rsid w:val="00516698"/>
    <w:rsid w:val="005201CC"/>
    <w:rsid w:val="00535E57"/>
    <w:rsid w:val="00535F14"/>
    <w:rsid w:val="00555373"/>
    <w:rsid w:val="005A70C7"/>
    <w:rsid w:val="005E6300"/>
    <w:rsid w:val="005F3161"/>
    <w:rsid w:val="00613B65"/>
    <w:rsid w:val="0064110C"/>
    <w:rsid w:val="00656C93"/>
    <w:rsid w:val="006A0EFD"/>
    <w:rsid w:val="006C69A1"/>
    <w:rsid w:val="00710688"/>
    <w:rsid w:val="00740C0B"/>
    <w:rsid w:val="00741589"/>
    <w:rsid w:val="007717C3"/>
    <w:rsid w:val="007B7258"/>
    <w:rsid w:val="007C31FA"/>
    <w:rsid w:val="007E65D6"/>
    <w:rsid w:val="00804388"/>
    <w:rsid w:val="00812E90"/>
    <w:rsid w:val="00872282"/>
    <w:rsid w:val="008A73B0"/>
    <w:rsid w:val="00901B81"/>
    <w:rsid w:val="00916B87"/>
    <w:rsid w:val="0099068B"/>
    <w:rsid w:val="009E2DA0"/>
    <w:rsid w:val="00A53DA8"/>
    <w:rsid w:val="00A8444F"/>
    <w:rsid w:val="00AE5D60"/>
    <w:rsid w:val="00AF5D1E"/>
    <w:rsid w:val="00B22D6B"/>
    <w:rsid w:val="00B342EE"/>
    <w:rsid w:val="00B43830"/>
    <w:rsid w:val="00B6079A"/>
    <w:rsid w:val="00B679F6"/>
    <w:rsid w:val="00BD4660"/>
    <w:rsid w:val="00C03622"/>
    <w:rsid w:val="00C15918"/>
    <w:rsid w:val="00C434DC"/>
    <w:rsid w:val="00C47C61"/>
    <w:rsid w:val="00CA0475"/>
    <w:rsid w:val="00CA7C6C"/>
    <w:rsid w:val="00CB2BB2"/>
    <w:rsid w:val="00CB2BE7"/>
    <w:rsid w:val="00CE3997"/>
    <w:rsid w:val="00CF1BA2"/>
    <w:rsid w:val="00D052E3"/>
    <w:rsid w:val="00D371D0"/>
    <w:rsid w:val="00D44BFC"/>
    <w:rsid w:val="00D44F2E"/>
    <w:rsid w:val="00D468BD"/>
    <w:rsid w:val="00D64384"/>
    <w:rsid w:val="00D74BC1"/>
    <w:rsid w:val="00E57560"/>
    <w:rsid w:val="00E60E9A"/>
    <w:rsid w:val="00EB7B58"/>
    <w:rsid w:val="00ED6E3C"/>
    <w:rsid w:val="00EE54E7"/>
    <w:rsid w:val="00F2537A"/>
    <w:rsid w:val="00F300EA"/>
    <w:rsid w:val="00FC2AFC"/>
    <w:rsid w:val="00FD3371"/>
    <w:rsid w:val="00FF1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1FFBB9"/>
  <w15:chartTrackingRefBased/>
  <w15:docId w15:val="{65E82F57-0EE6-435C-AF94-46101EC57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  <w:style w:type="paragraph" w:styleId="Akapitzlist">
    <w:name w:val="List Paragraph"/>
    <w:basedOn w:val="Normalny"/>
    <w:uiPriority w:val="34"/>
    <w:qFormat/>
    <w:rsid w:val="00240EFE"/>
    <w:pPr>
      <w:ind w:left="720"/>
      <w:contextualSpacing/>
    </w:pPr>
  </w:style>
  <w:style w:type="paragraph" w:styleId="Bezodstpw">
    <w:name w:val="No Spacing"/>
    <w:uiPriority w:val="1"/>
    <w:qFormat/>
    <w:rsid w:val="00CE3997"/>
    <w:rPr>
      <w:rFonts w:ascii="Calibri" w:hAnsi="Calibri"/>
      <w:sz w:val="21"/>
      <w:szCs w:val="21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7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0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177</TotalTime>
  <Pages>3</Pages>
  <Words>678</Words>
  <Characters>4708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Office Lutycka</cp:lastModifiedBy>
  <cp:revision>71</cp:revision>
  <cp:lastPrinted>2007-10-05T06:59:00Z</cp:lastPrinted>
  <dcterms:created xsi:type="dcterms:W3CDTF">2021-03-05T08:11:00Z</dcterms:created>
  <dcterms:modified xsi:type="dcterms:W3CDTF">2024-07-12T07:46:00Z</dcterms:modified>
</cp:coreProperties>
</file>