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81B74" w14:textId="770392FB" w:rsidR="005103B9" w:rsidRPr="00A90D0E" w:rsidRDefault="006676AE" w:rsidP="001454C6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454C6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8F1FAB8" w14:textId="77777777" w:rsidR="00C4103F" w:rsidRPr="0012157F" w:rsidRDefault="007118F0" w:rsidP="001454C6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62C4CEB" w14:textId="77777777" w:rsidR="006676AE" w:rsidRPr="0012157F" w:rsidRDefault="0007164D" w:rsidP="001454C6">
      <w:pPr>
        <w:pStyle w:val="Tekstpodstawowy"/>
        <w:spacing w:after="0"/>
        <w:ind w:left="4111"/>
        <w:rPr>
          <w:rFonts w:ascii="Arial" w:hAnsi="Arial" w:cs="Arial"/>
        </w:rPr>
      </w:pPr>
      <w:r w:rsidRPr="0007164D">
        <w:rPr>
          <w:rFonts w:ascii="Arial" w:hAnsi="Arial" w:cs="Arial"/>
        </w:rPr>
        <w:t>SZPITAL WOJEWÓDZKI W POZNANIU</w:t>
      </w:r>
    </w:p>
    <w:p w14:paraId="1C8FB8C0" w14:textId="77777777" w:rsidR="006676AE" w:rsidRPr="0012157F" w:rsidRDefault="0007164D" w:rsidP="001454C6">
      <w:pPr>
        <w:pStyle w:val="Tekstpodstawowy"/>
        <w:spacing w:after="0"/>
        <w:ind w:left="4111"/>
        <w:rPr>
          <w:rFonts w:ascii="Arial" w:hAnsi="Arial" w:cs="Arial"/>
        </w:rPr>
      </w:pPr>
      <w:r w:rsidRPr="0007164D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07164D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0AF6E72" w14:textId="77777777" w:rsidR="00F90CD1" w:rsidRDefault="0007164D" w:rsidP="001454C6">
      <w:pPr>
        <w:pStyle w:val="Tekstpodstawowy"/>
        <w:spacing w:after="0"/>
        <w:ind w:left="4111"/>
        <w:rPr>
          <w:rFonts w:ascii="Arial" w:hAnsi="Arial" w:cs="Arial"/>
        </w:rPr>
      </w:pPr>
      <w:r w:rsidRPr="0007164D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07164D">
        <w:rPr>
          <w:rFonts w:ascii="Arial" w:hAnsi="Arial" w:cs="Arial"/>
        </w:rPr>
        <w:t>Poznań</w:t>
      </w:r>
    </w:p>
    <w:p w14:paraId="752CFD4D" w14:textId="77777777" w:rsidR="009169D4" w:rsidRDefault="009169D4" w:rsidP="001454C6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9FE76C5" w14:textId="77777777" w:rsidR="00C4103F" w:rsidRPr="002578E4" w:rsidRDefault="002578E4" w:rsidP="001454C6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121F50E4" w14:textId="77777777" w:rsidR="002578E4" w:rsidRDefault="002578E4" w:rsidP="001454C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1EC2209" w14:textId="77777777" w:rsidTr="0018769E">
        <w:tc>
          <w:tcPr>
            <w:tcW w:w="2800" w:type="dxa"/>
            <w:shd w:val="clear" w:color="auto" w:fill="auto"/>
          </w:tcPr>
          <w:p w14:paraId="566EEED4" w14:textId="77777777" w:rsidR="002578E4" w:rsidRPr="00A2540E" w:rsidRDefault="002578E4" w:rsidP="001454C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8CD1719" w14:textId="77777777" w:rsidR="002578E4" w:rsidRPr="00A2540E" w:rsidRDefault="002578E4" w:rsidP="001454C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EFC2359" w14:textId="77777777" w:rsidR="002578E4" w:rsidRPr="00A2540E" w:rsidRDefault="002578E4" w:rsidP="001454C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E5048B" w14:textId="77777777" w:rsidR="002578E4" w:rsidRPr="00A2540E" w:rsidRDefault="002578E4" w:rsidP="001454C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909E675" w14:textId="77777777" w:rsidTr="0018769E">
        <w:tc>
          <w:tcPr>
            <w:tcW w:w="2800" w:type="dxa"/>
            <w:shd w:val="clear" w:color="auto" w:fill="auto"/>
          </w:tcPr>
          <w:p w14:paraId="1AE28F6F" w14:textId="77777777" w:rsidR="002578E4" w:rsidRPr="00A2540E" w:rsidRDefault="002578E4" w:rsidP="001454C6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0A558D7" w14:textId="77777777" w:rsidR="002578E4" w:rsidRPr="00A2540E" w:rsidRDefault="002578E4" w:rsidP="001454C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4DD678" w14:textId="77777777" w:rsidR="002578E4" w:rsidRPr="00A2540E" w:rsidRDefault="002578E4" w:rsidP="001454C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29936F" w14:textId="77777777" w:rsidR="002578E4" w:rsidRPr="00A2540E" w:rsidRDefault="002578E4" w:rsidP="001454C6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BDB0E3D" w14:textId="77777777" w:rsidR="002578E4" w:rsidRDefault="002578E4" w:rsidP="001454C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23C1487" w14:textId="77777777" w:rsidR="001454C6" w:rsidRPr="002578E4" w:rsidRDefault="001454C6" w:rsidP="001454C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7164D" w:rsidRPr="0012157F" w14:paraId="712C55FC" w14:textId="77777777" w:rsidTr="00AD2A65">
        <w:tc>
          <w:tcPr>
            <w:tcW w:w="9104" w:type="dxa"/>
            <w:shd w:val="clear" w:color="auto" w:fill="D9D9D9"/>
          </w:tcPr>
          <w:p w14:paraId="4DBE1E0A" w14:textId="77777777" w:rsidR="0007164D" w:rsidRPr="0012157F" w:rsidRDefault="0007164D" w:rsidP="001454C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193446C" w14:textId="77777777" w:rsidR="0007164D" w:rsidRPr="0012157F" w:rsidRDefault="0007164D" w:rsidP="001454C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7164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7164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7164D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9B48E18" w14:textId="77777777" w:rsidR="0007164D" w:rsidRPr="00612283" w:rsidRDefault="0007164D" w:rsidP="001454C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EBC04A8" w14:textId="77777777" w:rsidR="0007164D" w:rsidRPr="00612283" w:rsidRDefault="0007164D" w:rsidP="001454C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E0BAE59" w14:textId="77777777" w:rsidR="0007164D" w:rsidRPr="0012157F" w:rsidRDefault="0007164D" w:rsidP="001454C6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F7ADF96" w14:textId="77777777" w:rsidR="001454C6" w:rsidRDefault="001454C6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EB9397" w14:textId="55EC2601" w:rsidR="00E50194" w:rsidRDefault="001F027E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30688B3" w14:textId="77777777" w:rsidTr="0018769E">
        <w:tc>
          <w:tcPr>
            <w:tcW w:w="2269" w:type="dxa"/>
            <w:shd w:val="clear" w:color="auto" w:fill="auto"/>
          </w:tcPr>
          <w:p w14:paraId="0489E931" w14:textId="77777777" w:rsidR="002578E4" w:rsidRPr="00A2540E" w:rsidRDefault="002578E4" w:rsidP="001454C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C3AE67" w14:textId="77777777" w:rsidR="002578E4" w:rsidRPr="00A2540E" w:rsidRDefault="0007164D" w:rsidP="001454C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716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świeżych owoców sezonowych i lodów do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7164D" w:rsidRPr="00A2540E" w14:paraId="33AEC170" w14:textId="77777777" w:rsidTr="00AD2A65">
        <w:tc>
          <w:tcPr>
            <w:tcW w:w="2269" w:type="dxa"/>
            <w:shd w:val="clear" w:color="auto" w:fill="auto"/>
          </w:tcPr>
          <w:p w14:paraId="4CB7085A" w14:textId="77777777" w:rsidR="0007164D" w:rsidRPr="00A2540E" w:rsidRDefault="0007164D" w:rsidP="001454C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C84FEB" w14:textId="77777777" w:rsidR="0007164D" w:rsidRPr="00A2540E" w:rsidRDefault="0007164D" w:rsidP="001454C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716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SZW/DZP/57/2024</w:t>
            </w:r>
          </w:p>
        </w:tc>
      </w:tr>
    </w:tbl>
    <w:p w14:paraId="523FC213" w14:textId="77777777" w:rsidR="002578E4" w:rsidRDefault="002578E4" w:rsidP="001454C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3052B51" w14:textId="77777777" w:rsidR="00F90CD1" w:rsidRDefault="005434B3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7164D" w:rsidRPr="0007164D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478B46A2" w14:textId="77777777" w:rsidR="001454C6" w:rsidRPr="0012157F" w:rsidRDefault="001454C6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F751834" w14:textId="77777777" w:rsidTr="00650D6C">
        <w:tc>
          <w:tcPr>
            <w:tcW w:w="9104" w:type="dxa"/>
            <w:shd w:val="clear" w:color="auto" w:fill="D9D9D9"/>
          </w:tcPr>
          <w:p w14:paraId="285BA927" w14:textId="77777777" w:rsidR="00E50194" w:rsidRPr="00650D6C" w:rsidRDefault="00650D6C" w:rsidP="001454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A2E7755" w14:textId="77777777" w:rsidR="00C113BF" w:rsidRPr="0012157F" w:rsidRDefault="00C113BF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3A4B5B2" w14:textId="77777777" w:rsidR="002426FF" w:rsidRPr="00A44833" w:rsidRDefault="002426FF" w:rsidP="001454C6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0DB41E1" w14:textId="77777777" w:rsidR="00023477" w:rsidRPr="006B53D6" w:rsidRDefault="00023477" w:rsidP="001454C6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267B5B3D" w14:textId="77777777" w:rsidR="00023477" w:rsidRPr="00992BD8" w:rsidRDefault="00992BD8" w:rsidP="001454C6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567E86F" w14:textId="77777777" w:rsidR="00992BD8" w:rsidRPr="00992BD8" w:rsidRDefault="00992BD8" w:rsidP="001454C6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E4CC9C8" w14:textId="77777777" w:rsidR="00023477" w:rsidRDefault="00C113BF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2E5E73B" w14:textId="77777777" w:rsidR="007A2BCB" w:rsidRDefault="00992BD8" w:rsidP="001454C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8E499A7" w14:textId="77777777" w:rsidR="0011306C" w:rsidRDefault="007A2BCB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354EF02" w14:textId="77777777" w:rsidR="001454C6" w:rsidRDefault="001454C6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B4C73A9" w14:textId="77777777" w:rsidTr="00CD4DD1">
        <w:tc>
          <w:tcPr>
            <w:tcW w:w="9104" w:type="dxa"/>
            <w:shd w:val="clear" w:color="auto" w:fill="D9D9D9"/>
          </w:tcPr>
          <w:p w14:paraId="44E75FA1" w14:textId="77777777" w:rsidR="0011306C" w:rsidRPr="00650D6C" w:rsidRDefault="0011306C" w:rsidP="001454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EFE01DF" w14:textId="77777777" w:rsidR="00D2702A" w:rsidRPr="0012157F" w:rsidRDefault="004F23F7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BED4F9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A9C02" w14:textId="77777777" w:rsidR="00D2702A" w:rsidRPr="0012157F" w:rsidRDefault="00D2702A" w:rsidP="001454C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FC3F5" w14:textId="77777777" w:rsidR="00D2702A" w:rsidRPr="0012157F" w:rsidRDefault="00D2702A" w:rsidP="001454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7164D" w:rsidRPr="0012157F" w14:paraId="755D6A7C" w14:textId="77777777" w:rsidTr="00AD2A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2450B" w14:textId="77777777" w:rsidR="0007164D" w:rsidRPr="0012157F" w:rsidRDefault="0007164D" w:rsidP="001454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164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F88E4" w14:textId="77777777" w:rsidR="0007164D" w:rsidRPr="0012157F" w:rsidRDefault="0007164D" w:rsidP="001454C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164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5638120" w14:textId="77777777" w:rsidR="0007164D" w:rsidRPr="0012157F" w:rsidRDefault="0007164D" w:rsidP="001454C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7164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07164D" w:rsidRPr="0012157F" w14:paraId="5709508D" w14:textId="77777777" w:rsidTr="00AD2A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B0A4A" w14:textId="77777777" w:rsidR="0007164D" w:rsidRPr="0012157F" w:rsidRDefault="0007164D" w:rsidP="001454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164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67A72" w14:textId="77777777" w:rsidR="0007164D" w:rsidRPr="0012157F" w:rsidRDefault="0007164D" w:rsidP="001454C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164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BA43EC8" w14:textId="77777777" w:rsidR="0007164D" w:rsidRPr="0012157F" w:rsidRDefault="0007164D" w:rsidP="001454C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7164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07164D" w:rsidRPr="0012157F" w14:paraId="6A577A6A" w14:textId="77777777" w:rsidTr="00AD2A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41F85" w14:textId="77777777" w:rsidR="0007164D" w:rsidRPr="0012157F" w:rsidRDefault="0007164D" w:rsidP="001454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164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9F32D" w14:textId="77777777" w:rsidR="0007164D" w:rsidRPr="0012157F" w:rsidRDefault="0007164D" w:rsidP="001454C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164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D92F896" w14:textId="77777777" w:rsidR="0007164D" w:rsidRPr="0012157F" w:rsidRDefault="0007164D" w:rsidP="001454C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7164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07164D" w:rsidRPr="0012157F" w14:paraId="29881C77" w14:textId="77777777" w:rsidTr="00AD2A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0323D" w14:textId="77777777" w:rsidR="0007164D" w:rsidRPr="0012157F" w:rsidRDefault="0007164D" w:rsidP="001454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16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4200E" w14:textId="77777777" w:rsidR="0007164D" w:rsidRPr="0012157F" w:rsidRDefault="0007164D" w:rsidP="001454C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164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89EA761" w14:textId="77777777" w:rsidR="0007164D" w:rsidRPr="0012157F" w:rsidRDefault="0007164D" w:rsidP="001454C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7164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65B8CE1B" w14:textId="77777777" w:rsidR="00E21BB4" w:rsidRPr="0012157F" w:rsidRDefault="00257E73" w:rsidP="001454C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DC7C995" w14:textId="77777777" w:rsidR="00E21BB4" w:rsidRPr="00E21BB4" w:rsidRDefault="00E21BB4" w:rsidP="001454C6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48D48EB" w14:textId="77777777" w:rsidR="00C62F57" w:rsidRDefault="00C62F57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B335FDF" w14:textId="77777777" w:rsidR="00C62F57" w:rsidRDefault="00C62F57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CF1DBA2" w14:textId="77777777" w:rsidR="00721D87" w:rsidRDefault="00E21BB4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583A5CD" w14:textId="77777777" w:rsidR="00721D87" w:rsidRDefault="00E21BB4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67C7C0B" w14:textId="77777777" w:rsidR="00721D87" w:rsidRPr="00721D87" w:rsidRDefault="00721D87" w:rsidP="001454C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0AF9247" w14:textId="77777777" w:rsidR="00721D87" w:rsidRDefault="00E21BB4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A8B974B" w14:textId="77777777" w:rsidR="00E21BB4" w:rsidRPr="00E21BB4" w:rsidRDefault="00E21BB4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837E87E" w14:textId="77777777" w:rsidR="00E21BB4" w:rsidRDefault="00E21BB4" w:rsidP="001454C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CCB2C7C" w14:textId="77777777" w:rsidR="001454C6" w:rsidRPr="00721D87" w:rsidRDefault="001454C6" w:rsidP="001454C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43DF1838" w14:textId="77777777" w:rsidR="00C62F57" w:rsidRDefault="00257E73" w:rsidP="001454C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E600C12" w14:textId="77777777" w:rsidTr="00CD4DD1">
        <w:tc>
          <w:tcPr>
            <w:tcW w:w="9104" w:type="dxa"/>
            <w:shd w:val="clear" w:color="auto" w:fill="D9D9D9"/>
          </w:tcPr>
          <w:p w14:paraId="60B0EC24" w14:textId="77777777" w:rsidR="00BE6F04" w:rsidRPr="00650D6C" w:rsidRDefault="00E426EB" w:rsidP="001454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5BC1D6D" w14:textId="77777777" w:rsidR="00FE4E2B" w:rsidRDefault="00E426EB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CCD30B6" w14:textId="77777777" w:rsidR="001454C6" w:rsidRDefault="001454C6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3742382" w14:textId="77777777" w:rsidR="001454C6" w:rsidRPr="00E426EB" w:rsidRDefault="001454C6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10C587F" w14:textId="77777777" w:rsidTr="00847232">
        <w:tc>
          <w:tcPr>
            <w:tcW w:w="9104" w:type="dxa"/>
            <w:shd w:val="clear" w:color="auto" w:fill="D9D9D9"/>
          </w:tcPr>
          <w:p w14:paraId="5CC1C76C" w14:textId="77777777" w:rsidR="00E426EB" w:rsidRPr="00650D6C" w:rsidRDefault="00E426EB" w:rsidP="001454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1ABC6F2" w14:textId="77777777" w:rsidR="00E426EB" w:rsidRPr="0012157F" w:rsidRDefault="00E426EB" w:rsidP="001454C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FBFE57" w14:textId="77777777" w:rsidR="00E426EB" w:rsidRPr="00E426EB" w:rsidRDefault="00E426EB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F5933EF" w14:textId="77777777" w:rsidR="00E426EB" w:rsidRPr="00E426EB" w:rsidRDefault="00E426EB" w:rsidP="001454C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C2A39FB" w14:textId="77777777" w:rsidR="00E426EB" w:rsidRPr="00FF0EBB" w:rsidRDefault="00E426EB" w:rsidP="001454C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AFF2A13" w14:textId="77777777" w:rsidR="00E426EB" w:rsidRPr="00E426EB" w:rsidRDefault="00E426EB" w:rsidP="001454C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9FDF738" w14:textId="77777777" w:rsidR="00E426EB" w:rsidRPr="00FF0EBB" w:rsidRDefault="00E426EB" w:rsidP="001454C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F01CA6D" w14:textId="77777777" w:rsidR="00E426EB" w:rsidRDefault="00E426EB" w:rsidP="001454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2BFA272" w14:textId="77777777" w:rsidR="0012157F" w:rsidRPr="0012157F" w:rsidRDefault="0012157F" w:rsidP="001454C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C7CA26" w14:textId="77777777" w:rsidR="00524951" w:rsidRDefault="00FE4E2B" w:rsidP="001454C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7A312BC" w14:textId="77777777" w:rsidR="00524951" w:rsidRDefault="00524951" w:rsidP="001454C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61284BF" w14:textId="77777777" w:rsidR="00FE4E2B" w:rsidRPr="0012157F" w:rsidRDefault="00524951" w:rsidP="001454C6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F7B740B" w14:textId="77777777" w:rsidR="00484F88" w:rsidRPr="0012157F" w:rsidRDefault="006D536F" w:rsidP="001454C6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D3E8E7" w14:textId="77777777" w:rsidR="00FC0603" w:rsidRDefault="00FC0603" w:rsidP="0038231F">
      <w:pPr>
        <w:spacing w:after="0" w:line="240" w:lineRule="auto"/>
      </w:pPr>
      <w:r>
        <w:separator/>
      </w:r>
    </w:p>
  </w:endnote>
  <w:endnote w:type="continuationSeparator" w:id="0">
    <w:p w14:paraId="41146324" w14:textId="77777777" w:rsidR="00FC0603" w:rsidRDefault="00FC06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20B9A8" w14:textId="77777777" w:rsidR="0007164D" w:rsidRDefault="000716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E803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0BA2D6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718CE" w14:textId="77777777" w:rsidR="0007164D" w:rsidRDefault="000716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405E34" w14:textId="77777777" w:rsidR="00FC0603" w:rsidRDefault="00FC0603" w:rsidP="0038231F">
      <w:pPr>
        <w:spacing w:after="0" w:line="240" w:lineRule="auto"/>
      </w:pPr>
      <w:r>
        <w:separator/>
      </w:r>
    </w:p>
  </w:footnote>
  <w:footnote w:type="continuationSeparator" w:id="0">
    <w:p w14:paraId="7693BB36" w14:textId="77777777" w:rsidR="00FC0603" w:rsidRDefault="00FC0603" w:rsidP="0038231F">
      <w:pPr>
        <w:spacing w:after="0" w:line="240" w:lineRule="auto"/>
      </w:pPr>
      <w:r>
        <w:continuationSeparator/>
      </w:r>
    </w:p>
  </w:footnote>
  <w:footnote w:id="1">
    <w:p w14:paraId="7D28A71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B9E6BC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7989BA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498865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9208C" w14:textId="77777777" w:rsidR="0007164D" w:rsidRDefault="000716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FC5DE8" w14:textId="77777777" w:rsidR="0007164D" w:rsidRDefault="00071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26886" w14:textId="77777777" w:rsidR="0007164D" w:rsidRDefault="000716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264023">
    <w:abstractNumId w:val="11"/>
  </w:num>
  <w:num w:numId="2" w16cid:durableId="107625974">
    <w:abstractNumId w:val="0"/>
  </w:num>
  <w:num w:numId="3" w16cid:durableId="1196625789">
    <w:abstractNumId w:val="10"/>
  </w:num>
  <w:num w:numId="4" w16cid:durableId="1458984062">
    <w:abstractNumId w:val="13"/>
  </w:num>
  <w:num w:numId="5" w16cid:durableId="879322506">
    <w:abstractNumId w:val="12"/>
  </w:num>
  <w:num w:numId="6" w16cid:durableId="602959228">
    <w:abstractNumId w:val="9"/>
  </w:num>
  <w:num w:numId="7" w16cid:durableId="7605010">
    <w:abstractNumId w:val="1"/>
  </w:num>
  <w:num w:numId="8" w16cid:durableId="1467548819">
    <w:abstractNumId w:val="6"/>
  </w:num>
  <w:num w:numId="9" w16cid:durableId="476267633">
    <w:abstractNumId w:val="4"/>
  </w:num>
  <w:num w:numId="10" w16cid:durableId="1960256613">
    <w:abstractNumId w:val="7"/>
  </w:num>
  <w:num w:numId="11" w16cid:durableId="1583836058">
    <w:abstractNumId w:val="5"/>
  </w:num>
  <w:num w:numId="12" w16cid:durableId="1361972555">
    <w:abstractNumId w:val="8"/>
  </w:num>
  <w:num w:numId="13" w16cid:durableId="454955636">
    <w:abstractNumId w:val="3"/>
  </w:num>
  <w:num w:numId="14" w16cid:durableId="2611823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603"/>
    <w:rsid w:val="00023477"/>
    <w:rsid w:val="000247FF"/>
    <w:rsid w:val="00025C8D"/>
    <w:rsid w:val="000303EE"/>
    <w:rsid w:val="0005473D"/>
    <w:rsid w:val="00057FC1"/>
    <w:rsid w:val="000642B4"/>
    <w:rsid w:val="0007164D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54C6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0603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1F7280"/>
  <w15:docId w15:val="{C6D49F90-22ED-4079-8333-BE3FA210A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739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2024-06-21T10:26:00Z</dcterms:created>
  <dcterms:modified xsi:type="dcterms:W3CDTF">2024-06-21T10:26:00Z</dcterms:modified>
</cp:coreProperties>
</file>