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1B6C8" w14:textId="77777777" w:rsidR="00986737" w:rsidRPr="009432A1" w:rsidRDefault="00FF798D" w:rsidP="009764D6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F798D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F798D">
        <w:rPr>
          <w:rFonts w:ascii="Arial" w:hAnsi="Arial" w:cs="Arial"/>
          <w:sz w:val="24"/>
          <w:szCs w:val="24"/>
        </w:rPr>
        <w:t>2024-07-12</w:t>
      </w:r>
    </w:p>
    <w:p w14:paraId="202E058D" w14:textId="77777777" w:rsidR="00FF798D" w:rsidRPr="00FF798D" w:rsidRDefault="00FF798D" w:rsidP="009764D6">
      <w:pPr>
        <w:rPr>
          <w:rFonts w:ascii="Arial" w:hAnsi="Arial" w:cs="Arial"/>
          <w:b/>
          <w:bCs/>
          <w:sz w:val="24"/>
          <w:szCs w:val="24"/>
        </w:rPr>
      </w:pPr>
      <w:r w:rsidRPr="00FF798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097C578" w14:textId="77777777" w:rsidR="00986737" w:rsidRPr="009432A1" w:rsidRDefault="00FF798D" w:rsidP="009764D6">
      <w:pPr>
        <w:rPr>
          <w:rFonts w:ascii="Arial" w:hAnsi="Arial" w:cs="Arial"/>
          <w:b/>
          <w:bCs/>
          <w:sz w:val="24"/>
          <w:szCs w:val="24"/>
        </w:rPr>
      </w:pPr>
      <w:r w:rsidRPr="00FF798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97F5EDD" w14:textId="77777777" w:rsidR="00986737" w:rsidRPr="009432A1" w:rsidRDefault="00FF798D" w:rsidP="009764D6">
      <w:pPr>
        <w:rPr>
          <w:rFonts w:ascii="Arial" w:hAnsi="Arial" w:cs="Arial"/>
          <w:sz w:val="24"/>
          <w:szCs w:val="24"/>
        </w:rPr>
      </w:pPr>
      <w:r w:rsidRPr="00FF798D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F798D">
        <w:rPr>
          <w:rFonts w:ascii="Arial" w:hAnsi="Arial" w:cs="Arial"/>
          <w:sz w:val="24"/>
          <w:szCs w:val="24"/>
        </w:rPr>
        <w:t>7/19</w:t>
      </w:r>
    </w:p>
    <w:p w14:paraId="26672F0F" w14:textId="77777777" w:rsidR="00986737" w:rsidRPr="009432A1" w:rsidRDefault="00FF798D" w:rsidP="009764D6">
      <w:pPr>
        <w:rPr>
          <w:rFonts w:ascii="Arial" w:hAnsi="Arial" w:cs="Arial"/>
          <w:sz w:val="24"/>
          <w:szCs w:val="24"/>
        </w:rPr>
      </w:pPr>
      <w:r w:rsidRPr="00FF798D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F798D">
        <w:rPr>
          <w:rFonts w:ascii="Arial" w:hAnsi="Arial" w:cs="Arial"/>
          <w:sz w:val="24"/>
          <w:szCs w:val="24"/>
        </w:rPr>
        <w:t>Poznań</w:t>
      </w:r>
    </w:p>
    <w:p w14:paraId="12152F2A" w14:textId="4C07F6F1" w:rsidR="00986737" w:rsidRDefault="00986737" w:rsidP="009764D6">
      <w:pPr>
        <w:jc w:val="both"/>
        <w:rPr>
          <w:rFonts w:ascii="Arial" w:hAnsi="Arial" w:cs="Arial"/>
          <w:bCs/>
          <w:sz w:val="18"/>
          <w:szCs w:val="18"/>
        </w:rPr>
      </w:pPr>
    </w:p>
    <w:p w14:paraId="60DA678E" w14:textId="77777777" w:rsidR="009764D6" w:rsidRPr="009432A1" w:rsidRDefault="009764D6" w:rsidP="009764D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8ED386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8B104E" w14:textId="77777777" w:rsidR="009764D6" w:rsidRDefault="009764D6" w:rsidP="009764D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4EDF2DE6" w14:textId="77777777" w:rsidR="00986737" w:rsidRDefault="00986737" w:rsidP="009764D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281C1E6C" w14:textId="77777777" w:rsidR="00830D4B" w:rsidRDefault="00830D4B" w:rsidP="009764D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51BF09F1" w14:textId="28DA8E1F" w:rsidR="009764D6" w:rsidRPr="00CF7835" w:rsidRDefault="009764D6" w:rsidP="009764D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2F9A40DB" w14:textId="77777777" w:rsidR="00986737" w:rsidRPr="00382A4A" w:rsidRDefault="00986737" w:rsidP="009764D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BB6DF2F" w14:textId="77777777" w:rsidR="00986737" w:rsidRPr="004E4B64" w:rsidRDefault="00986737" w:rsidP="009764D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C22738A" w14:textId="77777777" w:rsidTr="005A632E">
        <w:tc>
          <w:tcPr>
            <w:tcW w:w="2269" w:type="dxa"/>
            <w:shd w:val="clear" w:color="auto" w:fill="auto"/>
          </w:tcPr>
          <w:p w14:paraId="419CEECF" w14:textId="77777777" w:rsidR="00986737" w:rsidRPr="004E4B64" w:rsidRDefault="00986737" w:rsidP="009764D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8241C8" w14:textId="77777777" w:rsidR="00986737" w:rsidRPr="004E4B64" w:rsidRDefault="00FF798D" w:rsidP="009764D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798D">
              <w:rPr>
                <w:rFonts w:ascii="Arial" w:hAnsi="Arial" w:cs="Arial"/>
                <w:bCs/>
                <w:sz w:val="24"/>
                <w:szCs w:val="24"/>
              </w:rPr>
              <w:t>Zakup sprzętu medycznego (w tym jednorazowego) na potrzeby Szpitala Wojewódzkiego w Poznaniu - 13 zadań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F798D" w:rsidRPr="004E4B64" w14:paraId="65BA8C07" w14:textId="77777777" w:rsidTr="007A1BD0">
        <w:tc>
          <w:tcPr>
            <w:tcW w:w="2269" w:type="dxa"/>
            <w:shd w:val="clear" w:color="auto" w:fill="auto"/>
          </w:tcPr>
          <w:p w14:paraId="00B765D4" w14:textId="77777777" w:rsidR="00FF798D" w:rsidRPr="004E4B64" w:rsidRDefault="00FF798D" w:rsidP="009764D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CA30B0" w14:textId="77777777" w:rsidR="00FF798D" w:rsidRPr="004E4B64" w:rsidRDefault="00FF798D" w:rsidP="009764D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798D">
              <w:rPr>
                <w:rFonts w:ascii="Arial" w:hAnsi="Arial" w:cs="Arial"/>
                <w:bCs/>
                <w:sz w:val="24"/>
                <w:szCs w:val="24"/>
              </w:rPr>
              <w:t>SZW/DZP/61/2024</w:t>
            </w:r>
          </w:p>
        </w:tc>
      </w:tr>
    </w:tbl>
    <w:p w14:paraId="409AE7CF" w14:textId="77777777" w:rsidR="00A80738" w:rsidRPr="00986737" w:rsidRDefault="00A80738" w:rsidP="009764D6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1BBCAB7" w14:textId="4D1FC8FA" w:rsidR="00D665F5" w:rsidRDefault="00D665F5" w:rsidP="009764D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F798D" w:rsidRPr="00FF798D">
        <w:rPr>
          <w:rFonts w:ascii="Arial" w:hAnsi="Arial" w:cs="Arial"/>
          <w:sz w:val="24"/>
          <w:szCs w:val="24"/>
        </w:rPr>
        <w:t>(</w:t>
      </w:r>
      <w:proofErr w:type="spellStart"/>
      <w:r w:rsidR="00FF798D" w:rsidRPr="00FF798D">
        <w:rPr>
          <w:rFonts w:ascii="Arial" w:hAnsi="Arial" w:cs="Arial"/>
          <w:sz w:val="24"/>
          <w:szCs w:val="24"/>
        </w:rPr>
        <w:t>t.j</w:t>
      </w:r>
      <w:proofErr w:type="spellEnd"/>
      <w:r w:rsidR="00FF798D" w:rsidRPr="00FF798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E8692A5" w14:textId="77777777" w:rsid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</w:p>
    <w:p w14:paraId="441483FE" w14:textId="06DA449B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096ED49" w14:textId="31626AC7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29786,40 zł brutto</w:t>
      </w:r>
    </w:p>
    <w:p w14:paraId="116AAFA4" w14:textId="520C5242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3407,10 zł brutto</w:t>
      </w:r>
    </w:p>
    <w:p w14:paraId="00CC8041" w14:textId="057985AE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3456,00 zł brutto</w:t>
      </w:r>
    </w:p>
    <w:p w14:paraId="6169F866" w14:textId="75CBC8AC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35640,00 zł brutto</w:t>
      </w:r>
    </w:p>
    <w:p w14:paraId="641AD9B4" w14:textId="5D413609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734,40 zł brutto</w:t>
      </w:r>
    </w:p>
    <w:p w14:paraId="36A114A8" w14:textId="350A6C3F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46914,12 zł brutto</w:t>
      </w:r>
    </w:p>
    <w:p w14:paraId="5570491A" w14:textId="29C9DA88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370,80 zł brutto</w:t>
      </w:r>
    </w:p>
    <w:p w14:paraId="5FDD2772" w14:textId="5E5EF252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1494,00 zł brutto</w:t>
      </w:r>
    </w:p>
    <w:p w14:paraId="0E235025" w14:textId="6D137224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1032,00 zł brutto</w:t>
      </w:r>
    </w:p>
    <w:p w14:paraId="02C593ED" w14:textId="37FC5CDF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2909,00 zł brutto</w:t>
      </w:r>
    </w:p>
    <w:p w14:paraId="5A084FA1" w14:textId="40D41C00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1720,00 zł brutto</w:t>
      </w:r>
    </w:p>
    <w:p w14:paraId="3A716AAF" w14:textId="37B75823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12 -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4942,50 zł brutto</w:t>
      </w:r>
    </w:p>
    <w:p w14:paraId="7B23C185" w14:textId="20269B77" w:rsidR="009764D6" w:rsidRPr="009764D6" w:rsidRDefault="009764D6" w:rsidP="009764D6">
      <w:pPr>
        <w:jc w:val="both"/>
        <w:rPr>
          <w:rFonts w:ascii="Arial" w:hAnsi="Arial" w:cs="Arial"/>
          <w:sz w:val="24"/>
          <w:szCs w:val="24"/>
        </w:rPr>
      </w:pPr>
      <w:r w:rsidRPr="009764D6">
        <w:rPr>
          <w:rFonts w:ascii="Arial" w:hAnsi="Arial" w:cs="Arial"/>
          <w:sz w:val="24"/>
          <w:szCs w:val="24"/>
        </w:rPr>
        <w:t>Zadanie 13 -</w:t>
      </w:r>
      <w:r>
        <w:rPr>
          <w:rFonts w:ascii="Arial" w:hAnsi="Arial" w:cs="Arial"/>
          <w:sz w:val="24"/>
          <w:szCs w:val="24"/>
        </w:rPr>
        <w:t xml:space="preserve"> </w:t>
      </w:r>
      <w:r w:rsidRPr="009764D6">
        <w:rPr>
          <w:rFonts w:ascii="Arial" w:hAnsi="Arial" w:cs="Arial"/>
          <w:sz w:val="24"/>
          <w:szCs w:val="24"/>
        </w:rPr>
        <w:t>27469,00 zł brutto</w:t>
      </w:r>
      <w:r>
        <w:rPr>
          <w:rFonts w:ascii="Arial" w:hAnsi="Arial" w:cs="Arial"/>
          <w:sz w:val="24"/>
          <w:szCs w:val="24"/>
        </w:rPr>
        <w:t>.</w:t>
      </w:r>
    </w:p>
    <w:p w14:paraId="30BB3F23" w14:textId="77777777" w:rsidR="009764D6" w:rsidRPr="00BB547B" w:rsidRDefault="009764D6" w:rsidP="009764D6">
      <w:pPr>
        <w:jc w:val="both"/>
        <w:rPr>
          <w:rFonts w:ascii="Arial" w:hAnsi="Arial" w:cs="Arial"/>
          <w:sz w:val="24"/>
          <w:szCs w:val="24"/>
        </w:rPr>
      </w:pPr>
    </w:p>
    <w:p w14:paraId="6C5C9223" w14:textId="5BB25A7F" w:rsidR="00A80738" w:rsidRPr="00BB547B" w:rsidRDefault="00D665F5" w:rsidP="009764D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764D6">
        <w:rPr>
          <w:rFonts w:ascii="Arial" w:hAnsi="Arial" w:cs="Arial"/>
          <w:sz w:val="24"/>
          <w:szCs w:val="24"/>
        </w:rPr>
        <w:t>2024-07-12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764D6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6"/>
      </w:tblGrid>
      <w:tr w:rsidR="006B27ED" w:rsidRPr="00BB547B" w14:paraId="44D75085" w14:textId="77777777" w:rsidTr="008368C0">
        <w:tc>
          <w:tcPr>
            <w:tcW w:w="993" w:type="dxa"/>
            <w:shd w:val="clear" w:color="auto" w:fill="F2F2F2"/>
            <w:vAlign w:val="center"/>
          </w:tcPr>
          <w:p w14:paraId="365F49BE" w14:textId="77777777" w:rsidR="006B27ED" w:rsidRPr="00986737" w:rsidRDefault="00986737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09CCFC6" w14:textId="77777777" w:rsidR="006B27ED" w:rsidRPr="00986737" w:rsidRDefault="00986737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1ADB98ED" w14:textId="77777777" w:rsidR="006B27ED" w:rsidRPr="00986737" w:rsidRDefault="006B27E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75868633" w14:textId="77777777" w:rsidR="006B27ED" w:rsidRPr="00986737" w:rsidRDefault="006B27E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F798D" w:rsidRPr="00BB547B" w14:paraId="19DD9E98" w14:textId="77777777" w:rsidTr="008368C0">
        <w:tc>
          <w:tcPr>
            <w:tcW w:w="993" w:type="dxa"/>
            <w:shd w:val="clear" w:color="auto" w:fill="auto"/>
            <w:vAlign w:val="center"/>
          </w:tcPr>
          <w:p w14:paraId="1338D576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61CCDD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14:paraId="70FCE837" w14:textId="515568DE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Warda Sp. z o.o.</w:t>
            </w:r>
          </w:p>
          <w:p w14:paraId="31656D15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Korzenna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169613" w14:textId="613F3808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86-005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 xml:space="preserve">Białe </w:t>
            </w:r>
            <w:r w:rsidR="009764D6" w:rsidRPr="00FF798D">
              <w:rPr>
                <w:rFonts w:ascii="Arial" w:hAnsi="Arial" w:cs="Arial"/>
                <w:sz w:val="24"/>
                <w:szCs w:val="24"/>
              </w:rPr>
              <w:t>Błota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880967" w14:textId="3BF7D6D0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1 5</w:t>
            </w:r>
            <w:r w:rsidR="00077C8E">
              <w:rPr>
                <w:rFonts w:ascii="Arial" w:hAnsi="Arial" w:cs="Arial"/>
                <w:sz w:val="24"/>
                <w:szCs w:val="24"/>
              </w:rPr>
              <w:t>1</w:t>
            </w:r>
            <w:r w:rsidRPr="00FF798D">
              <w:rPr>
                <w:rFonts w:ascii="Arial" w:hAnsi="Arial" w:cs="Arial"/>
                <w:sz w:val="24"/>
                <w:szCs w:val="24"/>
              </w:rPr>
              <w:t>2.00 zł</w:t>
            </w:r>
          </w:p>
        </w:tc>
      </w:tr>
      <w:tr w:rsidR="00FF798D" w:rsidRPr="00BB547B" w14:paraId="765C780E" w14:textId="77777777" w:rsidTr="008368C0">
        <w:tc>
          <w:tcPr>
            <w:tcW w:w="993" w:type="dxa"/>
            <w:shd w:val="clear" w:color="auto" w:fill="auto"/>
            <w:vAlign w:val="center"/>
          </w:tcPr>
          <w:p w14:paraId="6619EF74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0424DD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1606DF18" w14:textId="1BA5F576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Promed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 xml:space="preserve"> S.</w:t>
            </w:r>
            <w:r w:rsidR="00830D4B">
              <w:rPr>
                <w:rFonts w:ascii="Arial" w:hAnsi="Arial" w:cs="Arial"/>
                <w:sz w:val="24"/>
                <w:szCs w:val="24"/>
              </w:rPr>
              <w:t>A</w:t>
            </w:r>
            <w:r w:rsidRPr="00FF79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A96706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E219B6" w14:textId="77777777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6012E5E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35 649.00 zł</w:t>
            </w:r>
          </w:p>
        </w:tc>
      </w:tr>
      <w:tr w:rsidR="00FF798D" w:rsidRPr="00BB547B" w14:paraId="36200F34" w14:textId="77777777" w:rsidTr="008368C0">
        <w:tc>
          <w:tcPr>
            <w:tcW w:w="993" w:type="dxa"/>
            <w:shd w:val="clear" w:color="auto" w:fill="auto"/>
            <w:vAlign w:val="center"/>
          </w:tcPr>
          <w:p w14:paraId="54769BDC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61A9D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819" w:type="dxa"/>
            <w:shd w:val="clear" w:color="auto" w:fill="auto"/>
          </w:tcPr>
          <w:p w14:paraId="4D77F51E" w14:textId="7FC98286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Promed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 xml:space="preserve"> S.</w:t>
            </w:r>
            <w:r w:rsidR="00830D4B">
              <w:rPr>
                <w:rFonts w:ascii="Arial" w:hAnsi="Arial" w:cs="Arial"/>
                <w:sz w:val="24"/>
                <w:szCs w:val="24"/>
              </w:rPr>
              <w:t>A</w:t>
            </w:r>
            <w:r w:rsidRPr="00FF79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0351F3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6B86C8" w14:textId="77777777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81E86A4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4 717.26 zł</w:t>
            </w:r>
          </w:p>
        </w:tc>
      </w:tr>
      <w:tr w:rsidR="00FF798D" w:rsidRPr="00BB547B" w14:paraId="408D57B8" w14:textId="77777777" w:rsidTr="008368C0">
        <w:tc>
          <w:tcPr>
            <w:tcW w:w="993" w:type="dxa"/>
            <w:shd w:val="clear" w:color="auto" w:fill="auto"/>
            <w:vAlign w:val="center"/>
          </w:tcPr>
          <w:p w14:paraId="06F41EA0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47A6B5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819" w:type="dxa"/>
            <w:shd w:val="clear" w:color="auto" w:fill="auto"/>
          </w:tcPr>
          <w:p w14:paraId="7DD34BA3" w14:textId="752B7EFD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Promed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 xml:space="preserve"> S.</w:t>
            </w:r>
            <w:r w:rsidR="00830D4B">
              <w:rPr>
                <w:rFonts w:ascii="Arial" w:hAnsi="Arial" w:cs="Arial"/>
                <w:sz w:val="24"/>
                <w:szCs w:val="24"/>
              </w:rPr>
              <w:t>A</w:t>
            </w:r>
            <w:r w:rsidRPr="00FF79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099CE9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lastRenderedPageBreak/>
              <w:t>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D55150" w14:textId="77777777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9D4C85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lastRenderedPageBreak/>
              <w:t>26 975.27 zł</w:t>
            </w:r>
          </w:p>
        </w:tc>
      </w:tr>
      <w:tr w:rsidR="00FF798D" w:rsidRPr="00BB547B" w14:paraId="17479B74" w14:textId="77777777" w:rsidTr="008368C0">
        <w:tc>
          <w:tcPr>
            <w:tcW w:w="993" w:type="dxa"/>
            <w:shd w:val="clear" w:color="auto" w:fill="auto"/>
            <w:vAlign w:val="center"/>
          </w:tcPr>
          <w:p w14:paraId="096AF9AD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F90E6E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58AB6EB9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43C3841A" w14:textId="640D9EA2" w:rsidR="00FF798D" w:rsidRPr="00986737" w:rsidRDefault="00830D4B" w:rsidP="009764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Rtm. Witolda Pileckiego 59/151</w:t>
            </w:r>
          </w:p>
          <w:p w14:paraId="3EAFAB91" w14:textId="096B2A6A" w:rsidR="00FF798D" w:rsidRPr="00986737" w:rsidRDefault="00830D4B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02-781</w:t>
            </w:r>
            <w:r w:rsidR="00FF798D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F798D" w:rsidRPr="00FF798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55B682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62 238.24 zł</w:t>
            </w:r>
          </w:p>
        </w:tc>
      </w:tr>
      <w:tr w:rsidR="00FF798D" w:rsidRPr="00BB547B" w14:paraId="10F972AA" w14:textId="77777777" w:rsidTr="008368C0">
        <w:tc>
          <w:tcPr>
            <w:tcW w:w="993" w:type="dxa"/>
            <w:shd w:val="clear" w:color="auto" w:fill="auto"/>
            <w:vAlign w:val="center"/>
          </w:tcPr>
          <w:p w14:paraId="31237F4B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D72508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14:paraId="0DB47402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 xml:space="preserve">Stator Paweł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Kądeja</w:t>
            </w:r>
            <w:proofErr w:type="spellEnd"/>
          </w:p>
          <w:p w14:paraId="5ED32ADF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Kordiana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20850D" w14:textId="77777777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04-451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9D2DFA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42 349.80 zł</w:t>
            </w:r>
          </w:p>
        </w:tc>
      </w:tr>
      <w:tr w:rsidR="00FF798D" w:rsidRPr="00BB547B" w14:paraId="785471B5" w14:textId="77777777" w:rsidTr="008368C0">
        <w:tc>
          <w:tcPr>
            <w:tcW w:w="993" w:type="dxa"/>
            <w:shd w:val="clear" w:color="auto" w:fill="auto"/>
            <w:vAlign w:val="center"/>
          </w:tcPr>
          <w:p w14:paraId="4CB0A8FE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4FEBD2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819" w:type="dxa"/>
            <w:shd w:val="clear" w:color="auto" w:fill="auto"/>
          </w:tcPr>
          <w:p w14:paraId="05169F13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E14FD4" w14:textId="51DF01B2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C04D23" w14:textId="77777777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5BF861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638.10 zł</w:t>
            </w:r>
          </w:p>
        </w:tc>
      </w:tr>
      <w:tr w:rsidR="00FF798D" w:rsidRPr="00BB547B" w14:paraId="18DEAF75" w14:textId="77777777" w:rsidTr="008368C0">
        <w:tc>
          <w:tcPr>
            <w:tcW w:w="993" w:type="dxa"/>
            <w:shd w:val="clear" w:color="auto" w:fill="auto"/>
            <w:vAlign w:val="center"/>
          </w:tcPr>
          <w:p w14:paraId="5A9B301A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913F53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819" w:type="dxa"/>
            <w:shd w:val="clear" w:color="auto" w:fill="auto"/>
          </w:tcPr>
          <w:p w14:paraId="7536F983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90F16CA" w14:textId="7350FC9A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EA3B7E" w14:textId="77777777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F93121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1 044.68 zł</w:t>
            </w:r>
          </w:p>
        </w:tc>
      </w:tr>
      <w:tr w:rsidR="00FF798D" w:rsidRPr="00BB547B" w14:paraId="0672C20F" w14:textId="77777777" w:rsidTr="008368C0">
        <w:tc>
          <w:tcPr>
            <w:tcW w:w="993" w:type="dxa"/>
            <w:shd w:val="clear" w:color="auto" w:fill="auto"/>
            <w:vAlign w:val="center"/>
          </w:tcPr>
          <w:p w14:paraId="31FDE7A2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ABFA4E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14:paraId="04AE74FB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CA715D" w14:textId="2316ACE6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6BCEC1" w14:textId="77777777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E7B760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1 166.40 zł</w:t>
            </w:r>
          </w:p>
        </w:tc>
      </w:tr>
      <w:tr w:rsidR="00FF798D" w:rsidRPr="00BB547B" w14:paraId="6F9EC72C" w14:textId="77777777" w:rsidTr="008368C0">
        <w:tc>
          <w:tcPr>
            <w:tcW w:w="993" w:type="dxa"/>
            <w:shd w:val="clear" w:color="auto" w:fill="auto"/>
            <w:vAlign w:val="center"/>
          </w:tcPr>
          <w:p w14:paraId="7B8B674D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06FB78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819" w:type="dxa"/>
            <w:shd w:val="clear" w:color="auto" w:fill="auto"/>
          </w:tcPr>
          <w:p w14:paraId="5CEA063B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8FDE4E5" w14:textId="37F3AF46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42E867" w14:textId="77777777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DA8EA3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4 617.00 zł</w:t>
            </w:r>
          </w:p>
        </w:tc>
      </w:tr>
      <w:tr w:rsidR="00FF798D" w:rsidRPr="00BB547B" w14:paraId="401AE9D2" w14:textId="77777777" w:rsidTr="008368C0">
        <w:tc>
          <w:tcPr>
            <w:tcW w:w="993" w:type="dxa"/>
            <w:shd w:val="clear" w:color="auto" w:fill="auto"/>
            <w:vAlign w:val="center"/>
          </w:tcPr>
          <w:p w14:paraId="394BD986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E4AAF2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819" w:type="dxa"/>
            <w:shd w:val="clear" w:color="auto" w:fill="auto"/>
          </w:tcPr>
          <w:p w14:paraId="387EC168" w14:textId="77777777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F798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F79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CE9529" w14:textId="1A97E15B" w:rsidR="00FF798D" w:rsidRPr="00986737" w:rsidRDefault="00FF798D" w:rsidP="009764D6">
            <w:pPr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3D32B1" w14:textId="77777777" w:rsidR="00FF798D" w:rsidRPr="00986737" w:rsidRDefault="00FF798D" w:rsidP="009764D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98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CE8040" w14:textId="77777777" w:rsidR="00FF798D" w:rsidRPr="00986737" w:rsidRDefault="00FF798D" w:rsidP="009764D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98D">
              <w:rPr>
                <w:rFonts w:ascii="Arial" w:hAnsi="Arial" w:cs="Arial"/>
                <w:sz w:val="24"/>
                <w:szCs w:val="24"/>
              </w:rPr>
              <w:t>1 179.36 zł</w:t>
            </w:r>
          </w:p>
        </w:tc>
      </w:tr>
    </w:tbl>
    <w:p w14:paraId="3ED03510" w14:textId="77777777" w:rsidR="008368C0" w:rsidRDefault="008368C0" w:rsidP="009764D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388FD92" w14:textId="4FAD1A21" w:rsidR="00A80738" w:rsidRDefault="00A80738" w:rsidP="009764D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F0B3F2B" w14:textId="77777777" w:rsidR="008368C0" w:rsidRPr="002D64D4" w:rsidRDefault="008368C0" w:rsidP="008368C0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6D833FC4" w14:textId="77777777" w:rsidR="008368C0" w:rsidRPr="002D64D4" w:rsidRDefault="008368C0" w:rsidP="008368C0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F3238D0" w14:textId="77777777" w:rsidR="008368C0" w:rsidRPr="002D64D4" w:rsidRDefault="008368C0" w:rsidP="008368C0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D54B0F0" w14:textId="77777777" w:rsidR="008368C0" w:rsidRPr="00BB547B" w:rsidRDefault="008368C0" w:rsidP="009764D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8368C0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DD1D2" w14:textId="77777777" w:rsidR="000C4FF0" w:rsidRDefault="000C4FF0">
      <w:r>
        <w:separator/>
      </w:r>
    </w:p>
  </w:endnote>
  <w:endnote w:type="continuationSeparator" w:id="0">
    <w:p w14:paraId="07F90B31" w14:textId="77777777" w:rsidR="000C4FF0" w:rsidRDefault="000C4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B36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D3BC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01750" w14:textId="1ED5EED2" w:rsidR="00986737" w:rsidRPr="00986737" w:rsidRDefault="008368C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7B4B36F" wp14:editId="5B81D50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D6ABA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9CB24F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0E7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0B2167" w14:textId="77777777" w:rsidR="009F189D" w:rsidRDefault="009F189D">
    <w:pPr>
      <w:pStyle w:val="Stopka"/>
      <w:tabs>
        <w:tab w:val="clear" w:pos="4536"/>
      </w:tabs>
      <w:jc w:val="center"/>
    </w:pPr>
  </w:p>
  <w:p w14:paraId="230D12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87E0B9" w14:textId="77777777" w:rsidR="000C4FF0" w:rsidRDefault="000C4FF0">
      <w:r>
        <w:separator/>
      </w:r>
    </w:p>
  </w:footnote>
  <w:footnote w:type="continuationSeparator" w:id="0">
    <w:p w14:paraId="64BEFDCE" w14:textId="77777777" w:rsidR="000C4FF0" w:rsidRDefault="000C4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74826" w14:textId="77777777" w:rsidR="00FF798D" w:rsidRDefault="00FF79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35CB4" w14:textId="77777777" w:rsidR="00FF798D" w:rsidRDefault="00FF79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9B73C" w14:textId="77777777" w:rsidR="00FF798D" w:rsidRDefault="00FF79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FF0"/>
    <w:rsid w:val="00007727"/>
    <w:rsid w:val="00017720"/>
    <w:rsid w:val="00035488"/>
    <w:rsid w:val="00077C8E"/>
    <w:rsid w:val="000C4FF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33B3"/>
    <w:rsid w:val="005614F2"/>
    <w:rsid w:val="00577BC6"/>
    <w:rsid w:val="005A632E"/>
    <w:rsid w:val="00632851"/>
    <w:rsid w:val="0069085C"/>
    <w:rsid w:val="006B27ED"/>
    <w:rsid w:val="00830D4B"/>
    <w:rsid w:val="008368C0"/>
    <w:rsid w:val="00843263"/>
    <w:rsid w:val="00861E75"/>
    <w:rsid w:val="009764D6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3557"/>
    <w:rsid w:val="00F95C33"/>
    <w:rsid w:val="00FC7F5E"/>
    <w:rsid w:val="00FF4AB1"/>
    <w:rsid w:val="00FF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A0DD8F"/>
  <w15:chartTrackingRefBased/>
  <w15:docId w15:val="{FE635769-AE70-4D55-A7BF-08AFFF22B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8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9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9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13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76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61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81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2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60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11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2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5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64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44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80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74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62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1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9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2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3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63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23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73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8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7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99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6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4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6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2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14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75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19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25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86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62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94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74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97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70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0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9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3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72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72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61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0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93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45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50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2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83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20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58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22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7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23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2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9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9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56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04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2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7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43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29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7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14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368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2024-07-12T08:49:00Z</cp:lastPrinted>
  <dcterms:created xsi:type="dcterms:W3CDTF">2024-07-12T09:28:00Z</dcterms:created>
  <dcterms:modified xsi:type="dcterms:W3CDTF">2024-07-12T09:28:00Z</dcterms:modified>
</cp:coreProperties>
</file>