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4E54A" w14:textId="75A949F5" w:rsidR="00D665F5" w:rsidRPr="00861059" w:rsidRDefault="00F7123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61059">
        <w:rPr>
          <w:sz w:val="24"/>
          <w:szCs w:val="24"/>
        </w:rPr>
        <w:t>Kraków</w:t>
      </w:r>
      <w:r w:rsidR="00D665F5" w:rsidRPr="00861059">
        <w:rPr>
          <w:sz w:val="24"/>
          <w:szCs w:val="24"/>
        </w:rPr>
        <w:t xml:space="preserve"> dnia: </w:t>
      </w:r>
      <w:r w:rsidR="00F46349">
        <w:rPr>
          <w:sz w:val="24"/>
          <w:szCs w:val="24"/>
        </w:rPr>
        <w:t>15.07.2024 r.</w:t>
      </w:r>
    </w:p>
    <w:p w14:paraId="05BF7DBE" w14:textId="77777777" w:rsidR="00F71232" w:rsidRPr="00861059" w:rsidRDefault="00F71232" w:rsidP="00577BC6">
      <w:pPr>
        <w:spacing w:after="40"/>
        <w:rPr>
          <w:b/>
          <w:bCs/>
          <w:sz w:val="24"/>
          <w:szCs w:val="24"/>
        </w:rPr>
      </w:pPr>
      <w:r w:rsidRPr="00861059">
        <w:rPr>
          <w:b/>
          <w:bCs/>
          <w:sz w:val="24"/>
          <w:szCs w:val="24"/>
        </w:rPr>
        <w:t>Szpital Miejski Specjalistyczny</w:t>
      </w:r>
    </w:p>
    <w:p w14:paraId="1E479E1E" w14:textId="77777777" w:rsidR="00D665F5" w:rsidRPr="00861059" w:rsidRDefault="00F71232" w:rsidP="00577BC6">
      <w:pPr>
        <w:spacing w:after="40"/>
        <w:rPr>
          <w:b/>
          <w:bCs/>
          <w:sz w:val="24"/>
          <w:szCs w:val="24"/>
        </w:rPr>
      </w:pPr>
      <w:r w:rsidRPr="00861059">
        <w:rPr>
          <w:b/>
          <w:bCs/>
          <w:sz w:val="24"/>
          <w:szCs w:val="24"/>
        </w:rPr>
        <w:t>im. Gabriela Narutowicza w Krakowie</w:t>
      </w:r>
    </w:p>
    <w:p w14:paraId="3C89B24D" w14:textId="77777777" w:rsidR="00D665F5" w:rsidRPr="00861059" w:rsidRDefault="00F71232" w:rsidP="00D665F5">
      <w:pPr>
        <w:rPr>
          <w:sz w:val="24"/>
          <w:szCs w:val="24"/>
        </w:rPr>
      </w:pPr>
      <w:r w:rsidRPr="00861059">
        <w:rPr>
          <w:sz w:val="24"/>
          <w:szCs w:val="24"/>
        </w:rPr>
        <w:t>ul. Prądnicka</w:t>
      </w:r>
      <w:r w:rsidR="00D665F5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35-37</w:t>
      </w:r>
    </w:p>
    <w:p w14:paraId="0989FFCE" w14:textId="77777777" w:rsidR="00D665F5" w:rsidRPr="00861059" w:rsidRDefault="00F71232" w:rsidP="00D665F5">
      <w:pPr>
        <w:rPr>
          <w:sz w:val="24"/>
          <w:szCs w:val="24"/>
        </w:rPr>
      </w:pPr>
      <w:r w:rsidRPr="00861059">
        <w:rPr>
          <w:sz w:val="24"/>
          <w:szCs w:val="24"/>
        </w:rPr>
        <w:t>31-202</w:t>
      </w:r>
      <w:r w:rsidR="00D665F5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Kraków</w:t>
      </w:r>
    </w:p>
    <w:p w14:paraId="0E272E6C" w14:textId="77777777" w:rsidR="00D665F5" w:rsidRPr="0086105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2C9BA3" w14:textId="77777777" w:rsidR="00D665F5" w:rsidRPr="0086105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A5B6ABF" w14:textId="77777777" w:rsidR="00A80738" w:rsidRPr="00861059" w:rsidRDefault="00D665F5" w:rsidP="00861059">
      <w:pPr>
        <w:pStyle w:val="Nagwek"/>
        <w:tabs>
          <w:tab w:val="clear" w:pos="4536"/>
        </w:tabs>
        <w:rPr>
          <w:sz w:val="24"/>
          <w:szCs w:val="24"/>
        </w:rPr>
      </w:pPr>
      <w:r w:rsidRPr="00861059">
        <w:rPr>
          <w:sz w:val="24"/>
          <w:szCs w:val="24"/>
        </w:rPr>
        <w:t>Znak sprawy:</w:t>
      </w:r>
      <w:r w:rsidRPr="00861059">
        <w:rPr>
          <w:b/>
          <w:sz w:val="24"/>
          <w:szCs w:val="24"/>
        </w:rPr>
        <w:t xml:space="preserve"> </w:t>
      </w:r>
      <w:r w:rsidR="00F71232" w:rsidRPr="00861059">
        <w:rPr>
          <w:b/>
          <w:sz w:val="24"/>
          <w:szCs w:val="24"/>
        </w:rPr>
        <w:t>ZP/33/2024</w:t>
      </w:r>
      <w:r w:rsidR="00A80738" w:rsidRPr="00861059">
        <w:rPr>
          <w:sz w:val="24"/>
          <w:szCs w:val="24"/>
        </w:rPr>
        <w:tab/>
        <w:t xml:space="preserve"> </w:t>
      </w:r>
    </w:p>
    <w:p w14:paraId="401AF382" w14:textId="77777777" w:rsidR="00A80738" w:rsidRPr="0086105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48024B" w14:textId="77777777" w:rsidR="00F46349" w:rsidRDefault="00F4634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14:paraId="64FC9F10" w14:textId="6FC43254" w:rsidR="00A80738" w:rsidRPr="00F46349" w:rsidRDefault="00F4634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F46349">
        <w:rPr>
          <w:b/>
          <w:spacing w:val="20"/>
          <w:sz w:val="28"/>
          <w:szCs w:val="28"/>
        </w:rPr>
        <w:t xml:space="preserve">SPROSTOWANIE DO </w:t>
      </w:r>
      <w:r w:rsidR="00A80738" w:rsidRPr="00F46349">
        <w:rPr>
          <w:b/>
          <w:spacing w:val="20"/>
          <w:sz w:val="28"/>
          <w:szCs w:val="28"/>
        </w:rPr>
        <w:t>INFORMACJ</w:t>
      </w:r>
      <w:r w:rsidRPr="00F46349">
        <w:rPr>
          <w:b/>
          <w:spacing w:val="20"/>
          <w:sz w:val="28"/>
          <w:szCs w:val="28"/>
        </w:rPr>
        <w:t>I</w:t>
      </w:r>
      <w:r w:rsidR="00A80738" w:rsidRPr="00F46349">
        <w:rPr>
          <w:b/>
          <w:spacing w:val="20"/>
          <w:sz w:val="28"/>
          <w:szCs w:val="28"/>
        </w:rPr>
        <w:t xml:space="preserve"> Z OTWARCIA OFERT</w:t>
      </w:r>
      <w:r w:rsidRPr="00F46349">
        <w:rPr>
          <w:b/>
          <w:spacing w:val="20"/>
          <w:sz w:val="28"/>
          <w:szCs w:val="28"/>
        </w:rPr>
        <w:t xml:space="preserve"> </w:t>
      </w:r>
      <w:r w:rsidRPr="00F46349">
        <w:rPr>
          <w:b/>
          <w:spacing w:val="20"/>
          <w:sz w:val="28"/>
          <w:szCs w:val="28"/>
        </w:rPr>
        <w:br/>
        <w:t xml:space="preserve">Z DNIA 12.07.2024 </w:t>
      </w:r>
      <w:r w:rsidR="007F323F">
        <w:rPr>
          <w:b/>
          <w:spacing w:val="20"/>
          <w:sz w:val="28"/>
          <w:szCs w:val="28"/>
        </w:rPr>
        <w:t>r</w:t>
      </w:r>
      <w:r w:rsidRPr="00F46349">
        <w:rPr>
          <w:b/>
          <w:spacing w:val="20"/>
          <w:sz w:val="28"/>
          <w:szCs w:val="28"/>
        </w:rPr>
        <w:t>.</w:t>
      </w:r>
    </w:p>
    <w:p w14:paraId="4A6F04AD" w14:textId="77777777" w:rsidR="00A80738" w:rsidRPr="008610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0132EDA" w14:textId="77777777" w:rsidR="00C659E2" w:rsidRPr="007F323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F323F">
        <w:rPr>
          <w:bCs/>
          <w:sz w:val="24"/>
          <w:szCs w:val="24"/>
        </w:rPr>
        <w:t xml:space="preserve">Dotyczy </w:t>
      </w:r>
      <w:r w:rsidRPr="007F323F">
        <w:rPr>
          <w:sz w:val="24"/>
          <w:szCs w:val="24"/>
        </w:rPr>
        <w:t xml:space="preserve">postępowania o udzielenie zamówienia publicznego prowadzonego w trybie </w:t>
      </w:r>
      <w:r w:rsidR="00F71232" w:rsidRPr="007F323F">
        <w:rPr>
          <w:sz w:val="24"/>
          <w:szCs w:val="24"/>
        </w:rPr>
        <w:t>przetarg</w:t>
      </w:r>
      <w:r w:rsidR="00861059" w:rsidRPr="007F323F">
        <w:rPr>
          <w:sz w:val="24"/>
          <w:szCs w:val="24"/>
        </w:rPr>
        <w:t>u</w:t>
      </w:r>
      <w:r w:rsidR="00F71232" w:rsidRPr="007F323F">
        <w:rPr>
          <w:sz w:val="24"/>
          <w:szCs w:val="24"/>
        </w:rPr>
        <w:t xml:space="preserve"> nieograniczon</w:t>
      </w:r>
      <w:r w:rsidR="00861059" w:rsidRPr="007F323F">
        <w:rPr>
          <w:sz w:val="24"/>
          <w:szCs w:val="24"/>
        </w:rPr>
        <w:t>ego</w:t>
      </w:r>
      <w:r w:rsidRPr="007F323F">
        <w:rPr>
          <w:sz w:val="24"/>
          <w:szCs w:val="24"/>
        </w:rPr>
        <w:t xml:space="preserve"> na:</w:t>
      </w:r>
    </w:p>
    <w:p w14:paraId="1AF9180C" w14:textId="77777777" w:rsidR="00A80738" w:rsidRPr="007F323F" w:rsidRDefault="00F71232" w:rsidP="00577BC6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 w:rsidRPr="007F323F">
        <w:rPr>
          <w:b/>
          <w:szCs w:val="24"/>
        </w:rPr>
        <w:t xml:space="preserve">Opieka serwisowa strategicznej aparatury medycznej: sprzęt endoskopowy Olympus, aparaty RTG Siemens, Samsung oraz sterylizatorów parowych </w:t>
      </w:r>
      <w:proofErr w:type="spellStart"/>
      <w:r w:rsidRPr="007F323F">
        <w:rPr>
          <w:b/>
          <w:szCs w:val="24"/>
        </w:rPr>
        <w:t>Sterivap</w:t>
      </w:r>
      <w:proofErr w:type="spellEnd"/>
    </w:p>
    <w:p w14:paraId="4CB62A86" w14:textId="2D13CE42" w:rsidR="007F323F" w:rsidRPr="007F323F" w:rsidRDefault="007F323F" w:rsidP="007F323F">
      <w:pPr>
        <w:jc w:val="both"/>
        <w:rPr>
          <w:sz w:val="24"/>
          <w:szCs w:val="24"/>
        </w:rPr>
      </w:pPr>
      <w:r w:rsidRPr="007F323F">
        <w:rPr>
          <w:sz w:val="24"/>
          <w:szCs w:val="24"/>
        </w:rPr>
        <w:t xml:space="preserve">Niniejszym Zamawiający informuje, iż w dokumencie </w:t>
      </w:r>
      <w:r w:rsidRPr="007F323F">
        <w:rPr>
          <w:b/>
          <w:bCs/>
          <w:sz w:val="24"/>
          <w:szCs w:val="24"/>
        </w:rPr>
        <w:t>„Informacja z otwarcia ofert”</w:t>
      </w:r>
      <w:r w:rsidRPr="007F323F">
        <w:rPr>
          <w:sz w:val="24"/>
          <w:szCs w:val="24"/>
        </w:rPr>
        <w:t xml:space="preserve"> nastąpiła omyłka pisarska</w:t>
      </w:r>
      <w:r>
        <w:rPr>
          <w:sz w:val="24"/>
          <w:szCs w:val="24"/>
        </w:rPr>
        <w:t xml:space="preserve"> </w:t>
      </w:r>
      <w:r w:rsidR="00740BD0">
        <w:rPr>
          <w:sz w:val="24"/>
          <w:szCs w:val="24"/>
        </w:rPr>
        <w:t xml:space="preserve">w </w:t>
      </w:r>
      <w:r>
        <w:rPr>
          <w:sz w:val="24"/>
          <w:szCs w:val="24"/>
        </w:rPr>
        <w:t>„Cenie oferty”</w:t>
      </w:r>
      <w:r w:rsidRPr="007F323F">
        <w:rPr>
          <w:sz w:val="24"/>
          <w:szCs w:val="24"/>
        </w:rPr>
        <w:t>.</w:t>
      </w:r>
    </w:p>
    <w:p w14:paraId="038A3FBC" w14:textId="77777777" w:rsidR="007F323F" w:rsidRPr="007F323F" w:rsidRDefault="007F323F" w:rsidP="007F323F">
      <w:pPr>
        <w:jc w:val="both"/>
        <w:rPr>
          <w:sz w:val="24"/>
          <w:szCs w:val="24"/>
        </w:rPr>
      </w:pPr>
    </w:p>
    <w:p w14:paraId="69BBB5BC" w14:textId="77777777" w:rsidR="007F323F" w:rsidRPr="007F323F" w:rsidRDefault="007F323F" w:rsidP="007F323F">
      <w:pPr>
        <w:jc w:val="both"/>
        <w:rPr>
          <w:sz w:val="24"/>
          <w:szCs w:val="24"/>
        </w:rPr>
      </w:pPr>
      <w:r w:rsidRPr="007F323F">
        <w:rPr>
          <w:sz w:val="24"/>
          <w:szCs w:val="24"/>
        </w:rPr>
        <w:t xml:space="preserve">Zamawiający prostuje treść </w:t>
      </w:r>
      <w:r w:rsidRPr="007F323F">
        <w:rPr>
          <w:b/>
          <w:bCs/>
          <w:sz w:val="24"/>
          <w:szCs w:val="24"/>
        </w:rPr>
        <w:t>„Informacji z otwarcia ofert”</w:t>
      </w:r>
      <w:r w:rsidRPr="007F323F">
        <w:rPr>
          <w:sz w:val="24"/>
          <w:szCs w:val="24"/>
        </w:rPr>
        <w:t xml:space="preserve"> w następujący sposób:</w:t>
      </w:r>
    </w:p>
    <w:p w14:paraId="7934FAA3" w14:textId="77777777" w:rsidR="007F323F" w:rsidRDefault="007F323F" w:rsidP="007F323F">
      <w:pPr>
        <w:pStyle w:val="Tekstpodstawowywcity"/>
        <w:ind w:firstLine="0"/>
        <w:jc w:val="left"/>
        <w:rPr>
          <w:szCs w:val="24"/>
        </w:rPr>
      </w:pPr>
    </w:p>
    <w:p w14:paraId="13343CC7" w14:textId="00802618" w:rsidR="007F323F" w:rsidRPr="00861059" w:rsidRDefault="007F323F" w:rsidP="007F323F">
      <w:pPr>
        <w:pStyle w:val="Tekstpodstawowywcity"/>
        <w:ind w:firstLine="0"/>
        <w:jc w:val="left"/>
        <w:rPr>
          <w:szCs w:val="24"/>
        </w:rPr>
      </w:pPr>
      <w:r>
        <w:rPr>
          <w:szCs w:val="24"/>
        </w:rPr>
        <w:t>Jest: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1059" w14:paraId="0181590F" w14:textId="77777777" w:rsidTr="00C82837">
        <w:tc>
          <w:tcPr>
            <w:tcW w:w="993" w:type="dxa"/>
            <w:shd w:val="clear" w:color="auto" w:fill="auto"/>
            <w:vAlign w:val="center"/>
          </w:tcPr>
          <w:p w14:paraId="235F1C16" w14:textId="77777777" w:rsidR="006B27ED" w:rsidRPr="00861059" w:rsidRDefault="006B27ED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53EBA" w14:textId="77777777" w:rsidR="006B27ED" w:rsidRPr="00861059" w:rsidRDefault="006B27ED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Nr</w:t>
            </w:r>
            <w:r w:rsidR="00C82837"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042B08" w14:textId="77777777" w:rsidR="006B27ED" w:rsidRPr="00861059" w:rsidRDefault="006B27ED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393FF" w14:textId="77777777" w:rsidR="006B27ED" w:rsidRPr="00861059" w:rsidRDefault="006B27ED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Cena oferty</w:t>
            </w:r>
          </w:p>
        </w:tc>
      </w:tr>
      <w:tr w:rsidR="00F71232" w:rsidRPr="00861059" w14:paraId="0B804EFF" w14:textId="77777777" w:rsidTr="004012DC">
        <w:tc>
          <w:tcPr>
            <w:tcW w:w="993" w:type="dxa"/>
            <w:shd w:val="clear" w:color="auto" w:fill="auto"/>
            <w:vAlign w:val="center"/>
          </w:tcPr>
          <w:p w14:paraId="33F47E7D" w14:textId="77777777" w:rsidR="00F71232" w:rsidRPr="00861059" w:rsidRDefault="00F71232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562AB" w14:textId="77777777" w:rsidR="00F71232" w:rsidRPr="00861059" w:rsidRDefault="00F71232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4C70B1E" w14:textId="77777777" w:rsidR="00F71232" w:rsidRPr="00861059" w:rsidRDefault="00F71232" w:rsidP="007F323F">
            <w:pPr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Siemens Healthcare Sp. z o.o.</w:t>
            </w:r>
          </w:p>
          <w:p w14:paraId="1302654D" w14:textId="77777777" w:rsidR="00F71232" w:rsidRPr="00861059" w:rsidRDefault="00861059" w:rsidP="007F32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71232" w:rsidRPr="00861059">
              <w:rPr>
                <w:sz w:val="24"/>
                <w:szCs w:val="24"/>
              </w:rPr>
              <w:t xml:space="preserve">Żupnicza 11 </w:t>
            </w:r>
          </w:p>
          <w:p w14:paraId="5DF507EC" w14:textId="77777777" w:rsidR="00F71232" w:rsidRPr="00861059" w:rsidRDefault="00F71232" w:rsidP="007F323F">
            <w:pPr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03-821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DD77B" w14:textId="77777777" w:rsidR="00F71232" w:rsidRPr="00861059" w:rsidRDefault="00F71232" w:rsidP="007F323F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85 168.80 zł</w:t>
            </w:r>
          </w:p>
        </w:tc>
      </w:tr>
      <w:bookmarkEnd w:id="0"/>
    </w:tbl>
    <w:p w14:paraId="22682ADF" w14:textId="77777777" w:rsidR="007F323F" w:rsidRDefault="007F323F" w:rsidP="007F323F">
      <w:pPr>
        <w:pStyle w:val="Tekstpodstawowywcity"/>
        <w:ind w:firstLine="0"/>
        <w:jc w:val="left"/>
        <w:rPr>
          <w:szCs w:val="24"/>
        </w:rPr>
      </w:pPr>
    </w:p>
    <w:p w14:paraId="288CDBCF" w14:textId="5FE29028" w:rsidR="00740BD0" w:rsidRDefault="00740BD0" w:rsidP="007F323F">
      <w:pPr>
        <w:pStyle w:val="Tekstpodstawowywcity"/>
        <w:ind w:firstLine="0"/>
        <w:jc w:val="left"/>
        <w:rPr>
          <w:szCs w:val="24"/>
        </w:rPr>
      </w:pPr>
      <w:r>
        <w:rPr>
          <w:szCs w:val="24"/>
        </w:rPr>
        <w:t>Cena oferty nie uwzględnia kwoty przeznaczanej na naprawy oraz dojazd.</w:t>
      </w:r>
    </w:p>
    <w:p w14:paraId="31C4BC54" w14:textId="77777777" w:rsidR="00740BD0" w:rsidRDefault="00740BD0" w:rsidP="007F323F">
      <w:pPr>
        <w:pStyle w:val="Tekstpodstawowywcity"/>
        <w:ind w:firstLine="0"/>
        <w:jc w:val="left"/>
        <w:rPr>
          <w:szCs w:val="24"/>
        </w:rPr>
      </w:pPr>
    </w:p>
    <w:p w14:paraId="5083310D" w14:textId="039838D9" w:rsidR="007F323F" w:rsidRPr="00861059" w:rsidRDefault="007F323F" w:rsidP="007F323F">
      <w:pPr>
        <w:pStyle w:val="Tekstpodstawowywcity"/>
        <w:ind w:firstLine="0"/>
        <w:jc w:val="left"/>
        <w:rPr>
          <w:szCs w:val="24"/>
        </w:rPr>
      </w:pPr>
      <w:r>
        <w:rPr>
          <w:szCs w:val="24"/>
        </w:rPr>
        <w:t>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7F323F" w:rsidRPr="00861059" w14:paraId="7AD26D37" w14:textId="77777777" w:rsidTr="00086AE3">
        <w:tc>
          <w:tcPr>
            <w:tcW w:w="993" w:type="dxa"/>
            <w:shd w:val="clear" w:color="auto" w:fill="auto"/>
            <w:vAlign w:val="center"/>
          </w:tcPr>
          <w:p w14:paraId="53FDA5ED" w14:textId="77777777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D345A5" w14:textId="77777777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823AEE5" w14:textId="77777777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F96CDF" w14:textId="77777777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Cena oferty</w:t>
            </w:r>
          </w:p>
        </w:tc>
      </w:tr>
      <w:tr w:rsidR="007F323F" w:rsidRPr="00861059" w14:paraId="6E8DE2CD" w14:textId="77777777" w:rsidTr="00086AE3">
        <w:tc>
          <w:tcPr>
            <w:tcW w:w="993" w:type="dxa"/>
            <w:shd w:val="clear" w:color="auto" w:fill="auto"/>
            <w:vAlign w:val="center"/>
          </w:tcPr>
          <w:p w14:paraId="75B4DEBF" w14:textId="77777777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24AAF" w14:textId="77777777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C87FACF" w14:textId="77777777" w:rsidR="007F323F" w:rsidRPr="00861059" w:rsidRDefault="007F323F" w:rsidP="00086AE3">
            <w:pPr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Siemens Healthcare Sp. z o.o.</w:t>
            </w:r>
          </w:p>
          <w:p w14:paraId="47ADABDE" w14:textId="77777777" w:rsidR="007F323F" w:rsidRPr="00861059" w:rsidRDefault="007F323F" w:rsidP="00086A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861059">
              <w:rPr>
                <w:sz w:val="24"/>
                <w:szCs w:val="24"/>
              </w:rPr>
              <w:t xml:space="preserve">Żupnicza 11 </w:t>
            </w:r>
          </w:p>
          <w:p w14:paraId="6CA7473A" w14:textId="77777777" w:rsidR="007F323F" w:rsidRPr="00861059" w:rsidRDefault="007F323F" w:rsidP="00086AE3">
            <w:pPr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03-821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46544" w14:textId="0BE6876D" w:rsidR="007F323F" w:rsidRPr="00861059" w:rsidRDefault="007F323F" w:rsidP="00086AE3">
            <w:pPr>
              <w:jc w:val="center"/>
              <w:rPr>
                <w:sz w:val="24"/>
                <w:szCs w:val="24"/>
              </w:rPr>
            </w:pPr>
            <w:r w:rsidRPr="007F323F">
              <w:rPr>
                <w:color w:val="FF0000"/>
                <w:sz w:val="24"/>
                <w:szCs w:val="24"/>
              </w:rPr>
              <w:t>95 968,80 zł</w:t>
            </w:r>
          </w:p>
        </w:tc>
      </w:tr>
    </w:tbl>
    <w:p w14:paraId="2B036158" w14:textId="77777777" w:rsidR="007F323F" w:rsidRDefault="007F323F" w:rsidP="00740BD0">
      <w:pPr>
        <w:pStyle w:val="Tekstpodstawowy"/>
        <w:jc w:val="left"/>
        <w:rPr>
          <w:szCs w:val="24"/>
        </w:rPr>
      </w:pPr>
    </w:p>
    <w:p w14:paraId="03FDBA32" w14:textId="3AA975F8" w:rsidR="00740BD0" w:rsidRDefault="00740BD0" w:rsidP="00740BD0">
      <w:pPr>
        <w:pStyle w:val="Tekstpodstawowy"/>
        <w:jc w:val="left"/>
        <w:rPr>
          <w:szCs w:val="24"/>
        </w:rPr>
      </w:pPr>
      <w:r>
        <w:rPr>
          <w:szCs w:val="24"/>
        </w:rPr>
        <w:t xml:space="preserve">Powyższa zmiana uwzględnia  ryczałt oraz </w:t>
      </w:r>
      <w:r>
        <w:rPr>
          <w:szCs w:val="24"/>
        </w:rPr>
        <w:t>kwot</w:t>
      </w:r>
      <w:r>
        <w:rPr>
          <w:szCs w:val="24"/>
        </w:rPr>
        <w:t>ę</w:t>
      </w:r>
      <w:r>
        <w:rPr>
          <w:szCs w:val="24"/>
        </w:rPr>
        <w:t xml:space="preserve"> przeznaczan</w:t>
      </w:r>
      <w:r>
        <w:rPr>
          <w:szCs w:val="24"/>
        </w:rPr>
        <w:t>ą</w:t>
      </w:r>
      <w:r>
        <w:rPr>
          <w:szCs w:val="24"/>
        </w:rPr>
        <w:t xml:space="preserve"> na naprawy oraz dojazd</w:t>
      </w:r>
      <w:r>
        <w:rPr>
          <w:szCs w:val="24"/>
        </w:rPr>
        <w:t>. Jest to maksymalny koszt jaki Zamawiający poniesie w związku z realizacją umowy.</w:t>
      </w:r>
    </w:p>
    <w:p w14:paraId="05D3F9DB" w14:textId="77777777" w:rsidR="00740BD0" w:rsidRDefault="00740BD0" w:rsidP="00740BD0">
      <w:pPr>
        <w:pStyle w:val="Tekstpodstawowy"/>
        <w:jc w:val="left"/>
        <w:rPr>
          <w:szCs w:val="24"/>
        </w:rPr>
      </w:pPr>
    </w:p>
    <w:p w14:paraId="2642DD8F" w14:textId="3BBA435D" w:rsidR="00C236D3" w:rsidRDefault="007F323F" w:rsidP="007F323F">
      <w:pPr>
        <w:pStyle w:val="Tekstpodstawowy"/>
        <w:jc w:val="right"/>
        <w:rPr>
          <w:szCs w:val="24"/>
        </w:rPr>
      </w:pPr>
      <w:r>
        <w:rPr>
          <w:szCs w:val="24"/>
        </w:rPr>
        <w:t>Sekretarz Komisji Przetargowej</w:t>
      </w:r>
    </w:p>
    <w:p w14:paraId="0108EC65" w14:textId="77777777" w:rsidR="007F323F" w:rsidRDefault="007F323F" w:rsidP="007F323F">
      <w:pPr>
        <w:pStyle w:val="Tekstpodstawowy"/>
        <w:ind w:left="7088"/>
        <w:rPr>
          <w:szCs w:val="24"/>
        </w:rPr>
      </w:pPr>
    </w:p>
    <w:p w14:paraId="7FD85F5C" w14:textId="5026F16E" w:rsidR="007F323F" w:rsidRPr="00861059" w:rsidRDefault="007F323F" w:rsidP="007F323F">
      <w:pPr>
        <w:pStyle w:val="Tekstpodstawowy"/>
        <w:ind w:left="7088"/>
        <w:rPr>
          <w:szCs w:val="24"/>
        </w:rPr>
      </w:pPr>
      <w:r>
        <w:rPr>
          <w:szCs w:val="24"/>
        </w:rPr>
        <w:t>Beata Żbik</w:t>
      </w:r>
    </w:p>
    <w:sectPr w:rsidR="007F323F" w:rsidRPr="00861059" w:rsidSect="00F463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1266B" w14:textId="77777777" w:rsidR="00866253" w:rsidRDefault="00866253">
      <w:r>
        <w:separator/>
      </w:r>
    </w:p>
  </w:endnote>
  <w:endnote w:type="continuationSeparator" w:id="0">
    <w:p w14:paraId="242AA01B" w14:textId="77777777" w:rsidR="00866253" w:rsidRDefault="0086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098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B68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429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4025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228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F3EDB3" w14:textId="77777777" w:rsidR="009F189D" w:rsidRDefault="009F189D">
    <w:pPr>
      <w:pStyle w:val="Stopka"/>
      <w:tabs>
        <w:tab w:val="clear" w:pos="4536"/>
      </w:tabs>
      <w:jc w:val="center"/>
    </w:pPr>
  </w:p>
  <w:p w14:paraId="4DF2CB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CFD3E" w14:textId="77777777" w:rsidR="00866253" w:rsidRDefault="00866253">
      <w:r>
        <w:separator/>
      </w:r>
    </w:p>
  </w:footnote>
  <w:footnote w:type="continuationSeparator" w:id="0">
    <w:p w14:paraId="27097A75" w14:textId="77777777" w:rsidR="00866253" w:rsidRDefault="00866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CF909" w14:textId="77777777" w:rsidR="00F71232" w:rsidRDefault="00F7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F1315" w14:textId="77777777" w:rsidR="00F71232" w:rsidRDefault="00F7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669BB" w14:textId="77777777" w:rsidR="00F71232" w:rsidRDefault="00F71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53"/>
    <w:rsid w:val="00007727"/>
    <w:rsid w:val="00017720"/>
    <w:rsid w:val="00035488"/>
    <w:rsid w:val="000D7F25"/>
    <w:rsid w:val="000E00E5"/>
    <w:rsid w:val="00173B20"/>
    <w:rsid w:val="001C69FF"/>
    <w:rsid w:val="0023318D"/>
    <w:rsid w:val="002A3F89"/>
    <w:rsid w:val="002D0C65"/>
    <w:rsid w:val="003D72FD"/>
    <w:rsid w:val="00423179"/>
    <w:rsid w:val="00490DC0"/>
    <w:rsid w:val="00493F8C"/>
    <w:rsid w:val="004C7E9B"/>
    <w:rsid w:val="005614F2"/>
    <w:rsid w:val="00577BC6"/>
    <w:rsid w:val="00665174"/>
    <w:rsid w:val="0069085C"/>
    <w:rsid w:val="006B27ED"/>
    <w:rsid w:val="00740BD0"/>
    <w:rsid w:val="00766EB3"/>
    <w:rsid w:val="007F323F"/>
    <w:rsid w:val="00820D3D"/>
    <w:rsid w:val="00843263"/>
    <w:rsid w:val="00861059"/>
    <w:rsid w:val="00861E75"/>
    <w:rsid w:val="0086625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660A"/>
    <w:rsid w:val="00EA3476"/>
    <w:rsid w:val="00EF26E8"/>
    <w:rsid w:val="00F16C60"/>
    <w:rsid w:val="00F46349"/>
    <w:rsid w:val="00F7123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54C1E"/>
  <w15:chartTrackingRefBased/>
  <w15:docId w15:val="{5F7DE3E7-6B1C-4D54-8682-7FD3CA17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175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Beata Żbik</cp:lastModifiedBy>
  <cp:revision>6</cp:revision>
  <cp:lastPrinted>2024-07-15T06:59:00Z</cp:lastPrinted>
  <dcterms:created xsi:type="dcterms:W3CDTF">2024-07-15T06:41:00Z</dcterms:created>
  <dcterms:modified xsi:type="dcterms:W3CDTF">2024-07-15T07:00:00Z</dcterms:modified>
</cp:coreProperties>
</file>