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5C010" w14:textId="77777777" w:rsidR="00B048DA" w:rsidRPr="00143DF9" w:rsidRDefault="00FC4597" w:rsidP="00143DF9">
      <w:pPr>
        <w:spacing w:after="600" w:line="276" w:lineRule="auto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43DF9">
        <w:rPr>
          <w:rFonts w:ascii="Arial Narrow" w:hAnsi="Arial Narrow" w:cs="Arial"/>
          <w:sz w:val="22"/>
          <w:szCs w:val="22"/>
        </w:rPr>
        <w:t>Bydgoszcz</w:t>
      </w:r>
      <w:r w:rsidR="00B048DA" w:rsidRPr="00143DF9">
        <w:rPr>
          <w:rFonts w:ascii="Arial Narrow" w:hAnsi="Arial Narrow" w:cs="Arial"/>
          <w:sz w:val="22"/>
          <w:szCs w:val="22"/>
        </w:rPr>
        <w:t xml:space="preserve"> dnia: </w:t>
      </w:r>
      <w:r w:rsidRPr="00143DF9">
        <w:rPr>
          <w:rFonts w:ascii="Arial Narrow" w:hAnsi="Arial Narrow" w:cs="Arial"/>
          <w:sz w:val="22"/>
          <w:szCs w:val="22"/>
        </w:rPr>
        <w:t>2024-07-15</w:t>
      </w:r>
    </w:p>
    <w:p w14:paraId="796626E9" w14:textId="77777777" w:rsidR="00B048DA" w:rsidRPr="00143DF9" w:rsidRDefault="00FC4597" w:rsidP="00143DF9">
      <w:pPr>
        <w:spacing w:line="276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43DF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EEFB7A5" w14:textId="77777777" w:rsidR="00B048DA" w:rsidRPr="00143DF9" w:rsidRDefault="00FC4597" w:rsidP="00143DF9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143DF9">
        <w:rPr>
          <w:rFonts w:ascii="Arial Narrow" w:hAnsi="Arial Narrow" w:cs="Arial"/>
          <w:sz w:val="22"/>
          <w:szCs w:val="22"/>
        </w:rPr>
        <w:t>Powstańców Warszawy</w:t>
      </w:r>
      <w:r w:rsidR="00B048DA" w:rsidRPr="00143DF9">
        <w:rPr>
          <w:rFonts w:ascii="Arial Narrow" w:hAnsi="Arial Narrow" w:cs="Arial"/>
          <w:sz w:val="22"/>
          <w:szCs w:val="22"/>
        </w:rPr>
        <w:t xml:space="preserve"> </w:t>
      </w:r>
      <w:r w:rsidRPr="00143DF9">
        <w:rPr>
          <w:rFonts w:ascii="Arial Narrow" w:hAnsi="Arial Narrow" w:cs="Arial"/>
          <w:sz w:val="22"/>
          <w:szCs w:val="22"/>
        </w:rPr>
        <w:t>5</w:t>
      </w:r>
    </w:p>
    <w:p w14:paraId="2D6530A6" w14:textId="77777777" w:rsidR="00B048DA" w:rsidRPr="00143DF9" w:rsidRDefault="00FC4597" w:rsidP="00143DF9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143DF9">
        <w:rPr>
          <w:rFonts w:ascii="Arial Narrow" w:hAnsi="Arial Narrow" w:cs="Arial"/>
          <w:sz w:val="22"/>
          <w:szCs w:val="22"/>
        </w:rPr>
        <w:t>85-681</w:t>
      </w:r>
      <w:r w:rsidR="00B048DA" w:rsidRPr="00143DF9">
        <w:rPr>
          <w:rFonts w:ascii="Arial Narrow" w:hAnsi="Arial Narrow" w:cs="Arial"/>
          <w:sz w:val="22"/>
          <w:szCs w:val="22"/>
        </w:rPr>
        <w:t xml:space="preserve"> </w:t>
      </w:r>
      <w:r w:rsidRPr="00143DF9">
        <w:rPr>
          <w:rFonts w:ascii="Arial Narrow" w:hAnsi="Arial Narrow" w:cs="Arial"/>
          <w:sz w:val="22"/>
          <w:szCs w:val="22"/>
        </w:rPr>
        <w:t>Bydgoszcz</w:t>
      </w:r>
    </w:p>
    <w:p w14:paraId="1E0825E0" w14:textId="77777777" w:rsidR="00B048DA" w:rsidRPr="00143DF9" w:rsidRDefault="00B048DA" w:rsidP="00143DF9">
      <w:pPr>
        <w:spacing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143DF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E486129" w14:textId="6C7BCC21" w:rsidR="00B048DA" w:rsidRPr="00143DF9" w:rsidRDefault="00B048DA" w:rsidP="00143DF9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sz w:val="22"/>
          <w:szCs w:val="22"/>
        </w:rPr>
      </w:pPr>
      <w:r w:rsidRPr="00143DF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143DF9" w14:paraId="153F3F98" w14:textId="77777777" w:rsidTr="00B048DA">
        <w:tc>
          <w:tcPr>
            <w:tcW w:w="9498" w:type="dxa"/>
            <w:shd w:val="clear" w:color="auto" w:fill="F2F2F2"/>
            <w:hideMark/>
          </w:tcPr>
          <w:p w14:paraId="09C41AC5" w14:textId="77777777" w:rsidR="00B048DA" w:rsidRPr="00143DF9" w:rsidRDefault="00B048DA" w:rsidP="00143DF9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43DF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343A5DF" w14:textId="77777777" w:rsidR="00B048DA" w:rsidRPr="00143DF9" w:rsidRDefault="00B048DA" w:rsidP="00143DF9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43DF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6776D0E" w14:textId="77777777" w:rsidR="00B048DA" w:rsidRPr="00143DF9" w:rsidRDefault="00B048DA" w:rsidP="00143DF9">
      <w:pPr>
        <w:keepNext/>
        <w:spacing w:after="240" w:line="276" w:lineRule="auto"/>
        <w:outlineLvl w:val="0"/>
        <w:rPr>
          <w:rFonts w:ascii="Arial Narrow" w:hAnsi="Arial Narrow" w:cs="Arial"/>
          <w:b/>
          <w:sz w:val="22"/>
          <w:szCs w:val="22"/>
        </w:rPr>
      </w:pPr>
    </w:p>
    <w:p w14:paraId="1E9F8CD4" w14:textId="77777777" w:rsidR="00B048DA" w:rsidRPr="00143DF9" w:rsidRDefault="00B048DA" w:rsidP="00143DF9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43DF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43DF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43DF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143DF9" w14:paraId="2C86E1AA" w14:textId="77777777" w:rsidTr="00B048DA">
        <w:tc>
          <w:tcPr>
            <w:tcW w:w="2269" w:type="dxa"/>
            <w:shd w:val="clear" w:color="auto" w:fill="auto"/>
          </w:tcPr>
          <w:p w14:paraId="69EA5337" w14:textId="77777777" w:rsidR="00B048DA" w:rsidRPr="00143DF9" w:rsidRDefault="00B048DA" w:rsidP="00143DF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D8759A4" w14:textId="77777777" w:rsidR="00B048DA" w:rsidRPr="00143DF9" w:rsidRDefault="00FC4597" w:rsidP="00143DF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dla Zakładu Radiologii </w:t>
            </w:r>
            <w:proofErr w:type="gramStart"/>
            <w:r w:rsidRPr="00143DF9">
              <w:rPr>
                <w:rFonts w:ascii="Arial Narrow" w:hAnsi="Arial Narrow" w:cs="Arial"/>
                <w:b/>
                <w:sz w:val="22"/>
                <w:szCs w:val="22"/>
              </w:rPr>
              <w:t>Lekarskiej  na</w:t>
            </w:r>
            <w:proofErr w:type="gramEnd"/>
            <w:r w:rsidRPr="00143DF9">
              <w:rPr>
                <w:rFonts w:ascii="Arial Narrow" w:hAnsi="Arial Narrow" w:cs="Arial"/>
                <w:b/>
                <w:sz w:val="22"/>
                <w:szCs w:val="22"/>
              </w:rPr>
              <w:t xml:space="preserve"> okres 24 miesięcy</w:t>
            </w:r>
          </w:p>
        </w:tc>
      </w:tr>
      <w:tr w:rsidR="00FC4597" w:rsidRPr="00143DF9" w14:paraId="1E32443F" w14:textId="77777777" w:rsidTr="00C47D15">
        <w:tc>
          <w:tcPr>
            <w:tcW w:w="2269" w:type="dxa"/>
            <w:shd w:val="clear" w:color="auto" w:fill="auto"/>
          </w:tcPr>
          <w:p w14:paraId="4D8BFE9D" w14:textId="77777777" w:rsidR="00FC4597" w:rsidRPr="00143DF9" w:rsidRDefault="00FC4597" w:rsidP="00143DF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EB3AE4C" w14:textId="77777777" w:rsidR="00FC4597" w:rsidRPr="00143DF9" w:rsidRDefault="00FC4597" w:rsidP="00143DF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/>
                <w:sz w:val="22"/>
                <w:szCs w:val="22"/>
              </w:rPr>
              <w:t>68/2024</w:t>
            </w:r>
          </w:p>
        </w:tc>
      </w:tr>
    </w:tbl>
    <w:p w14:paraId="0970E5EE" w14:textId="77777777" w:rsidR="00B048DA" w:rsidRPr="00143DF9" w:rsidRDefault="00B048DA" w:rsidP="00143DF9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2"/>
          <w:szCs w:val="22"/>
        </w:rPr>
      </w:pPr>
    </w:p>
    <w:p w14:paraId="4B31820C" w14:textId="77777777" w:rsidR="008642B3" w:rsidRPr="00143DF9" w:rsidRDefault="00B048DA" w:rsidP="00143DF9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43DF9">
        <w:rPr>
          <w:rFonts w:ascii="Arial Narrow" w:hAnsi="Arial Narrow" w:cs="Arial"/>
          <w:sz w:val="22"/>
          <w:szCs w:val="22"/>
        </w:rPr>
        <w:t xml:space="preserve">Zamawiający, </w:t>
      </w:r>
      <w:r w:rsidR="00FC4597" w:rsidRPr="00143DF9">
        <w:rPr>
          <w:rFonts w:ascii="Arial Narrow" w:hAnsi="Arial Narrow" w:cs="Arial"/>
          <w:b/>
          <w:sz w:val="22"/>
          <w:szCs w:val="22"/>
        </w:rPr>
        <w:t>10WSzKzP SPZOZ</w:t>
      </w:r>
      <w:r w:rsidRPr="00143DF9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143DF9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143DF9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143DF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C4597" w:rsidRPr="00143DF9">
        <w:rPr>
          <w:rFonts w:ascii="Arial Narrow" w:hAnsi="Arial Narrow" w:cs="Arial"/>
          <w:sz w:val="22"/>
          <w:szCs w:val="22"/>
        </w:rPr>
        <w:t>(</w:t>
      </w:r>
      <w:proofErr w:type="spellStart"/>
      <w:r w:rsidR="00FC4597" w:rsidRPr="00143DF9">
        <w:rPr>
          <w:rFonts w:ascii="Arial Narrow" w:hAnsi="Arial Narrow" w:cs="Arial"/>
          <w:sz w:val="22"/>
          <w:szCs w:val="22"/>
        </w:rPr>
        <w:t>t.j</w:t>
      </w:r>
      <w:proofErr w:type="spellEnd"/>
      <w:r w:rsidR="00FC4597" w:rsidRPr="00143DF9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143DF9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143DF9">
        <w:rPr>
          <w:rFonts w:ascii="Arial Narrow" w:hAnsi="Arial Narrow" w:cs="Arial"/>
          <w:sz w:val="22"/>
          <w:szCs w:val="22"/>
        </w:rPr>
        <w:t xml:space="preserve">, </w:t>
      </w:r>
      <w:r w:rsidR="00C65E53" w:rsidRPr="00143DF9">
        <w:rPr>
          <w:rFonts w:ascii="Arial Narrow" w:hAnsi="Arial Narrow" w:cs="Arial"/>
          <w:sz w:val="22"/>
          <w:szCs w:val="22"/>
        </w:rPr>
        <w:t>informuje</w:t>
      </w:r>
      <w:r w:rsidR="00D26ED6" w:rsidRPr="00143DF9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143DF9">
        <w:rPr>
          <w:rFonts w:ascii="Arial Narrow" w:hAnsi="Arial Narrow" w:cs="Arial"/>
          <w:sz w:val="22"/>
          <w:szCs w:val="22"/>
        </w:rPr>
        <w:t>najkorzystniejsz</w:t>
      </w:r>
      <w:r w:rsidR="00D26ED6" w:rsidRPr="00143DF9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143DF9">
        <w:rPr>
          <w:rFonts w:ascii="Arial Narrow" w:hAnsi="Arial Narrow" w:cs="Arial"/>
          <w:sz w:val="22"/>
          <w:szCs w:val="22"/>
        </w:rPr>
        <w:t>ofer</w:t>
      </w:r>
      <w:r w:rsidR="00D26ED6" w:rsidRPr="00143DF9">
        <w:rPr>
          <w:rFonts w:ascii="Arial Narrow" w:hAnsi="Arial Narrow" w:cs="Arial"/>
          <w:sz w:val="22"/>
          <w:szCs w:val="22"/>
        </w:rPr>
        <w:t>t</w:t>
      </w:r>
      <w:r w:rsidR="009F0E5C" w:rsidRPr="00143DF9">
        <w:rPr>
          <w:rFonts w:ascii="Arial Narrow" w:hAnsi="Arial Narrow" w:cs="Arial"/>
          <w:sz w:val="22"/>
          <w:szCs w:val="22"/>
        </w:rPr>
        <w:t>a</w:t>
      </w:r>
      <w:r w:rsidRPr="00143DF9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143DF9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C4597" w:rsidRPr="00143DF9" w14:paraId="6BD5C422" w14:textId="77777777" w:rsidTr="00C47D15">
        <w:trPr>
          <w:cantSplit/>
        </w:trPr>
        <w:tc>
          <w:tcPr>
            <w:tcW w:w="9498" w:type="dxa"/>
          </w:tcPr>
          <w:p w14:paraId="4556F51A" w14:textId="77777777" w:rsidR="00FC4597" w:rsidRPr="00143DF9" w:rsidRDefault="00FC4597" w:rsidP="00143DF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3DF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143DF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3DF9">
              <w:rPr>
                <w:rFonts w:ascii="Arial Narrow" w:hAnsi="Arial Narrow" w:cs="Arial"/>
                <w:color w:val="000000"/>
                <w:sz w:val="22"/>
                <w:szCs w:val="22"/>
              </w:rPr>
              <w:t>Zadanie 1</w:t>
            </w:r>
          </w:p>
          <w:p w14:paraId="3405D21E" w14:textId="77777777" w:rsidR="00FC4597" w:rsidRPr="00143DF9" w:rsidRDefault="00FC4597" w:rsidP="00143DF9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5E5AA369" w14:textId="77777777" w:rsidR="00FC4597" w:rsidRPr="00143DF9" w:rsidRDefault="00FC4597" w:rsidP="00143DF9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563BDD2B" w14:textId="77777777" w:rsidR="00FC4597" w:rsidRPr="00143DF9" w:rsidRDefault="00FC4597" w:rsidP="00143DF9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51A09549" w14:textId="77777777" w:rsidR="00FC4597" w:rsidRPr="00143DF9" w:rsidRDefault="00FC4597" w:rsidP="00143DF9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43DF9">
              <w:rPr>
                <w:rFonts w:ascii="Arial Narrow" w:hAnsi="Arial Narrow" w:cs="Arial"/>
                <w:b/>
                <w:sz w:val="22"/>
                <w:szCs w:val="22"/>
              </w:rPr>
              <w:t xml:space="preserve"> 64 800.00 zł brutto</w:t>
            </w:r>
            <w:r w:rsidRPr="00143DF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8BE31F" w14:textId="77777777" w:rsidR="00FC4597" w:rsidRPr="00143DF9" w:rsidRDefault="00FC4597" w:rsidP="00143DF9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43DF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994C852" w14:textId="77777777" w:rsidR="00FC4597" w:rsidRPr="00143DF9" w:rsidRDefault="00FC4597" w:rsidP="00143DF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3DF9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3DF9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02D23E19" w14:textId="77777777" w:rsidR="00992FF5" w:rsidRPr="00143DF9" w:rsidRDefault="00992FF5" w:rsidP="00143DF9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43DF9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402"/>
        <w:gridCol w:w="3119"/>
        <w:gridCol w:w="1134"/>
      </w:tblGrid>
      <w:tr w:rsidR="00992FF5" w:rsidRPr="00143DF9" w14:paraId="376356B2" w14:textId="77777777" w:rsidTr="00143DF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A4EE5E" w14:textId="77777777" w:rsidR="00992FF5" w:rsidRPr="00143DF9" w:rsidRDefault="00992FF5" w:rsidP="00143DF9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596937" w14:textId="77777777" w:rsidR="00992FF5" w:rsidRPr="00143DF9" w:rsidRDefault="00992FF5" w:rsidP="00143DF9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261E06" w14:textId="77777777" w:rsidR="00992FF5" w:rsidRPr="00143DF9" w:rsidRDefault="00992FF5" w:rsidP="00143DF9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5AAB1D" w14:textId="77777777" w:rsidR="00992FF5" w:rsidRPr="00143DF9" w:rsidRDefault="00992FF5" w:rsidP="00143DF9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43DF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FC4597" w:rsidRPr="00143DF9" w14:paraId="005ABE52" w14:textId="77777777" w:rsidTr="00143DF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B85D" w14:textId="77777777" w:rsidR="00FC4597" w:rsidRPr="00143DF9" w:rsidRDefault="00FC4597" w:rsidP="00143DF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43DF9">
              <w:rPr>
                <w:rFonts w:ascii="Arial Narrow" w:hAnsi="Arial Narrow" w:cs="Arial"/>
                <w:sz w:val="20"/>
                <w:szCs w:val="20"/>
              </w:rPr>
              <w:t>1 - Zadanie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AAF7C" w14:textId="77777777" w:rsidR="00FC4597" w:rsidRPr="00143DF9" w:rsidRDefault="00FC4597" w:rsidP="00143DF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3DF9">
              <w:rPr>
                <w:rFonts w:ascii="Arial Narrow" w:hAnsi="Arial Narrow" w:cs="Arial"/>
                <w:b/>
                <w:bCs/>
                <w:sz w:val="20"/>
                <w:szCs w:val="20"/>
              </w:rPr>
              <w:t>Johnson &amp; Johnson Poland Sp. z o.o.</w:t>
            </w:r>
          </w:p>
          <w:p w14:paraId="7EFB10DE" w14:textId="77777777" w:rsidR="00FC4597" w:rsidRPr="00143DF9" w:rsidRDefault="00FC4597" w:rsidP="00143DF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43DF9">
              <w:rPr>
                <w:rFonts w:ascii="Arial Narrow" w:hAnsi="Arial Narrow" w:cs="Arial"/>
                <w:sz w:val="20"/>
                <w:szCs w:val="20"/>
              </w:rPr>
              <w:t>Iłżecka 24</w:t>
            </w:r>
          </w:p>
          <w:p w14:paraId="00C31947" w14:textId="77777777" w:rsidR="00FC4597" w:rsidRPr="00143DF9" w:rsidRDefault="00FC4597" w:rsidP="00143DF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43DF9">
              <w:rPr>
                <w:rFonts w:ascii="Arial Narrow" w:hAnsi="Arial Narrow" w:cs="Arial"/>
                <w:sz w:val="20"/>
                <w:szCs w:val="20"/>
              </w:rPr>
              <w:t>02135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D5963" w14:textId="77777777" w:rsidR="00FC4597" w:rsidRPr="00143DF9" w:rsidRDefault="00FC4597" w:rsidP="00143DF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43DF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04B0555" w14:textId="77777777" w:rsidR="00FC4597" w:rsidRPr="00143DF9" w:rsidRDefault="00FC4597" w:rsidP="00143DF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43DF9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49184F11" w14:textId="77777777" w:rsidR="00FC4597" w:rsidRPr="00143DF9" w:rsidRDefault="00FC4597" w:rsidP="00143DF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43DF9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E1A10" w14:textId="77777777" w:rsidR="00FC4597" w:rsidRPr="00143DF9" w:rsidRDefault="00FC4597" w:rsidP="00143DF9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43DF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3060A53E" w14:textId="77777777" w:rsidR="00143DF9" w:rsidRDefault="00143DF9" w:rsidP="00143DF9">
      <w:pPr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A9B1896" w14:textId="68F594F7" w:rsidR="00B464D3" w:rsidRDefault="00143DF9" w:rsidP="00143DF9">
      <w:pPr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43DF9">
        <w:rPr>
          <w:rFonts w:ascii="Arial Narrow" w:hAnsi="Arial Narrow" w:cs="Arial"/>
          <w:i/>
          <w:sz w:val="22"/>
          <w:szCs w:val="22"/>
        </w:rPr>
        <w:t>ZAMAWIAJĄCY</w:t>
      </w:r>
    </w:p>
    <w:p w14:paraId="4ACEE390" w14:textId="77777777" w:rsidR="00143DF9" w:rsidRDefault="00143DF9" w:rsidP="00143DF9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</w:p>
    <w:p w14:paraId="6CC9F9FD" w14:textId="77777777" w:rsidR="00143DF9" w:rsidRDefault="00143DF9" w:rsidP="00143DF9">
      <w:pPr>
        <w:rPr>
          <w:rFonts w:ascii="Arial Narrow" w:hAnsi="Arial Narrow"/>
          <w:i/>
          <w:iCs/>
          <w:sz w:val="18"/>
          <w:szCs w:val="20"/>
        </w:rPr>
      </w:pPr>
    </w:p>
    <w:p w14:paraId="5800C0F0" w14:textId="77777777" w:rsidR="00143DF9" w:rsidRDefault="00143DF9" w:rsidP="00143DF9">
      <w:pPr>
        <w:rPr>
          <w:rFonts w:ascii="Arial Narrow" w:hAnsi="Arial Narrow"/>
          <w:i/>
          <w:iCs/>
          <w:sz w:val="18"/>
          <w:szCs w:val="20"/>
        </w:rPr>
      </w:pPr>
    </w:p>
    <w:p w14:paraId="24038A3D" w14:textId="77777777" w:rsidR="00143DF9" w:rsidRDefault="00143DF9" w:rsidP="00143DF9">
      <w:pPr>
        <w:rPr>
          <w:rFonts w:ascii="Arial Narrow" w:hAnsi="Arial Narrow"/>
          <w:i/>
          <w:iCs/>
          <w:sz w:val="18"/>
          <w:szCs w:val="20"/>
        </w:rPr>
      </w:pPr>
    </w:p>
    <w:p w14:paraId="2CBC757D" w14:textId="2FF6A422" w:rsidR="00143DF9" w:rsidRPr="00681E50" w:rsidRDefault="00143DF9" w:rsidP="00143DF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54F3F73A" w14:textId="77777777" w:rsidR="00143DF9" w:rsidRPr="00681E50" w:rsidRDefault="00143DF9" w:rsidP="00143DF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143DF9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2E605C77" w14:textId="77777777" w:rsidR="00143DF9" w:rsidRPr="00681E50" w:rsidRDefault="00143DF9" w:rsidP="00143DF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36452766" w14:textId="2941FFC0" w:rsidR="00143DF9" w:rsidRPr="00143DF9" w:rsidRDefault="00143DF9" w:rsidP="00C10CD7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15.07.2024 r.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bookmarkEnd w:id="1"/>
      <w:bookmarkEnd w:id="2"/>
    </w:p>
    <w:bookmarkEnd w:id="0"/>
    <w:sectPr w:rsidR="00143DF9" w:rsidRPr="00143DF9" w:rsidSect="00143D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274" w:bottom="1134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461BA9" w14:textId="77777777" w:rsidR="00AC6D44" w:rsidRDefault="00AC6D44">
      <w:r>
        <w:separator/>
      </w:r>
    </w:p>
  </w:endnote>
  <w:endnote w:type="continuationSeparator" w:id="0">
    <w:p w14:paraId="6F265542" w14:textId="77777777" w:rsidR="00AC6D44" w:rsidRDefault="00AC6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09A64" w14:textId="77777777" w:rsidR="00FC4597" w:rsidRDefault="00FC45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F129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718A14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6EF7DF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2A536" w14:textId="77777777" w:rsidR="00FC4597" w:rsidRDefault="00FC45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A1388" w14:textId="77777777" w:rsidR="00AC6D44" w:rsidRDefault="00AC6D44">
      <w:r>
        <w:separator/>
      </w:r>
    </w:p>
  </w:footnote>
  <w:footnote w:type="continuationSeparator" w:id="0">
    <w:p w14:paraId="23A8F5C3" w14:textId="77777777" w:rsidR="00AC6D44" w:rsidRDefault="00AC6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C76AA" w14:textId="77777777" w:rsidR="00FC4597" w:rsidRDefault="00FC45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A62D0" w14:textId="77777777" w:rsidR="00FC4597" w:rsidRDefault="00FC45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A4FD2" w14:textId="77777777" w:rsidR="00FC4597" w:rsidRDefault="00FC45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D44"/>
    <w:rsid w:val="0001473A"/>
    <w:rsid w:val="00022322"/>
    <w:rsid w:val="00042497"/>
    <w:rsid w:val="000C1E6F"/>
    <w:rsid w:val="000E4E56"/>
    <w:rsid w:val="00143DF9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C6D44"/>
    <w:rsid w:val="00B048DA"/>
    <w:rsid w:val="00B32D12"/>
    <w:rsid w:val="00B464D3"/>
    <w:rsid w:val="00B51A2B"/>
    <w:rsid w:val="00B8185B"/>
    <w:rsid w:val="00BC6F7F"/>
    <w:rsid w:val="00BD2174"/>
    <w:rsid w:val="00C10CD7"/>
    <w:rsid w:val="00C423DD"/>
    <w:rsid w:val="00C575D9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C4597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57A8F"/>
  <w15:chartTrackingRefBased/>
  <w15:docId w15:val="{70E923E2-B440-46D6-B1AB-05E74B76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143D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2024-07-15T11:27:00Z</cp:lastPrinted>
  <dcterms:created xsi:type="dcterms:W3CDTF">2024-07-15T11:25:00Z</dcterms:created>
  <dcterms:modified xsi:type="dcterms:W3CDTF">2024-07-15T11:39:00Z</dcterms:modified>
</cp:coreProperties>
</file>