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F9A93" w14:textId="77777777" w:rsidR="00D34297" w:rsidRPr="00865F08" w:rsidRDefault="00983081" w:rsidP="00865F08">
      <w:pPr>
        <w:jc w:val="right"/>
        <w:rPr>
          <w:rFonts w:ascii="Arial Narrow" w:hAnsi="Arial Narrow" w:cs="Arial"/>
          <w:sz w:val="22"/>
          <w:szCs w:val="22"/>
        </w:rPr>
      </w:pPr>
      <w:r w:rsidRPr="00865F08">
        <w:rPr>
          <w:rFonts w:ascii="Arial Narrow" w:hAnsi="Arial Narrow" w:cs="Arial"/>
          <w:sz w:val="22"/>
          <w:szCs w:val="22"/>
        </w:rPr>
        <w:t>Bydgoszcz</w:t>
      </w:r>
      <w:r w:rsidR="00D34297" w:rsidRPr="00865F08">
        <w:rPr>
          <w:rFonts w:ascii="Arial Narrow" w:hAnsi="Arial Narrow" w:cs="Arial"/>
          <w:sz w:val="22"/>
          <w:szCs w:val="22"/>
        </w:rPr>
        <w:t xml:space="preserve"> dnia: </w:t>
      </w:r>
      <w:r w:rsidRPr="00865F08">
        <w:rPr>
          <w:rFonts w:ascii="Arial Narrow" w:hAnsi="Arial Narrow" w:cs="Arial"/>
          <w:sz w:val="22"/>
          <w:szCs w:val="22"/>
        </w:rPr>
        <w:t>2024-07-15</w:t>
      </w:r>
    </w:p>
    <w:p w14:paraId="3F69C049" w14:textId="77777777" w:rsidR="00D34297" w:rsidRPr="00865F08" w:rsidRDefault="0098308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65F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0283EA" w14:textId="77777777" w:rsidR="00D34297" w:rsidRPr="00865F08" w:rsidRDefault="0098308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65F08">
        <w:rPr>
          <w:rFonts w:ascii="Arial Narrow" w:hAnsi="Arial Narrow" w:cs="Arial"/>
          <w:sz w:val="22"/>
          <w:szCs w:val="22"/>
        </w:rPr>
        <w:t>Powstańców Warszawy</w:t>
      </w:r>
      <w:r w:rsidR="00D34297" w:rsidRPr="00865F08">
        <w:rPr>
          <w:rFonts w:ascii="Arial Narrow" w:hAnsi="Arial Narrow" w:cs="Arial"/>
          <w:sz w:val="22"/>
          <w:szCs w:val="22"/>
        </w:rPr>
        <w:t xml:space="preserve"> </w:t>
      </w:r>
      <w:r w:rsidRPr="00865F08">
        <w:rPr>
          <w:rFonts w:ascii="Arial Narrow" w:hAnsi="Arial Narrow" w:cs="Arial"/>
          <w:sz w:val="22"/>
          <w:szCs w:val="22"/>
        </w:rPr>
        <w:t>5</w:t>
      </w:r>
    </w:p>
    <w:p w14:paraId="168B8838" w14:textId="77777777" w:rsidR="00D34297" w:rsidRPr="00865F08" w:rsidRDefault="00983081" w:rsidP="00D34297">
      <w:pPr>
        <w:rPr>
          <w:rFonts w:ascii="Arial Narrow" w:hAnsi="Arial Narrow" w:cs="Arial"/>
          <w:sz w:val="22"/>
          <w:szCs w:val="22"/>
        </w:rPr>
      </w:pPr>
      <w:r w:rsidRPr="00865F08">
        <w:rPr>
          <w:rFonts w:ascii="Arial Narrow" w:hAnsi="Arial Narrow" w:cs="Arial"/>
          <w:sz w:val="22"/>
          <w:szCs w:val="22"/>
        </w:rPr>
        <w:t>85-681</w:t>
      </w:r>
      <w:r w:rsidR="00D34297" w:rsidRPr="00865F08">
        <w:rPr>
          <w:rFonts w:ascii="Arial Narrow" w:hAnsi="Arial Narrow" w:cs="Arial"/>
          <w:sz w:val="22"/>
          <w:szCs w:val="22"/>
        </w:rPr>
        <w:t xml:space="preserve"> </w:t>
      </w:r>
      <w:r w:rsidRPr="00865F08">
        <w:rPr>
          <w:rFonts w:ascii="Arial Narrow" w:hAnsi="Arial Narrow" w:cs="Arial"/>
          <w:sz w:val="22"/>
          <w:szCs w:val="22"/>
        </w:rPr>
        <w:t>Bydgoszcz</w:t>
      </w:r>
    </w:p>
    <w:p w14:paraId="01F58884" w14:textId="77777777" w:rsidR="00D34297" w:rsidRPr="00865F08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865F0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382DDF6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865F0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4C1C1B3" w14:textId="6BAEB2EB" w:rsidR="00865F08" w:rsidRPr="00924E4A" w:rsidRDefault="00865F08" w:rsidP="00865F08">
      <w:pPr>
        <w:jc w:val="both"/>
        <w:rPr>
          <w:rFonts w:ascii="Arial Narrow" w:hAnsi="Arial Narrow"/>
          <w:b/>
          <w:sz w:val="22"/>
          <w:szCs w:val="22"/>
        </w:rPr>
      </w:pPr>
      <w:r w:rsidRPr="00865F08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24E4A">
        <w:rPr>
          <w:rFonts w:ascii="Arial Narrow" w:hAnsi="Arial Narrow" w:cs="Arial"/>
          <w:b/>
          <w:sz w:val="22"/>
          <w:szCs w:val="22"/>
        </w:rPr>
        <w:t>5530/24</w:t>
      </w:r>
    </w:p>
    <w:p w14:paraId="0E89EE14" w14:textId="77777777" w:rsidR="00D34297" w:rsidRPr="00865F0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65F08">
        <w:rPr>
          <w:rFonts w:ascii="Arial Narrow" w:hAnsi="Arial Narrow" w:cs="Arial"/>
          <w:b/>
          <w:sz w:val="22"/>
          <w:szCs w:val="22"/>
        </w:rPr>
        <w:t>WYKONAWCY</w:t>
      </w:r>
    </w:p>
    <w:p w14:paraId="5C7F3939" w14:textId="77777777" w:rsidR="00D34297" w:rsidRPr="00865F08" w:rsidRDefault="00D34297" w:rsidP="00865F08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  <w:r w:rsidRPr="00865F0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65F08" w14:paraId="4EAC63EB" w14:textId="77777777" w:rsidTr="00D34297">
        <w:tc>
          <w:tcPr>
            <w:tcW w:w="9180" w:type="dxa"/>
            <w:shd w:val="clear" w:color="auto" w:fill="F2F2F2"/>
            <w:hideMark/>
          </w:tcPr>
          <w:p w14:paraId="17C3363F" w14:textId="77777777" w:rsidR="00D34297" w:rsidRPr="00865F0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65F0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704D000" w14:textId="77777777" w:rsidR="00D34297" w:rsidRPr="00865F0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65F0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805B453" w14:textId="77777777" w:rsidR="00D34297" w:rsidRPr="00865F08" w:rsidRDefault="00D34297" w:rsidP="00865F08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65F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65F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65F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65F08" w14:paraId="00472F71" w14:textId="77777777" w:rsidTr="00310284">
        <w:tc>
          <w:tcPr>
            <w:tcW w:w="2269" w:type="dxa"/>
            <w:shd w:val="clear" w:color="auto" w:fill="auto"/>
          </w:tcPr>
          <w:p w14:paraId="5DE384C8" w14:textId="77777777" w:rsidR="00D34297" w:rsidRPr="00865F0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69C212" w14:textId="77777777" w:rsidR="00D34297" w:rsidRPr="00865F08" w:rsidRDefault="0098308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</w:p>
        </w:tc>
      </w:tr>
      <w:tr w:rsidR="00983081" w:rsidRPr="00865F08" w14:paraId="20214AE4" w14:textId="77777777" w:rsidTr="00775F28">
        <w:tc>
          <w:tcPr>
            <w:tcW w:w="2269" w:type="dxa"/>
            <w:shd w:val="clear" w:color="auto" w:fill="auto"/>
          </w:tcPr>
          <w:p w14:paraId="45F3C21D" w14:textId="77777777" w:rsidR="00983081" w:rsidRPr="00865F08" w:rsidRDefault="00983081" w:rsidP="00775F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6AB7FE" w14:textId="77777777" w:rsidR="00983081" w:rsidRPr="00865F08" w:rsidRDefault="00983081" w:rsidP="00775F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Cs/>
                <w:sz w:val="22"/>
                <w:szCs w:val="22"/>
              </w:rPr>
              <w:t>59/2024</w:t>
            </w:r>
          </w:p>
        </w:tc>
      </w:tr>
    </w:tbl>
    <w:p w14:paraId="3842C879" w14:textId="77777777" w:rsidR="00010B31" w:rsidRPr="00865F0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51193E9" w14:textId="77777777" w:rsidR="00010B31" w:rsidRPr="00865F0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65F08">
        <w:rPr>
          <w:rFonts w:ascii="Arial Narrow" w:hAnsi="Arial Narrow" w:cs="Arial"/>
          <w:sz w:val="22"/>
          <w:szCs w:val="22"/>
        </w:rPr>
        <w:t xml:space="preserve">Zamawiający, </w:t>
      </w:r>
      <w:r w:rsidR="00983081" w:rsidRPr="00865F08">
        <w:rPr>
          <w:rFonts w:ascii="Arial Narrow" w:hAnsi="Arial Narrow" w:cs="Arial"/>
          <w:b/>
          <w:sz w:val="22"/>
          <w:szCs w:val="22"/>
        </w:rPr>
        <w:t>10WSzKzP SPZOZ</w:t>
      </w:r>
      <w:r w:rsidRPr="00865F0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83081" w:rsidRPr="00865F08">
        <w:rPr>
          <w:rFonts w:ascii="Arial Narrow" w:hAnsi="Arial Narrow" w:cs="Arial"/>
          <w:sz w:val="22"/>
          <w:szCs w:val="22"/>
        </w:rPr>
        <w:t>(</w:t>
      </w:r>
      <w:proofErr w:type="spellStart"/>
      <w:r w:rsidR="00983081" w:rsidRPr="00865F08">
        <w:rPr>
          <w:rFonts w:ascii="Arial Narrow" w:hAnsi="Arial Narrow" w:cs="Arial"/>
          <w:sz w:val="22"/>
          <w:szCs w:val="22"/>
        </w:rPr>
        <w:t>t.j</w:t>
      </w:r>
      <w:proofErr w:type="spellEnd"/>
      <w:r w:rsidR="00983081" w:rsidRPr="00865F08">
        <w:rPr>
          <w:rFonts w:ascii="Arial Narrow" w:hAnsi="Arial Narrow" w:cs="Arial"/>
          <w:sz w:val="22"/>
          <w:szCs w:val="22"/>
        </w:rPr>
        <w:t>. Dz. U. z 2023r. poz. 1605)</w:t>
      </w:r>
      <w:r w:rsidRPr="00865F08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865F08">
        <w:rPr>
          <w:rFonts w:ascii="Arial Narrow" w:hAnsi="Arial Narrow" w:cs="Arial"/>
          <w:sz w:val="22"/>
          <w:szCs w:val="22"/>
        </w:rPr>
        <w:t>na</w:t>
      </w:r>
      <w:r w:rsidRPr="00865F08">
        <w:rPr>
          <w:rFonts w:ascii="Arial Narrow" w:hAnsi="Arial Narrow" w:cs="Arial"/>
          <w:sz w:val="22"/>
          <w:szCs w:val="22"/>
        </w:rPr>
        <w:t xml:space="preserve"> </w:t>
      </w:r>
      <w:r w:rsidR="00D8293D" w:rsidRPr="00865F08">
        <w:rPr>
          <w:rFonts w:ascii="Arial Narrow" w:hAnsi="Arial Narrow" w:cs="Arial"/>
          <w:sz w:val="22"/>
          <w:szCs w:val="22"/>
        </w:rPr>
        <w:t>na</w:t>
      </w:r>
      <w:r w:rsidR="00010B31" w:rsidRPr="00865F08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65F08" w14:paraId="2B7C95C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3633" w14:textId="77777777" w:rsidR="00D44D12" w:rsidRPr="00865F0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1360" w14:textId="77777777" w:rsidR="00D44D12" w:rsidRPr="00865F0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D742357" w14:textId="77777777" w:rsidR="00D44D12" w:rsidRPr="00865F0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83081" w:rsidRPr="00865F08" w14:paraId="2C062587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A11A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5529" w14:textId="7777777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Proteza do wszczepów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wewnątrzusznych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typ III BOS, IVA, IVB, VD</w:t>
            </w:r>
          </w:p>
          <w:p w14:paraId="5FBFE341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7E1AE4" w14:textId="51C94638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03DA7459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EAE33CD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  <w:tr w:rsidR="00983081" w:rsidRPr="00865F08" w14:paraId="05E8B9FF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6ECF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A89C" w14:textId="7777777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Ostrza do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mikronacięć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typu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Bivera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No65</w:t>
            </w:r>
          </w:p>
          <w:p w14:paraId="09261F00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800191" w14:textId="3197C5A9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47C8E4DA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005C7C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  <w:tr w:rsidR="00983081" w:rsidRPr="00865F08" w14:paraId="4D1482EA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20E9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759B" w14:textId="2686ACC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Rurka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wewnątrztchawicza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typu T 0,8mm,10mm 12 mm kauczuk silikonowy zaopatrzona </w:t>
            </w:r>
            <w:r w:rsidR="00865F08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 korek i kołnierz blokujący</w:t>
            </w:r>
          </w:p>
          <w:p w14:paraId="45AF5F33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3E40197" w14:textId="179F139B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0D1DE470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D1436D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  <w:tr w:rsidR="00983081" w:rsidRPr="00865F08" w14:paraId="623B0535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2E71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59F3" w14:textId="7777777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Drenik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wentylacyjny do ucha typu T-1.14mm I.D.L-12mm wykonany z :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elestomereu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silikonowego lub TPE czy ze stali nierdzewnej albo z tytanu</w:t>
            </w:r>
          </w:p>
          <w:p w14:paraId="53E8A242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EA595CB" w14:textId="4CBFD575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51706217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6FE1EC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  <w:tr w:rsidR="00983081" w:rsidRPr="00865F08" w14:paraId="0CF5EF9E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A05E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EF04" w14:textId="7777777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Zestaw DCR prosty. Sondy ze stali nierdzewnej - długość 4,5 cm x średnica 0,90 m (1 3/4 x 20G). Rurki silikonowe - długość 40 cm x średnica 0,80 mm, a`3szt.</w:t>
            </w:r>
          </w:p>
          <w:p w14:paraId="25BD677D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E37E3C6" w14:textId="766CD386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712A1A10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36D0D2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  <w:tr w:rsidR="00983081" w:rsidRPr="00865F08" w14:paraId="69CA8FB4" w14:textId="77777777" w:rsidTr="00775F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4675" w14:textId="77777777" w:rsidR="00983081" w:rsidRPr="00865F08" w:rsidRDefault="00983081" w:rsidP="00775F2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C9F9" w14:textId="77777777" w:rsidR="00983081" w:rsidRPr="00865F08" w:rsidRDefault="00983081" w:rsidP="00775F2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Proteza do rekonstrukcji </w:t>
            </w:r>
            <w:proofErr w:type="spellStart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>ukladu</w:t>
            </w:r>
            <w:proofErr w:type="spellEnd"/>
            <w:r w:rsidRPr="00865F08">
              <w:rPr>
                <w:rFonts w:ascii="Arial Narrow" w:hAnsi="Arial Narrow" w:cs="Arial"/>
                <w:b/>
                <w:sz w:val="22"/>
                <w:szCs w:val="22"/>
              </w:rPr>
              <w:t xml:space="preserve"> przewodzącego ucha środkowego typu VE fi 0,8 mm</w:t>
            </w:r>
          </w:p>
          <w:p w14:paraId="5CC63CA2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10F156" w14:textId="47FBBCB5" w:rsidR="00983081" w:rsidRPr="00865F08" w:rsidRDefault="00983081" w:rsidP="00775F2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65F0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65F0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865F08">
              <w:rPr>
                <w:rFonts w:ascii="Arial Narrow" w:hAnsi="Arial Narrow" w:cs="Arial"/>
                <w:sz w:val="22"/>
                <w:szCs w:val="22"/>
              </w:rPr>
              <w:br/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71074BF4" w14:textId="77777777" w:rsidR="00983081" w:rsidRPr="00865F08" w:rsidRDefault="00983081" w:rsidP="00775F2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65F0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FF9B611" w14:textId="77777777" w:rsidR="00983081" w:rsidRPr="00865F08" w:rsidRDefault="00983081" w:rsidP="00775F2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5F08">
              <w:rPr>
                <w:rFonts w:ascii="Arial Narrow" w:hAnsi="Arial Narrow" w:cs="Arial"/>
                <w:sz w:val="22"/>
                <w:szCs w:val="22"/>
              </w:rPr>
              <w:t>Do dnia składnia ofert tj. do 19.06.2024 r. do godz. 8:00 nie złożono w przedmiotowych zadaniach żadnej oferty.</w:t>
            </w:r>
          </w:p>
        </w:tc>
      </w:tr>
    </w:tbl>
    <w:p w14:paraId="1AF7CAF4" w14:textId="77777777" w:rsidR="00010B31" w:rsidRPr="00865F08" w:rsidRDefault="00010B31" w:rsidP="00865F08">
      <w:pPr>
        <w:pStyle w:val="Tekstpodstawowy"/>
        <w:spacing w:before="24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65F08">
        <w:rPr>
          <w:rFonts w:ascii="Arial Narrow" w:hAnsi="Arial Narrow" w:cs="Arial"/>
          <w:i/>
          <w:sz w:val="22"/>
          <w:szCs w:val="22"/>
        </w:rPr>
        <w:t>Zamawiający</w:t>
      </w:r>
    </w:p>
    <w:p w14:paraId="546EFAAD" w14:textId="77777777" w:rsidR="00865F08" w:rsidRDefault="00865F08" w:rsidP="00865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C63466E" w14:textId="77777777" w:rsidR="00865F08" w:rsidRDefault="00865F08" w:rsidP="00865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228A355" w14:textId="4093AD11" w:rsidR="00865F08" w:rsidRPr="00865F08" w:rsidRDefault="00865F08" w:rsidP="00865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65F0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0C0EBB70" w14:textId="77777777" w:rsidR="00865F08" w:rsidRPr="000605ED" w:rsidRDefault="00865F08" w:rsidP="00865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2C397D13" w14:textId="77777777" w:rsidR="00865F08" w:rsidRPr="000605ED" w:rsidRDefault="00865F08" w:rsidP="00865F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347FFD06" w14:textId="77777777" w:rsidR="00865F08" w:rsidRPr="000605ED" w:rsidRDefault="00865F08" w:rsidP="00865F0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F31AEF6" w14:textId="2812DFDA" w:rsidR="002A7DFF" w:rsidRPr="00865F08" w:rsidRDefault="00865F08" w:rsidP="00924E4A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15.07.2024 r.</w:t>
      </w:r>
      <w:r w:rsidR="00983081" w:rsidRPr="00865F08">
        <w:rPr>
          <w:rFonts w:ascii="Arial Narrow" w:hAnsi="Arial Narrow" w:cs="Arial"/>
          <w:sz w:val="22"/>
          <w:szCs w:val="22"/>
        </w:rPr>
        <w:t xml:space="preserve">  </w:t>
      </w:r>
    </w:p>
    <w:sectPr w:rsidR="002A7DFF" w:rsidRPr="00865F08" w:rsidSect="00865F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77B1F" w14:textId="77777777" w:rsidR="00E74B5F" w:rsidRDefault="00E74B5F" w:rsidP="00D34297">
      <w:r>
        <w:separator/>
      </w:r>
    </w:p>
  </w:endnote>
  <w:endnote w:type="continuationSeparator" w:id="0">
    <w:p w14:paraId="0C5DF6D6" w14:textId="77777777" w:rsidR="00E74B5F" w:rsidRDefault="00E74B5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DF55F" w14:textId="77777777" w:rsidR="00983081" w:rsidRDefault="009830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C006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A7B40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5D48B" w14:textId="77777777" w:rsidR="00983081" w:rsidRDefault="00983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AAAE1F" w14:textId="77777777" w:rsidR="00E74B5F" w:rsidRDefault="00E74B5F" w:rsidP="00D34297">
      <w:r>
        <w:separator/>
      </w:r>
    </w:p>
  </w:footnote>
  <w:footnote w:type="continuationSeparator" w:id="0">
    <w:p w14:paraId="37885D1B" w14:textId="77777777" w:rsidR="00E74B5F" w:rsidRDefault="00E74B5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CDE88" w14:textId="77777777" w:rsidR="00983081" w:rsidRDefault="00983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BC268" w14:textId="77777777" w:rsidR="00983081" w:rsidRDefault="00983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1D57E" w14:textId="77777777" w:rsidR="00983081" w:rsidRDefault="00983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B5F"/>
    <w:rsid w:val="00010B31"/>
    <w:rsid w:val="00104963"/>
    <w:rsid w:val="00150F65"/>
    <w:rsid w:val="002A7DFF"/>
    <w:rsid w:val="00310284"/>
    <w:rsid w:val="004E2226"/>
    <w:rsid w:val="005464E2"/>
    <w:rsid w:val="00681606"/>
    <w:rsid w:val="00823326"/>
    <w:rsid w:val="00856A3E"/>
    <w:rsid w:val="00865F08"/>
    <w:rsid w:val="00894412"/>
    <w:rsid w:val="00924E4A"/>
    <w:rsid w:val="009462DF"/>
    <w:rsid w:val="009500EB"/>
    <w:rsid w:val="00983081"/>
    <w:rsid w:val="00993EFC"/>
    <w:rsid w:val="00AB3E72"/>
    <w:rsid w:val="00AC1A4B"/>
    <w:rsid w:val="00CD1056"/>
    <w:rsid w:val="00D34297"/>
    <w:rsid w:val="00D41670"/>
    <w:rsid w:val="00D44D12"/>
    <w:rsid w:val="00D8293D"/>
    <w:rsid w:val="00E403D2"/>
    <w:rsid w:val="00E742E3"/>
    <w:rsid w:val="00E74B5F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036E3"/>
  <w15:chartTrackingRefBased/>
  <w15:docId w15:val="{DB0A5D8B-2A7D-4DF7-982D-A44B8224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65F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65F08"/>
    <w:rPr>
      <w:b/>
      <w:bCs/>
    </w:rPr>
  </w:style>
  <w:style w:type="character" w:styleId="Hipercze">
    <w:name w:val="Hyperlink"/>
    <w:uiPriority w:val="99"/>
    <w:unhideWhenUsed/>
    <w:rsid w:val="00865F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2024-07-15T11:27:00Z</dcterms:created>
  <dcterms:modified xsi:type="dcterms:W3CDTF">2024-07-15T11:27:00Z</dcterms:modified>
</cp:coreProperties>
</file>