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2508C" w14:textId="77777777" w:rsidR="00035DEC" w:rsidRPr="00AD45A9" w:rsidRDefault="00285DFE" w:rsidP="0065466D">
      <w:pPr>
        <w:jc w:val="right"/>
        <w:rPr>
          <w:rFonts w:ascii="Arial" w:hAnsi="Arial" w:cs="Arial"/>
          <w:sz w:val="24"/>
          <w:szCs w:val="24"/>
        </w:rPr>
      </w:pPr>
      <w:r w:rsidRPr="00285DFE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85DFE">
        <w:rPr>
          <w:rFonts w:ascii="Arial" w:hAnsi="Arial" w:cs="Arial"/>
          <w:sz w:val="24"/>
          <w:szCs w:val="24"/>
        </w:rPr>
        <w:t>2024-07-16</w:t>
      </w:r>
    </w:p>
    <w:p w14:paraId="0B68F9FB" w14:textId="77777777" w:rsidR="00285DFE" w:rsidRPr="00285DFE" w:rsidRDefault="00285DFE" w:rsidP="0065466D">
      <w:pPr>
        <w:rPr>
          <w:rFonts w:ascii="Arial" w:hAnsi="Arial" w:cs="Arial"/>
          <w:b/>
          <w:bCs/>
          <w:sz w:val="24"/>
          <w:szCs w:val="24"/>
        </w:rPr>
      </w:pPr>
      <w:r w:rsidRPr="00285DF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54AD3F8" w14:textId="77777777" w:rsidR="00035DEC" w:rsidRPr="00AD45A9" w:rsidRDefault="00285DFE" w:rsidP="0065466D">
      <w:pPr>
        <w:rPr>
          <w:rFonts w:ascii="Arial" w:hAnsi="Arial" w:cs="Arial"/>
          <w:b/>
          <w:bCs/>
          <w:sz w:val="24"/>
          <w:szCs w:val="24"/>
        </w:rPr>
      </w:pPr>
      <w:r w:rsidRPr="00285DF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2B2BD5E" w14:textId="77777777" w:rsidR="00035DEC" w:rsidRPr="00AD45A9" w:rsidRDefault="00285DFE" w:rsidP="0065466D">
      <w:pPr>
        <w:rPr>
          <w:rFonts w:ascii="Arial" w:hAnsi="Arial" w:cs="Arial"/>
          <w:sz w:val="24"/>
          <w:szCs w:val="24"/>
        </w:rPr>
      </w:pPr>
      <w:r w:rsidRPr="00285DFE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85DFE">
        <w:rPr>
          <w:rFonts w:ascii="Arial" w:hAnsi="Arial" w:cs="Arial"/>
          <w:sz w:val="24"/>
          <w:szCs w:val="24"/>
        </w:rPr>
        <w:t>7/19</w:t>
      </w:r>
    </w:p>
    <w:p w14:paraId="0E1784AF" w14:textId="77777777" w:rsidR="00035DEC" w:rsidRPr="00AD45A9" w:rsidRDefault="00285DFE" w:rsidP="0065466D">
      <w:pPr>
        <w:rPr>
          <w:rFonts w:ascii="Arial" w:hAnsi="Arial" w:cs="Arial"/>
          <w:sz w:val="24"/>
          <w:szCs w:val="24"/>
        </w:rPr>
      </w:pPr>
      <w:r w:rsidRPr="00285DFE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85DFE">
        <w:rPr>
          <w:rFonts w:ascii="Arial" w:hAnsi="Arial" w:cs="Arial"/>
          <w:sz w:val="24"/>
          <w:szCs w:val="24"/>
        </w:rPr>
        <w:t>Poznań</w:t>
      </w:r>
    </w:p>
    <w:p w14:paraId="00AEA6DB" w14:textId="77777777" w:rsidR="0065466D" w:rsidRDefault="0065466D" w:rsidP="006546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2E6F999" w14:textId="705825CA" w:rsidR="00035DEC" w:rsidRPr="00AD45A9" w:rsidRDefault="00035DEC" w:rsidP="006546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202033F" w14:textId="77777777" w:rsidR="00035DEC" w:rsidRDefault="00035DEC" w:rsidP="006546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DF8A97C" w14:textId="77777777" w:rsidR="0065466D" w:rsidRDefault="0065466D" w:rsidP="0065466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2438F95" w14:textId="77777777" w:rsidR="00035DEC" w:rsidRPr="004E4B64" w:rsidRDefault="00035DEC" w:rsidP="0065466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B062CC2" w14:textId="77777777" w:rsidTr="00B32FF9">
        <w:tc>
          <w:tcPr>
            <w:tcW w:w="2269" w:type="dxa"/>
            <w:shd w:val="clear" w:color="auto" w:fill="auto"/>
          </w:tcPr>
          <w:p w14:paraId="04E8361A" w14:textId="77777777" w:rsidR="00035DEC" w:rsidRPr="004E4B64" w:rsidRDefault="00035DEC" w:rsidP="0065466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70374B" w14:textId="07F8642A" w:rsidR="00035DEC" w:rsidRPr="004E4B64" w:rsidRDefault="00285DFE" w:rsidP="006546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5DFE">
              <w:rPr>
                <w:rFonts w:ascii="Arial" w:hAnsi="Arial" w:cs="Arial"/>
                <w:bCs/>
                <w:sz w:val="24"/>
                <w:szCs w:val="24"/>
              </w:rPr>
              <w:t xml:space="preserve">Zestawy odczynnikowe do oznaczeń w diagnostyce </w:t>
            </w:r>
            <w:proofErr w:type="spellStart"/>
            <w:r w:rsidRPr="00285DFE">
              <w:rPr>
                <w:rFonts w:ascii="Arial" w:hAnsi="Arial" w:cs="Arial"/>
                <w:bCs/>
                <w:sz w:val="24"/>
                <w:szCs w:val="24"/>
              </w:rPr>
              <w:t>gammapatii</w:t>
            </w:r>
            <w:proofErr w:type="spellEnd"/>
            <w:r w:rsidRPr="00285DFE">
              <w:rPr>
                <w:rFonts w:ascii="Arial" w:hAnsi="Arial" w:cs="Arial"/>
                <w:bCs/>
                <w:sz w:val="24"/>
                <w:szCs w:val="24"/>
              </w:rPr>
              <w:t xml:space="preserve"> monoklonalnych, do oznaczeń genetycznych, testy do badań laboratoryjnych kału oraz wkładki cytologiczne.</w:t>
            </w:r>
          </w:p>
        </w:tc>
      </w:tr>
      <w:tr w:rsidR="00285DFE" w:rsidRPr="004E4B64" w14:paraId="01B40DF6" w14:textId="77777777" w:rsidTr="00C85B15">
        <w:tc>
          <w:tcPr>
            <w:tcW w:w="2269" w:type="dxa"/>
            <w:shd w:val="clear" w:color="auto" w:fill="auto"/>
          </w:tcPr>
          <w:p w14:paraId="36EFF9A0" w14:textId="77777777" w:rsidR="00285DFE" w:rsidRPr="004E4B64" w:rsidRDefault="00285DFE" w:rsidP="0065466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83F60" w14:textId="77777777" w:rsidR="00285DFE" w:rsidRPr="004E4B64" w:rsidRDefault="00285DFE" w:rsidP="0065466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5DFE">
              <w:rPr>
                <w:rFonts w:ascii="Arial" w:hAnsi="Arial" w:cs="Arial"/>
                <w:bCs/>
                <w:sz w:val="24"/>
                <w:szCs w:val="24"/>
              </w:rPr>
              <w:t>SZW/DZP/47/2024</w:t>
            </w:r>
          </w:p>
        </w:tc>
      </w:tr>
    </w:tbl>
    <w:p w14:paraId="73883FCD" w14:textId="77777777" w:rsidR="00035DEC" w:rsidRPr="00AD45A9" w:rsidRDefault="00035DEC" w:rsidP="0065466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1A7A932" w14:textId="77777777" w:rsidTr="00B32FF9">
        <w:tc>
          <w:tcPr>
            <w:tcW w:w="9330" w:type="dxa"/>
            <w:shd w:val="clear" w:color="auto" w:fill="F2F2F2"/>
            <w:hideMark/>
          </w:tcPr>
          <w:p w14:paraId="3548AB41" w14:textId="77777777" w:rsidR="0065466D" w:rsidRDefault="0065466D" w:rsidP="006546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AF6C0BF" w14:textId="77777777" w:rsidR="00035DEC" w:rsidRDefault="00035DEC" w:rsidP="006546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758BE5CD" w14:textId="77777777" w:rsidR="00353624" w:rsidRDefault="00353624" w:rsidP="006546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D048679" w14:textId="0129A26C" w:rsidR="0065466D" w:rsidRPr="00AD45A9" w:rsidRDefault="0065466D" w:rsidP="0065466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01F70F79" w14:textId="77777777" w:rsidR="0065466D" w:rsidRDefault="0065466D" w:rsidP="0065466D">
      <w:pPr>
        <w:jc w:val="both"/>
        <w:rPr>
          <w:rFonts w:ascii="Arial" w:hAnsi="Arial" w:cs="Arial"/>
          <w:sz w:val="24"/>
          <w:szCs w:val="24"/>
        </w:rPr>
      </w:pPr>
    </w:p>
    <w:p w14:paraId="63D52AEB" w14:textId="76C7C9DB" w:rsidR="0012774F" w:rsidRPr="009003D1" w:rsidRDefault="00520165" w:rsidP="0065466D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85DFE" w:rsidRPr="00285DFE">
        <w:rPr>
          <w:rFonts w:ascii="Arial" w:hAnsi="Arial" w:cs="Arial"/>
          <w:b/>
          <w:sz w:val="24"/>
          <w:szCs w:val="24"/>
        </w:rPr>
        <w:t>Szpital Wojewódzki w Poznaniu</w:t>
      </w:r>
      <w:r w:rsidR="0065466D">
        <w:rPr>
          <w:rFonts w:ascii="Arial" w:hAnsi="Arial" w:cs="Arial"/>
          <w:b/>
          <w:sz w:val="24"/>
          <w:szCs w:val="24"/>
        </w:rPr>
        <w:t xml:space="preserve">, </w:t>
      </w:r>
      <w:r w:rsidR="00285DFE" w:rsidRPr="00285DFE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85DFE" w:rsidRPr="00285DFE">
        <w:rPr>
          <w:rFonts w:ascii="Arial" w:hAnsi="Arial" w:cs="Arial"/>
          <w:sz w:val="24"/>
          <w:szCs w:val="24"/>
        </w:rPr>
        <w:t>(</w:t>
      </w:r>
      <w:proofErr w:type="spellStart"/>
      <w:r w:rsidR="00285DFE" w:rsidRPr="00285DFE">
        <w:rPr>
          <w:rFonts w:ascii="Arial" w:hAnsi="Arial" w:cs="Arial"/>
          <w:sz w:val="24"/>
          <w:szCs w:val="24"/>
        </w:rPr>
        <w:t>t.j</w:t>
      </w:r>
      <w:proofErr w:type="spellEnd"/>
      <w:r w:rsidR="00285DFE" w:rsidRPr="00285DFE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5DFE" w:rsidRPr="009003D1" w14:paraId="649F374C" w14:textId="77777777" w:rsidTr="00C85B15">
        <w:tc>
          <w:tcPr>
            <w:tcW w:w="9356" w:type="dxa"/>
            <w:shd w:val="clear" w:color="auto" w:fill="auto"/>
          </w:tcPr>
          <w:p w14:paraId="7A8FED22" w14:textId="77777777" w:rsidR="0065466D" w:rsidRDefault="0065466D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7E5BEF" w14:textId="72EFF4D1" w:rsidR="00285DFE" w:rsidRPr="00285DFE" w:rsidRDefault="00285DFE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DFE">
              <w:rPr>
                <w:rFonts w:ascii="Arial" w:hAnsi="Arial" w:cs="Arial"/>
                <w:sz w:val="24"/>
                <w:szCs w:val="24"/>
              </w:rPr>
              <w:t xml:space="preserve">Pytanie 1 Dotyczy: Paragraf 8 ust. 3; ZADANIE nr 1 </w:t>
            </w:r>
          </w:p>
          <w:p w14:paraId="3399A7C2" w14:textId="77777777" w:rsidR="00285DFE" w:rsidRPr="00285DFE" w:rsidRDefault="00285DFE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DFE">
              <w:rPr>
                <w:rFonts w:ascii="Arial" w:hAnsi="Arial" w:cs="Arial"/>
                <w:sz w:val="24"/>
                <w:szCs w:val="24"/>
              </w:rPr>
              <w:t>Zamawiający prosi o zmianę długości gwarancji na dostarczony Asortyment 12 miesięcy i zmianę terminu przydatności do użycia Asortymentu, z nie krótszy niż 12 miesięcy od momentu dostawy, na długość gwarancji i termin przydatności do użycia nie krótszy niż 6 miesięcy. Wykonawca może zaoferować wyłącznie taki termin ważności Asortymentu, i co za tym warunki gwarancji, jakie oferuje Wykonawcy, jako dystrybutorowi, producent tego Asortymentu. Zwykle oferowany termin ważności Asortymentu jest znacznie dłuższy niż 6 miesięcy, ale przy zmianie serii produktów ze względu na cykl produkcyjny, zdarza się, że terminy przydatności do użycia wynoszą do 6 miesięcy. Prosimy o zmianę zapisu dla tych wymagań. Odpowiedź: Zamawiający wyraża zgodę, wprowadził modyfikację wzoru umowy.</w:t>
            </w:r>
          </w:p>
          <w:p w14:paraId="28C57F57" w14:textId="77777777" w:rsidR="00285DFE" w:rsidRPr="00285DFE" w:rsidRDefault="00285DFE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B2F97C" w14:textId="77777777" w:rsidR="00285DFE" w:rsidRPr="00285DFE" w:rsidRDefault="00285DFE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DFE">
              <w:rPr>
                <w:rFonts w:ascii="Arial" w:hAnsi="Arial" w:cs="Arial"/>
                <w:sz w:val="24"/>
                <w:szCs w:val="24"/>
              </w:rPr>
              <w:t xml:space="preserve">Pytanie nr 1. Dotyczy wzoru umowy par 8 pkt 3 </w:t>
            </w:r>
          </w:p>
          <w:p w14:paraId="5C19CB75" w14:textId="77777777" w:rsidR="00285DFE" w:rsidRPr="00035DEC" w:rsidRDefault="00285DFE" w:rsidP="0065466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5DFE">
              <w:rPr>
                <w:rFonts w:ascii="Arial" w:hAnsi="Arial" w:cs="Arial"/>
                <w:sz w:val="24"/>
                <w:szCs w:val="24"/>
              </w:rPr>
              <w:t>Czy Zamawiający wyrazi zgodę na zmianę terminu przydatności do używania asortymentu od momentu dostawy - na 8 miesięcy. Odpowiedź: Zamawiający wyraża zgodę na 6 miesięcy, wprowadził modyfikację wzoru umowy.</w:t>
            </w:r>
          </w:p>
        </w:tc>
      </w:tr>
    </w:tbl>
    <w:p w14:paraId="4B1938BF" w14:textId="77777777" w:rsidR="00BE7BFD" w:rsidRPr="009003D1" w:rsidRDefault="00BE7BFD" w:rsidP="0065466D">
      <w:pPr>
        <w:jc w:val="both"/>
        <w:rPr>
          <w:rFonts w:ascii="Arial" w:hAnsi="Arial" w:cs="Arial"/>
          <w:sz w:val="22"/>
          <w:szCs w:val="22"/>
        </w:rPr>
      </w:pPr>
    </w:p>
    <w:p w14:paraId="21A2E4EF" w14:textId="77777777" w:rsidR="006D4AB3" w:rsidRDefault="006D4AB3" w:rsidP="0065466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49A3A7C" w14:textId="77777777" w:rsidR="002D5F44" w:rsidRDefault="002D5F44" w:rsidP="0065466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E711DD8" w14:textId="01588EDC" w:rsidR="002D5F44" w:rsidRPr="002D64D4" w:rsidRDefault="002D5F44" w:rsidP="002D5F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 ds.</w:t>
      </w:r>
      <w:r w:rsidRPr="002D64D4">
        <w:rPr>
          <w:sz w:val="22"/>
          <w:szCs w:val="22"/>
        </w:rPr>
        <w:t xml:space="preserve"> </w:t>
      </w:r>
      <w:r>
        <w:rPr>
          <w:sz w:val="22"/>
          <w:szCs w:val="22"/>
        </w:rPr>
        <w:t>Pielęgniarstwa</w:t>
      </w:r>
      <w:r w:rsidRPr="002D64D4">
        <w:rPr>
          <w:sz w:val="22"/>
          <w:szCs w:val="22"/>
        </w:rPr>
        <w:t xml:space="preserve"> </w:t>
      </w:r>
    </w:p>
    <w:p w14:paraId="4492C3C8" w14:textId="73881BBC" w:rsidR="002D5F44" w:rsidRPr="002D64D4" w:rsidRDefault="002D5F44" w:rsidP="002D5F44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</w:t>
      </w:r>
      <w:r>
        <w:rPr>
          <w:sz w:val="22"/>
          <w:szCs w:val="22"/>
        </w:rPr>
        <w:t>Szpitala Wojewódzkiego</w:t>
      </w:r>
      <w:r w:rsidRPr="002D64D4">
        <w:rPr>
          <w:sz w:val="22"/>
          <w:szCs w:val="22"/>
        </w:rPr>
        <w:t xml:space="preserve"> w Poznaniu</w:t>
      </w:r>
    </w:p>
    <w:p w14:paraId="1992D812" w14:textId="1EA4739C" w:rsidR="001C214A" w:rsidRPr="001C214A" w:rsidRDefault="001C214A" w:rsidP="001C214A">
      <w:pPr>
        <w:pStyle w:val="Tekstpodstawowy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r w:rsidRPr="001C214A">
        <w:rPr>
          <w:sz w:val="22"/>
          <w:szCs w:val="22"/>
        </w:rPr>
        <w:t xml:space="preserve">Dr </w:t>
      </w:r>
      <w:proofErr w:type="spellStart"/>
      <w:r w:rsidRPr="001C214A">
        <w:rPr>
          <w:sz w:val="22"/>
          <w:szCs w:val="22"/>
        </w:rPr>
        <w:t>n.o</w:t>
      </w:r>
      <w:proofErr w:type="spellEnd"/>
      <w:r w:rsidRPr="001C214A">
        <w:rPr>
          <w:sz w:val="22"/>
          <w:szCs w:val="22"/>
        </w:rPr>
        <w:t xml:space="preserve"> </w:t>
      </w:r>
      <w:proofErr w:type="spellStart"/>
      <w:r w:rsidRPr="001C214A">
        <w:rPr>
          <w:sz w:val="22"/>
          <w:szCs w:val="22"/>
        </w:rPr>
        <w:t>zdr</w:t>
      </w:r>
      <w:proofErr w:type="spellEnd"/>
      <w:r w:rsidRPr="001C214A">
        <w:rPr>
          <w:sz w:val="22"/>
          <w:szCs w:val="22"/>
        </w:rPr>
        <w:t>. Violetta Magiera</w:t>
      </w:r>
    </w:p>
    <w:sectPr w:rsidR="001C214A" w:rsidRPr="001C214A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86ADA" w14:textId="77777777" w:rsidR="0044487A" w:rsidRDefault="0044487A">
      <w:r>
        <w:separator/>
      </w:r>
    </w:p>
  </w:endnote>
  <w:endnote w:type="continuationSeparator" w:id="0">
    <w:p w14:paraId="731BAC92" w14:textId="77777777" w:rsidR="0044487A" w:rsidRDefault="00444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F01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338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93A4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CE67B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754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EB7B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EEAF80" w14:textId="77777777" w:rsidR="006D4AB3" w:rsidRDefault="006D4AB3">
    <w:pPr>
      <w:pStyle w:val="Stopka"/>
      <w:tabs>
        <w:tab w:val="clear" w:pos="4536"/>
        <w:tab w:val="left" w:pos="6237"/>
      </w:tabs>
    </w:pPr>
  </w:p>
  <w:p w14:paraId="58CFAA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777EB" w14:textId="77777777" w:rsidR="0044487A" w:rsidRDefault="0044487A">
      <w:r>
        <w:separator/>
      </w:r>
    </w:p>
  </w:footnote>
  <w:footnote w:type="continuationSeparator" w:id="0">
    <w:p w14:paraId="797964FD" w14:textId="77777777" w:rsidR="0044487A" w:rsidRDefault="00444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49371" w14:textId="77777777" w:rsidR="00285DFE" w:rsidRDefault="00285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82B7E" w14:textId="77777777" w:rsidR="00285DFE" w:rsidRDefault="00285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6B99E" w14:textId="77777777" w:rsidR="00285DFE" w:rsidRDefault="00285D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1380175">
    <w:abstractNumId w:val="3"/>
  </w:num>
  <w:num w:numId="2" w16cid:durableId="2048329196">
    <w:abstractNumId w:val="6"/>
  </w:num>
  <w:num w:numId="3" w16cid:durableId="1766269557">
    <w:abstractNumId w:val="2"/>
  </w:num>
  <w:num w:numId="4" w16cid:durableId="648556387">
    <w:abstractNumId w:val="5"/>
  </w:num>
  <w:num w:numId="5" w16cid:durableId="422410611">
    <w:abstractNumId w:val="0"/>
  </w:num>
  <w:num w:numId="6" w16cid:durableId="2011593283">
    <w:abstractNumId w:val="1"/>
  </w:num>
  <w:num w:numId="7" w16cid:durableId="772476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7A"/>
    <w:rsid w:val="00031374"/>
    <w:rsid w:val="00035DEC"/>
    <w:rsid w:val="000A1097"/>
    <w:rsid w:val="000E2A8F"/>
    <w:rsid w:val="0012774F"/>
    <w:rsid w:val="00144B7A"/>
    <w:rsid w:val="00180C6E"/>
    <w:rsid w:val="001C214A"/>
    <w:rsid w:val="00285DFE"/>
    <w:rsid w:val="0029606A"/>
    <w:rsid w:val="002D5F44"/>
    <w:rsid w:val="00353624"/>
    <w:rsid w:val="0044487A"/>
    <w:rsid w:val="004848F3"/>
    <w:rsid w:val="004A75F2"/>
    <w:rsid w:val="005144A9"/>
    <w:rsid w:val="00520165"/>
    <w:rsid w:val="005B1B08"/>
    <w:rsid w:val="00632C3C"/>
    <w:rsid w:val="0065466D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0FE236"/>
  <w15:chartTrackingRefBased/>
  <w15:docId w15:val="{1D18E564-9288-408C-9653-A26BF1823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2D5F44"/>
  </w:style>
  <w:style w:type="character" w:customStyle="1" w:styleId="TekstprzypisukocowegoZnak">
    <w:name w:val="Tekst przypisu końcowego Znak"/>
    <w:basedOn w:val="Domylnaczcionkaakapitu"/>
    <w:link w:val="Tekstprzypisukocowego"/>
    <w:rsid w:val="002D5F44"/>
  </w:style>
  <w:style w:type="character" w:styleId="Odwoanieprzypisukocowego">
    <w:name w:val="endnote reference"/>
    <w:basedOn w:val="Domylnaczcionkaakapitu"/>
    <w:rsid w:val="002D5F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2024-07-16T07:34:00Z</cp:lastPrinted>
  <dcterms:created xsi:type="dcterms:W3CDTF">2024-07-16T07:39:00Z</dcterms:created>
  <dcterms:modified xsi:type="dcterms:W3CDTF">2024-07-16T07:39:00Z</dcterms:modified>
</cp:coreProperties>
</file>