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212B7E" w14:textId="733E1077" w:rsidR="00025386" w:rsidRPr="00D62C6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D62C6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62C65" w:rsidRPr="00D62C65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D62C6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62C65" w14:paraId="33BB20A4" w14:textId="77777777" w:rsidTr="00467CA2">
        <w:tc>
          <w:tcPr>
            <w:tcW w:w="2800" w:type="dxa"/>
            <w:shd w:val="clear" w:color="auto" w:fill="auto"/>
          </w:tcPr>
          <w:p w14:paraId="1E8E3500" w14:textId="77777777" w:rsidR="00D520D3" w:rsidRPr="00D62C6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62C65">
              <w:rPr>
                <w:rFonts w:ascii="Arial Narrow" w:hAnsi="Arial Narrow" w:cs="Arial"/>
                <w:b/>
              </w:rPr>
              <w:t>Podmiot</w:t>
            </w:r>
            <w:r w:rsidRPr="00D62C6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0940BA1" w14:textId="77777777" w:rsidR="00D520D3" w:rsidRPr="00D62C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A8EF607" w14:textId="77777777" w:rsidR="00D520D3" w:rsidRPr="00D62C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62C6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8162E1" w14:textId="77777777" w:rsidR="00D520D3" w:rsidRPr="00D62C6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62C6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62C6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62C6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D62C65" w14:paraId="1DE9D4AF" w14:textId="77777777" w:rsidTr="00467CA2">
        <w:tc>
          <w:tcPr>
            <w:tcW w:w="2800" w:type="dxa"/>
            <w:shd w:val="clear" w:color="auto" w:fill="auto"/>
          </w:tcPr>
          <w:p w14:paraId="2CDFF152" w14:textId="77777777" w:rsidR="00D520D3" w:rsidRPr="00D62C6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62C6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639A40B" w14:textId="77777777" w:rsidR="00D520D3" w:rsidRPr="00D62C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C56F7E4" w14:textId="77777777" w:rsidR="00D520D3" w:rsidRPr="00D62C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62C6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709AA6" w14:textId="77777777" w:rsidR="00D520D3" w:rsidRPr="00D62C6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62C6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62C65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D62C6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E90F326" w14:textId="77777777" w:rsidR="00B62AD0" w:rsidRPr="00D62C65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62C65" w14:paraId="2163DE8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CCCDC7" w14:textId="77777777" w:rsidR="00053927" w:rsidRPr="00D62C6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2C65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10FEFE06" w14:textId="77777777" w:rsidR="00053927" w:rsidRPr="00D62C6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D62C65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D62C65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D62C65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F5CE3A5" w14:textId="77777777" w:rsidR="0071340C" w:rsidRPr="00D62C6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62C65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D62C65">
        <w:rPr>
          <w:rFonts w:ascii="Arial Narrow" w:eastAsia="Times New Roman" w:hAnsi="Arial Narrow" w:cs="Arial"/>
          <w:lang w:eastAsia="pl-PL"/>
        </w:rPr>
        <w:t xml:space="preserve">, </w:t>
      </w:r>
      <w:r w:rsidRPr="00D62C65">
        <w:rPr>
          <w:rFonts w:ascii="Arial Narrow" w:eastAsia="Times New Roman" w:hAnsi="Arial Narrow" w:cs="Arial"/>
          <w:lang w:eastAsia="pl-PL"/>
        </w:rPr>
        <w:t>w oparciu o</w:t>
      </w:r>
      <w:r w:rsidR="00EF3368" w:rsidRPr="00D62C65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D62C65">
        <w:rPr>
          <w:rFonts w:ascii="Arial Narrow" w:hAnsi="Arial Narrow" w:cs="Arial"/>
        </w:rPr>
        <w:t xml:space="preserve"> ustawy </w:t>
      </w:r>
      <w:r w:rsidR="00EF3368" w:rsidRPr="00D62C65">
        <w:rPr>
          <w:rFonts w:ascii="Arial Narrow" w:hAnsi="Arial Narrow" w:cs="Arial"/>
        </w:rPr>
        <w:t xml:space="preserve">z dnia 11 września 2019r. Prawo zamówień publicznych </w:t>
      </w:r>
      <w:r w:rsidR="0031495E" w:rsidRPr="00D62C65">
        <w:rPr>
          <w:rFonts w:ascii="Arial Narrow" w:hAnsi="Arial Narrow" w:cs="Arial"/>
        </w:rPr>
        <w:t>(</w:t>
      </w:r>
      <w:proofErr w:type="spellStart"/>
      <w:r w:rsidR="0031495E" w:rsidRPr="00D62C65">
        <w:rPr>
          <w:rFonts w:ascii="Arial Narrow" w:hAnsi="Arial Narrow" w:cs="Arial"/>
        </w:rPr>
        <w:t>t.j</w:t>
      </w:r>
      <w:proofErr w:type="spellEnd"/>
      <w:r w:rsidR="0031495E" w:rsidRPr="00D62C65">
        <w:rPr>
          <w:rFonts w:ascii="Arial Narrow" w:hAnsi="Arial Narrow" w:cs="Arial"/>
        </w:rPr>
        <w:t>. Dz. U. z 2023r. poz. 1605)</w:t>
      </w:r>
      <w:r w:rsidR="00E27ABB" w:rsidRPr="00D62C65">
        <w:rPr>
          <w:rFonts w:ascii="Arial Narrow" w:eastAsia="Times New Roman" w:hAnsi="Arial Narrow" w:cs="Arial"/>
          <w:lang w:eastAsia="pl-PL"/>
        </w:rPr>
        <w:t xml:space="preserve">, </w:t>
      </w:r>
      <w:r w:rsidRPr="00D62C65">
        <w:rPr>
          <w:rFonts w:ascii="Arial Narrow" w:eastAsia="Times New Roman" w:hAnsi="Arial Narrow" w:cs="Arial"/>
          <w:lang w:eastAsia="pl-PL"/>
        </w:rPr>
        <w:t xml:space="preserve">że </w:t>
      </w:r>
      <w:r w:rsidRPr="00D62C65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D62C65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D62C65">
        <w:rPr>
          <w:rFonts w:ascii="Arial Narrow" w:eastAsia="Times New Roman" w:hAnsi="Arial Narrow" w:cs="Arial"/>
          <w:lang w:eastAsia="pl-PL"/>
        </w:rPr>
        <w:t xml:space="preserve">do </w:t>
      </w:r>
      <w:r w:rsidRPr="00D62C65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62C65" w14:paraId="376DE065" w14:textId="77777777" w:rsidTr="00467CA2">
        <w:tc>
          <w:tcPr>
            <w:tcW w:w="2269" w:type="dxa"/>
            <w:shd w:val="clear" w:color="auto" w:fill="auto"/>
          </w:tcPr>
          <w:p w14:paraId="7995FB6B" w14:textId="77777777" w:rsidR="00D520D3" w:rsidRPr="00D62C6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62C6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DB26D8" w14:textId="77777777" w:rsidR="00D520D3" w:rsidRPr="00D62C65" w:rsidRDefault="0031495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62C65">
              <w:rPr>
                <w:rFonts w:ascii="Arial Narrow" w:eastAsia="Times New Roman" w:hAnsi="Arial Narrow" w:cs="Arial"/>
                <w:bCs/>
                <w:lang w:eastAsia="pl-PL"/>
              </w:rPr>
              <w:t>Dostawy sukcesywne implantów neurochirurgicznych oraz zestawu do podtrzymywania życia na okres 12 miesięcy</w:t>
            </w:r>
            <w:r w:rsidR="00D520D3" w:rsidRPr="00D62C65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31495E" w:rsidRPr="00D62C65" w14:paraId="42878C8B" w14:textId="77777777" w:rsidTr="00032837">
        <w:tc>
          <w:tcPr>
            <w:tcW w:w="2269" w:type="dxa"/>
            <w:shd w:val="clear" w:color="auto" w:fill="auto"/>
          </w:tcPr>
          <w:p w14:paraId="0D4657D0" w14:textId="77777777" w:rsidR="0031495E" w:rsidRPr="00D62C65" w:rsidRDefault="0031495E" w:rsidP="0003283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62C6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A38739" w14:textId="77777777" w:rsidR="0031495E" w:rsidRPr="00D62C65" w:rsidRDefault="0031495E" w:rsidP="0003283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62C65">
              <w:rPr>
                <w:rFonts w:ascii="Arial Narrow" w:eastAsia="Times New Roman" w:hAnsi="Arial Narrow" w:cs="Arial"/>
                <w:bCs/>
                <w:lang w:eastAsia="pl-PL"/>
              </w:rPr>
              <w:t>94/2024</w:t>
            </w:r>
          </w:p>
        </w:tc>
      </w:tr>
    </w:tbl>
    <w:p w14:paraId="65278D7B" w14:textId="77777777" w:rsidR="00DC652A" w:rsidRPr="00D62C65" w:rsidRDefault="0031495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62C65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D62C65">
        <w:rPr>
          <w:rFonts w:ascii="Arial Narrow" w:eastAsia="Times New Roman" w:hAnsi="Arial Narrow" w:cs="Arial"/>
          <w:lang w:eastAsia="pl-PL"/>
        </w:rPr>
        <w:t>do dyspozycji Wykonawcy:</w:t>
      </w:r>
    </w:p>
    <w:p w14:paraId="396B917C" w14:textId="77777777" w:rsidR="00DC652A" w:rsidRPr="00D62C6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62C6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EB907CD" w14:textId="77777777" w:rsidR="0071340C" w:rsidRPr="00D62C6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62C6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D62C65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D62C6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B6D47CC" w14:textId="77777777" w:rsidR="0071340C" w:rsidRPr="00D62C6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3A682E8F" w14:textId="77777777" w:rsidR="0071340C" w:rsidRPr="00D62C6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62C65">
        <w:rPr>
          <w:rFonts w:ascii="Arial Narrow" w:eastAsia="Times New Roman" w:hAnsi="Arial Narrow" w:cs="Arial"/>
          <w:lang w:eastAsia="pl-PL"/>
        </w:rPr>
        <w:t>nw. zasobów:</w:t>
      </w:r>
    </w:p>
    <w:p w14:paraId="49CEE86F" w14:textId="77777777" w:rsidR="0071340C" w:rsidRPr="00D62C6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62C6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1B7C4EA" w14:textId="77777777" w:rsidR="0071340C" w:rsidRPr="00D62C6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D62C65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D62C65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D62C65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220A0FA3" w14:textId="77777777" w:rsidR="0071340C" w:rsidRPr="00D62C6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7706B6C1" w14:textId="77777777" w:rsidR="0071340C" w:rsidRPr="00D62C6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579E0272" w14:textId="77777777" w:rsidR="00DC652A" w:rsidRPr="00D62C6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D62C65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D62C65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D62C65">
        <w:rPr>
          <w:rFonts w:ascii="Arial Narrow" w:eastAsia="Times New Roman" w:hAnsi="Arial Narrow" w:cs="Arial"/>
          <w:lang w:eastAsia="pl-PL"/>
        </w:rPr>
        <w:t>:</w:t>
      </w:r>
    </w:p>
    <w:p w14:paraId="63D0C4D3" w14:textId="77777777" w:rsidR="00DC652A" w:rsidRPr="00D62C6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D62C65">
        <w:rPr>
          <w:rFonts w:ascii="Arial Narrow" w:eastAsia="Times New Roman" w:hAnsi="Arial Narrow" w:cs="Arial"/>
          <w:lang w:eastAsia="pl-PL"/>
        </w:rPr>
        <w:t>u</w:t>
      </w:r>
      <w:r w:rsidR="00DC652A" w:rsidRPr="00D62C65">
        <w:rPr>
          <w:rFonts w:ascii="Arial Narrow" w:eastAsia="Times New Roman" w:hAnsi="Arial Narrow" w:cs="Arial"/>
          <w:lang w:eastAsia="pl-PL"/>
        </w:rPr>
        <w:t>dostę</w:t>
      </w:r>
      <w:r w:rsidRPr="00D62C65">
        <w:rPr>
          <w:rFonts w:ascii="Arial Narrow" w:eastAsia="Times New Roman" w:hAnsi="Arial Narrow" w:cs="Arial"/>
          <w:lang w:eastAsia="pl-PL"/>
        </w:rPr>
        <w:t>p</w:t>
      </w:r>
      <w:r w:rsidR="00DC652A" w:rsidRPr="00D62C65">
        <w:rPr>
          <w:rFonts w:ascii="Arial Narrow" w:eastAsia="Times New Roman" w:hAnsi="Arial Narrow" w:cs="Arial"/>
          <w:lang w:eastAsia="pl-PL"/>
        </w:rPr>
        <w:t>ni</w:t>
      </w:r>
      <w:r w:rsidRPr="00D62C65">
        <w:rPr>
          <w:rFonts w:ascii="Arial Narrow" w:eastAsia="Times New Roman" w:hAnsi="Arial Narrow" w:cs="Arial"/>
          <w:lang w:eastAsia="pl-PL"/>
        </w:rPr>
        <w:t>ę</w:t>
      </w:r>
      <w:r w:rsidR="00DC652A" w:rsidRPr="00D62C65">
        <w:rPr>
          <w:rFonts w:ascii="Arial Narrow" w:eastAsia="Times New Roman" w:hAnsi="Arial Narrow" w:cs="Arial"/>
          <w:lang w:eastAsia="pl-PL"/>
        </w:rPr>
        <w:t xml:space="preserve"> </w:t>
      </w:r>
      <w:r w:rsidRPr="00D62C65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5B1BC4B1" w14:textId="77777777" w:rsidR="0093388F" w:rsidRPr="00D62C6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62C6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355A5AC" w14:textId="77777777" w:rsidR="0093388F" w:rsidRPr="00D62C6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62C65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17C19C7E" w14:textId="77777777" w:rsidR="0093388F" w:rsidRPr="00D62C6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D62C6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99D3B8D" w14:textId="77777777" w:rsidR="00CB29AC" w:rsidRPr="00D62C6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62C65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20028FC1" w14:textId="77777777" w:rsidR="00CB29AC" w:rsidRPr="00D62C6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62C6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D519896" w14:textId="77777777" w:rsidR="00830970" w:rsidRPr="00D62C6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62C65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D62C65">
        <w:rPr>
          <w:rFonts w:ascii="Arial Narrow" w:eastAsia="Times New Roman" w:hAnsi="Arial Narrow" w:cs="Arial"/>
          <w:lang w:eastAsia="pl-PL"/>
        </w:rPr>
        <w:t xml:space="preserve">mojego </w:t>
      </w:r>
      <w:r w:rsidRPr="00D62C65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D62C65">
        <w:rPr>
          <w:rFonts w:ascii="Arial Narrow" w:eastAsia="Times New Roman" w:hAnsi="Arial Narrow" w:cs="Arial"/>
          <w:lang w:eastAsia="pl-PL"/>
        </w:rPr>
        <w:t>będzie następujący:</w:t>
      </w:r>
    </w:p>
    <w:p w14:paraId="5E57722E" w14:textId="77777777" w:rsidR="00E27ABB" w:rsidRPr="00D62C6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62C6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62C65" w14:paraId="0E8E4439" w14:textId="77777777" w:rsidTr="00467CA2">
        <w:tc>
          <w:tcPr>
            <w:tcW w:w="2660" w:type="dxa"/>
            <w:shd w:val="clear" w:color="auto" w:fill="auto"/>
          </w:tcPr>
          <w:p w14:paraId="5BC437AF" w14:textId="77777777" w:rsidR="00D520D3" w:rsidRPr="00D62C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19920C6" w14:textId="77777777" w:rsidR="00D520D3" w:rsidRPr="00D62C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62C6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A8B0A7F" w14:textId="77777777" w:rsidR="00D520D3" w:rsidRPr="00D62C6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62C6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31E7751" w14:textId="77777777" w:rsidR="00D520D3" w:rsidRPr="00D62C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2D41559" w14:textId="77777777" w:rsidR="00D520D3" w:rsidRPr="00D62C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62C6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D43D6A4" w14:textId="77777777" w:rsidR="00D520D3" w:rsidRPr="00D62C6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62C6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1495E" w:rsidRPr="00D62C6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D62C6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D62C6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D62C6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02DBEEBD" w14:textId="77777777" w:rsidR="00E27ABB" w:rsidRPr="00D62C6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D62C6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369E3A" w14:textId="77777777" w:rsidR="00AD1B45" w:rsidRDefault="00AD1B45" w:rsidP="00025386">
      <w:pPr>
        <w:spacing w:after="0" w:line="240" w:lineRule="auto"/>
      </w:pPr>
      <w:r>
        <w:separator/>
      </w:r>
    </w:p>
  </w:endnote>
  <w:endnote w:type="continuationSeparator" w:id="0">
    <w:p w14:paraId="555DD67A" w14:textId="77777777" w:rsidR="00AD1B45" w:rsidRDefault="00AD1B4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5A296" w14:textId="77777777" w:rsidR="0031495E" w:rsidRDefault="003149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0AB3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A524BA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E94C15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BC9B2B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CC086" w14:textId="77777777" w:rsidR="0031495E" w:rsidRDefault="003149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4885FB" w14:textId="77777777" w:rsidR="00AD1B45" w:rsidRDefault="00AD1B45" w:rsidP="00025386">
      <w:pPr>
        <w:spacing w:after="0" w:line="240" w:lineRule="auto"/>
      </w:pPr>
      <w:r>
        <w:separator/>
      </w:r>
    </w:p>
  </w:footnote>
  <w:footnote w:type="continuationSeparator" w:id="0">
    <w:p w14:paraId="23FDAD90" w14:textId="77777777" w:rsidR="00AD1B45" w:rsidRDefault="00AD1B4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4D60D" w14:textId="77777777" w:rsidR="0031495E" w:rsidRDefault="003149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AE537" w14:textId="77777777" w:rsidR="0031495E" w:rsidRDefault="003149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BDF81" w14:textId="77777777" w:rsidR="0031495E" w:rsidRDefault="003149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569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1B4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1495E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D1B45"/>
    <w:rsid w:val="00AF4E90"/>
    <w:rsid w:val="00AF7375"/>
    <w:rsid w:val="00B62AD0"/>
    <w:rsid w:val="00B77707"/>
    <w:rsid w:val="00BE3BCE"/>
    <w:rsid w:val="00CB29AC"/>
    <w:rsid w:val="00D520D3"/>
    <w:rsid w:val="00D55FC4"/>
    <w:rsid w:val="00D62C65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F2948D"/>
  <w15:chartTrackingRefBased/>
  <w15:docId w15:val="{1F11C2E9-7D48-4EA4-9FE0-C47284C38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2024-07-15T09:34:00Z</cp:lastPrinted>
  <dcterms:created xsi:type="dcterms:W3CDTF">2024-07-15T09:34:00Z</dcterms:created>
  <dcterms:modified xsi:type="dcterms:W3CDTF">2024-07-15T09:34:00Z</dcterms:modified>
</cp:coreProperties>
</file>