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F6048D" w:rsidRDefault="00036CDE" w:rsidP="00F6048D">
      <w:pPr>
        <w:jc w:val="center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F0162A" w:rsidRPr="00CB7641">
        <w:rPr>
          <w:rFonts w:ascii="Arial" w:hAnsi="Arial" w:cs="Arial"/>
          <w:b/>
          <w:sz w:val="22"/>
          <w:szCs w:val="22"/>
        </w:rPr>
        <w:t>u</w:t>
      </w:r>
      <w:r w:rsidR="00F6048D">
        <w:rPr>
          <w:rFonts w:ascii="Arial" w:hAnsi="Arial" w:cs="Arial"/>
          <w:b/>
          <w:sz w:val="22"/>
        </w:rPr>
        <w:t xml:space="preserve">sługa świadczenia odbioru, transportu i utylizacji odpadów z jednostek Uniwersytetu im. Adama Mickiewicza w Poznaniu oraz jednostek zamiejscowych </w:t>
      </w:r>
    </w:p>
    <w:p w:rsidR="00F0162A" w:rsidRDefault="00F0162A" w:rsidP="00F6048D">
      <w:pPr>
        <w:jc w:val="center"/>
        <w:rPr>
          <w:rFonts w:ascii="Arial" w:hAnsi="Arial" w:cs="Arial"/>
          <w:b/>
          <w:sz w:val="22"/>
        </w:rPr>
      </w:pPr>
    </w:p>
    <w:p w:rsidR="00F0162A" w:rsidRDefault="00F0162A" w:rsidP="00F6048D">
      <w:pPr>
        <w:jc w:val="center"/>
        <w:rPr>
          <w:rFonts w:ascii="Arial" w:hAnsi="Arial" w:cs="Arial"/>
          <w:b/>
          <w:szCs w:val="22"/>
        </w:rPr>
      </w:pPr>
      <w:r w:rsidRPr="00F0162A">
        <w:rPr>
          <w:rFonts w:ascii="Arial" w:hAnsi="Arial" w:cs="Arial"/>
          <w:b/>
          <w:szCs w:val="22"/>
        </w:rPr>
        <w:t xml:space="preserve">Część </w:t>
      </w:r>
      <w:r w:rsidR="00C5242C">
        <w:rPr>
          <w:rFonts w:ascii="Arial" w:hAnsi="Arial" w:cs="Arial"/>
          <w:b/>
          <w:szCs w:val="22"/>
        </w:rPr>
        <w:t>2</w:t>
      </w:r>
      <w:r w:rsidRPr="00F0162A">
        <w:rPr>
          <w:rFonts w:ascii="Arial" w:hAnsi="Arial" w:cs="Arial"/>
          <w:b/>
          <w:szCs w:val="22"/>
        </w:rPr>
        <w:t xml:space="preserve">: </w:t>
      </w:r>
    </w:p>
    <w:p w:rsidR="00F0162A" w:rsidRDefault="00F0162A" w:rsidP="00F6048D">
      <w:pPr>
        <w:jc w:val="center"/>
        <w:rPr>
          <w:rFonts w:ascii="Arial" w:hAnsi="Arial" w:cs="Arial"/>
          <w:b/>
          <w:szCs w:val="22"/>
        </w:rPr>
      </w:pPr>
    </w:p>
    <w:p w:rsidR="00F0162A" w:rsidRPr="00F0162A" w:rsidRDefault="00F0162A" w:rsidP="00F6048D">
      <w:pPr>
        <w:jc w:val="center"/>
        <w:rPr>
          <w:rFonts w:ascii="Arial" w:hAnsi="Arial" w:cs="Arial"/>
          <w:b/>
          <w:szCs w:val="22"/>
        </w:rPr>
      </w:pPr>
      <w:r w:rsidRPr="00F0162A">
        <w:rPr>
          <w:rFonts w:ascii="Arial" w:hAnsi="Arial" w:cs="Arial"/>
          <w:b/>
          <w:szCs w:val="22"/>
        </w:rPr>
        <w:t xml:space="preserve">odbiór, transport i utylizacja </w:t>
      </w:r>
      <w:r w:rsidR="00C5242C">
        <w:rPr>
          <w:rFonts w:ascii="Arial" w:hAnsi="Arial" w:cs="Arial"/>
          <w:b/>
          <w:szCs w:val="22"/>
        </w:rPr>
        <w:t>świetlówek</w:t>
      </w:r>
    </w:p>
    <w:p w:rsidR="00F6048D" w:rsidRPr="00A719F2" w:rsidRDefault="00F6048D" w:rsidP="00F6048D">
      <w:pPr>
        <w:jc w:val="center"/>
        <w:rPr>
          <w:rFonts w:ascii="Arial" w:hAnsi="Arial" w:cs="Arial"/>
          <w:b/>
          <w:sz w:val="22"/>
        </w:rPr>
      </w:pPr>
    </w:p>
    <w:p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 xml:space="preserve">Oświadczamy, że oferujemy realizację przedmiotu zamówienia zgodnie z </w:t>
      </w:r>
      <w:r w:rsidR="00F0162A">
        <w:rPr>
          <w:rFonts w:ascii="Arial" w:hAnsi="Arial" w:cs="Arial"/>
          <w:sz w:val="22"/>
          <w:szCs w:val="22"/>
        </w:rPr>
        <w:t>poniższą stawką określoną</w:t>
      </w:r>
      <w:r w:rsidR="00F33B85">
        <w:rPr>
          <w:rFonts w:ascii="Arial" w:hAnsi="Arial" w:cs="Arial"/>
          <w:sz w:val="22"/>
          <w:szCs w:val="22"/>
        </w:rPr>
        <w:t xml:space="preserve"> w tabeli</w:t>
      </w:r>
      <w:r w:rsidRPr="008869B4">
        <w:rPr>
          <w:rFonts w:ascii="Arial" w:hAnsi="Arial" w:cs="Arial"/>
          <w:sz w:val="22"/>
          <w:szCs w:val="22"/>
        </w:rPr>
        <w:t xml:space="preserve"> nr 1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:rsidR="00157BF5" w:rsidRDefault="00157BF5" w:rsidP="00F33B85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tbl>
      <w:tblPr>
        <w:tblpPr w:leftFromText="141" w:rightFromText="141" w:vertAnchor="text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2410"/>
        <w:gridCol w:w="2410"/>
      </w:tblGrid>
      <w:tr w:rsidR="00A738E3" w:rsidRPr="005E2CBD" w:rsidTr="00A77D82">
        <w:trPr>
          <w:trHeight w:val="10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8E3" w:rsidRPr="00A738E3" w:rsidRDefault="00A738E3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8E3" w:rsidRPr="00A738E3" w:rsidRDefault="00A738E3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E3" w:rsidRPr="00A738E3" w:rsidRDefault="00A738E3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738E3" w:rsidRPr="00A738E3" w:rsidRDefault="00A738E3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Stawka  netto</w:t>
            </w:r>
          </w:p>
          <w:p w:rsidR="00A738E3" w:rsidRPr="00A738E3" w:rsidRDefault="00A738E3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za 1 kg</w:t>
            </w:r>
          </w:p>
          <w:p w:rsidR="00A738E3" w:rsidRPr="00A738E3" w:rsidRDefault="00A738E3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  <w:p w:rsidR="00A738E3" w:rsidRPr="00A738E3" w:rsidRDefault="00A738E3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8E3" w:rsidRPr="00A738E3" w:rsidRDefault="00A738E3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738E3" w:rsidRPr="00A738E3" w:rsidRDefault="00A738E3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Stawka  brutto</w:t>
            </w:r>
          </w:p>
          <w:p w:rsidR="00A738E3" w:rsidRPr="00A738E3" w:rsidRDefault="00A738E3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za 1 kg</w:t>
            </w:r>
          </w:p>
          <w:p w:rsidR="00A738E3" w:rsidRPr="00A738E3" w:rsidRDefault="00A738E3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  <w:p w:rsidR="00A738E3" w:rsidRPr="00A738E3" w:rsidRDefault="00A738E3" w:rsidP="00A738E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D637F" w:rsidRPr="005E2CBD" w:rsidTr="005D637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37F" w:rsidRPr="00A738E3" w:rsidRDefault="005D637F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A738E3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37F" w:rsidRPr="00A738E3" w:rsidRDefault="005D637F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A738E3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7F" w:rsidRPr="00A738E3" w:rsidRDefault="00A738E3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A738E3">
              <w:rPr>
                <w:rFonts w:ascii="Arial" w:hAnsi="Arial" w:cs="Arial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7F" w:rsidRPr="00A738E3" w:rsidRDefault="00A738E3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A738E3">
              <w:rPr>
                <w:rFonts w:ascii="Arial" w:hAnsi="Arial" w:cs="Arial"/>
                <w:bCs/>
                <w:i/>
                <w:sz w:val="20"/>
                <w:szCs w:val="20"/>
              </w:rPr>
              <w:t>4</w:t>
            </w:r>
          </w:p>
        </w:tc>
      </w:tr>
      <w:tr w:rsidR="005D637F" w:rsidRPr="005E2CBD" w:rsidTr="005D637F">
        <w:trPr>
          <w:cantSplit/>
          <w:trHeight w:val="5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7F" w:rsidRPr="00A738E3" w:rsidRDefault="005D637F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7F" w:rsidRPr="00A738E3" w:rsidRDefault="005D637F" w:rsidP="00157BF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sz w:val="20"/>
                <w:szCs w:val="20"/>
              </w:rPr>
              <w:t>Świetlówki - kod 16 02 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7F" w:rsidRPr="00A738E3" w:rsidRDefault="005D637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738E3" w:rsidRPr="00A738E3" w:rsidRDefault="00A738E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7F" w:rsidRPr="00A738E3" w:rsidRDefault="005D637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D637F" w:rsidRPr="00A738E3" w:rsidRDefault="005D637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………………………..</w:t>
            </w:r>
          </w:p>
          <w:p w:rsidR="005D637F" w:rsidRPr="00A738E3" w:rsidRDefault="005D637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D637F" w:rsidRPr="00A738E3" w:rsidRDefault="005D637F" w:rsidP="00F94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F85077" w:rsidRDefault="00F85077" w:rsidP="00F85077"/>
    <w:p w:rsidR="001072B8" w:rsidRDefault="001072B8" w:rsidP="00F85077"/>
    <w:p w:rsidR="00C5242C" w:rsidRDefault="00C5242C" w:rsidP="00F85077"/>
    <w:p w:rsidR="00C5242C" w:rsidRDefault="00C5242C" w:rsidP="00F85077"/>
    <w:p w:rsidR="00C5242C" w:rsidRDefault="00C5242C" w:rsidP="00F85077"/>
    <w:p w:rsidR="00C5242C" w:rsidRDefault="00C5242C" w:rsidP="00F85077"/>
    <w:p w:rsidR="00C5242C" w:rsidRDefault="00C5242C" w:rsidP="00F85077"/>
    <w:p w:rsidR="00C5242C" w:rsidRDefault="00C5242C" w:rsidP="00F85077">
      <w:bookmarkStart w:id="0" w:name="_GoBack"/>
      <w:bookmarkEnd w:id="0"/>
    </w:p>
    <w:p w:rsidR="00C5242C" w:rsidRPr="003B2720" w:rsidRDefault="00C5242C" w:rsidP="00F85077">
      <w:pPr>
        <w:rPr>
          <w:vanish/>
        </w:rPr>
      </w:pPr>
    </w:p>
    <w:p w:rsidR="00785D59" w:rsidRDefault="00785D59" w:rsidP="00F33B85">
      <w:pPr>
        <w:pStyle w:val="Tekstpodstawowywcity"/>
        <w:ind w:left="0" w:firstLine="0"/>
        <w:rPr>
          <w:rFonts w:ascii="Arial" w:hAnsi="Arial" w:cs="Arial"/>
          <w:sz w:val="22"/>
          <w:szCs w:val="20"/>
        </w:rPr>
      </w:pPr>
    </w:p>
    <w:p w:rsidR="00785D59" w:rsidRDefault="00785D59" w:rsidP="00785D59">
      <w:pPr>
        <w:pStyle w:val="Tekstpodstawowywcity"/>
        <w:ind w:left="284" w:firstLine="0"/>
        <w:rPr>
          <w:rFonts w:ascii="Arial" w:hAnsi="Arial" w:cs="Arial"/>
          <w:sz w:val="22"/>
          <w:szCs w:val="20"/>
        </w:rPr>
      </w:pPr>
    </w:p>
    <w:p w:rsidR="003B6FE6" w:rsidRPr="00785D59" w:rsidRDefault="00637621" w:rsidP="00785D59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785D59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785D59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C6498C" w:rsidRPr="00785D59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CB7641" w:rsidRPr="00CB7641" w:rsidRDefault="00CB7641" w:rsidP="00CB7641">
      <w:pPr>
        <w:pStyle w:val="Akapitzlist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O</w:t>
      </w:r>
      <w:r w:rsidRPr="00CB7641">
        <w:rPr>
          <w:rFonts w:ascii="Arial" w:hAnsi="Arial" w:cs="Arial"/>
          <w:sz w:val="22"/>
          <w:szCs w:val="20"/>
        </w:rPr>
        <w:t>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A738E3">
      <w:rPr>
        <w:noProof/>
      </w:rPr>
      <w:t>1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F6048D">
      <w:rPr>
        <w:rFonts w:ascii="Arial" w:hAnsi="Arial" w:cs="Arial"/>
        <w:sz w:val="20"/>
      </w:rPr>
      <w:t>nak Sprawy: ZP</w:t>
    </w:r>
    <w:r w:rsidR="00CB7641">
      <w:rPr>
        <w:rFonts w:ascii="Arial" w:hAnsi="Arial" w:cs="Arial"/>
        <w:sz w:val="20"/>
      </w:rPr>
      <w:t>3</w:t>
    </w:r>
    <w:r w:rsidR="00F6048D">
      <w:rPr>
        <w:rFonts w:ascii="Arial" w:hAnsi="Arial" w:cs="Arial"/>
        <w:sz w:val="20"/>
      </w:rPr>
      <w:t>/</w:t>
    </w:r>
    <w:r w:rsidR="00CB7641">
      <w:rPr>
        <w:rFonts w:ascii="Arial" w:hAnsi="Arial" w:cs="Arial"/>
        <w:sz w:val="20"/>
      </w:rPr>
      <w:t>2273</w:t>
    </w:r>
    <w:r w:rsidR="008869B4">
      <w:rPr>
        <w:rFonts w:ascii="Arial" w:hAnsi="Arial" w:cs="Arial"/>
        <w:sz w:val="20"/>
      </w:rPr>
      <w:t>/2</w:t>
    </w:r>
    <w:r w:rsidR="00CB7641">
      <w:rPr>
        <w:rFonts w:ascii="Arial" w:hAnsi="Arial" w:cs="Arial"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D3E"/>
    <w:multiLevelType w:val="hybridMultilevel"/>
    <w:tmpl w:val="2636299E"/>
    <w:lvl w:ilvl="0" w:tplc="B420BF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9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4"/>
  </w:num>
  <w:num w:numId="8">
    <w:abstractNumId w:val="11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623B5"/>
    <w:rsid w:val="00075E9D"/>
    <w:rsid w:val="00087B89"/>
    <w:rsid w:val="000C5661"/>
    <w:rsid w:val="000C7B2A"/>
    <w:rsid w:val="000E0AFE"/>
    <w:rsid w:val="001072B8"/>
    <w:rsid w:val="00114C2D"/>
    <w:rsid w:val="00131FE7"/>
    <w:rsid w:val="00150F46"/>
    <w:rsid w:val="00157BF5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5F2A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3C3E2E"/>
    <w:rsid w:val="003E2F51"/>
    <w:rsid w:val="00405ADF"/>
    <w:rsid w:val="00410A79"/>
    <w:rsid w:val="00412323"/>
    <w:rsid w:val="0043547C"/>
    <w:rsid w:val="00467A23"/>
    <w:rsid w:val="0049256C"/>
    <w:rsid w:val="00493FDB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D637F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85D59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C32C7"/>
    <w:rsid w:val="009D511A"/>
    <w:rsid w:val="00A362F8"/>
    <w:rsid w:val="00A719CE"/>
    <w:rsid w:val="00A738E3"/>
    <w:rsid w:val="00AE29B7"/>
    <w:rsid w:val="00AF495B"/>
    <w:rsid w:val="00B12D2D"/>
    <w:rsid w:val="00B27364"/>
    <w:rsid w:val="00B478C3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242C"/>
    <w:rsid w:val="00C5398B"/>
    <w:rsid w:val="00C56B1E"/>
    <w:rsid w:val="00C6498C"/>
    <w:rsid w:val="00C66669"/>
    <w:rsid w:val="00C67188"/>
    <w:rsid w:val="00C75D33"/>
    <w:rsid w:val="00C84826"/>
    <w:rsid w:val="00CB7641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E7827"/>
    <w:rsid w:val="00EF7E03"/>
    <w:rsid w:val="00F0162A"/>
    <w:rsid w:val="00F239CC"/>
    <w:rsid w:val="00F24884"/>
    <w:rsid w:val="00F25D59"/>
    <w:rsid w:val="00F33B85"/>
    <w:rsid w:val="00F406C7"/>
    <w:rsid w:val="00F6048D"/>
    <w:rsid w:val="00F62326"/>
    <w:rsid w:val="00F70B37"/>
    <w:rsid w:val="00F803CF"/>
    <w:rsid w:val="00F85077"/>
    <w:rsid w:val="00F940CB"/>
    <w:rsid w:val="00FA655A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7C3C0A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F0162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01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0162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016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01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CA731-820E-409B-B9D7-3B0F1D94D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273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Alicja Bemowicz</cp:lastModifiedBy>
  <cp:revision>6</cp:revision>
  <cp:lastPrinted>2022-06-14T11:10:00Z</cp:lastPrinted>
  <dcterms:created xsi:type="dcterms:W3CDTF">2024-07-11T11:07:00Z</dcterms:created>
  <dcterms:modified xsi:type="dcterms:W3CDTF">2024-07-16T08:19:00Z</dcterms:modified>
</cp:coreProperties>
</file>