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372487" w:rsidRPr="00372487">
        <w:rPr>
          <w:b/>
        </w:rPr>
        <w:t>NZ-26-2024-46-D-P-A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372487" w:rsidRPr="00372487">
        <w:rPr>
          <w:rFonts w:ascii="Arial Narrow" w:hAnsi="Arial Narrow"/>
          <w:b/>
        </w:rPr>
        <w:t>Dostawy materiałów medycznych ujęte w 18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E57" w:rsidRDefault="00010E57" w:rsidP="0038231F">
      <w:pPr>
        <w:spacing w:after="0" w:line="240" w:lineRule="auto"/>
      </w:pPr>
      <w:r>
        <w:separator/>
      </w:r>
    </w:p>
  </w:endnote>
  <w:endnote w:type="continuationSeparator" w:id="0">
    <w:p w:rsidR="00010E57" w:rsidRDefault="00010E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487" w:rsidRDefault="003724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7248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7248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487" w:rsidRDefault="003724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E57" w:rsidRDefault="00010E57" w:rsidP="0038231F">
      <w:pPr>
        <w:spacing w:after="0" w:line="240" w:lineRule="auto"/>
      </w:pPr>
      <w:r>
        <w:separator/>
      </w:r>
    </w:p>
  </w:footnote>
  <w:footnote w:type="continuationSeparator" w:id="0">
    <w:p w:rsidR="00010E57" w:rsidRDefault="00010E5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487" w:rsidRDefault="003724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487" w:rsidRDefault="003724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487" w:rsidRDefault="003724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E57"/>
    <w:rsid w:val="00010E57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72487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3259EF-6295-4779-9108-2354B9533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9FF37-9698-4B28-BF6F-50B01D028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623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2024-07-08T10:16:00Z</dcterms:created>
  <dcterms:modified xsi:type="dcterms:W3CDTF">2024-07-08T10:16:00Z</dcterms:modified>
</cp:coreProperties>
</file>