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42C25" w:rsidRPr="00542C2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42C25" w:rsidRPr="00542C25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542C2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42C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ujęte w 18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42C25" w:rsidRPr="00A2540E" w:rsidTr="00BA7233">
        <w:tc>
          <w:tcPr>
            <w:tcW w:w="2269" w:type="dxa"/>
            <w:shd w:val="clear" w:color="auto" w:fill="auto"/>
          </w:tcPr>
          <w:p w:rsidR="00542C25" w:rsidRPr="00A2540E" w:rsidRDefault="00542C25" w:rsidP="00BA72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42C25" w:rsidRPr="00A2540E" w:rsidRDefault="00542C25" w:rsidP="00BA72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42C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NZ-26-2024-46-D-P-A</w:t>
            </w:r>
          </w:p>
        </w:tc>
      </w:tr>
    </w:tbl>
    <w:p w:rsidR="00DC652A" w:rsidRPr="00053927" w:rsidRDefault="00542C2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542C2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42C2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902" w:rsidRDefault="001E2902" w:rsidP="00025386">
      <w:pPr>
        <w:spacing w:after="0" w:line="240" w:lineRule="auto"/>
      </w:pPr>
      <w:r>
        <w:separator/>
      </w:r>
    </w:p>
  </w:endnote>
  <w:endnote w:type="continuationSeparator" w:id="0">
    <w:p w:rsidR="001E2902" w:rsidRDefault="001E290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C25" w:rsidRDefault="00542C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2C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2C2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C25" w:rsidRDefault="00542C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902" w:rsidRDefault="001E2902" w:rsidP="00025386">
      <w:pPr>
        <w:spacing w:after="0" w:line="240" w:lineRule="auto"/>
      </w:pPr>
      <w:r>
        <w:separator/>
      </w:r>
    </w:p>
  </w:footnote>
  <w:footnote w:type="continuationSeparator" w:id="0">
    <w:p w:rsidR="001E2902" w:rsidRDefault="001E290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C25" w:rsidRDefault="00542C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C25" w:rsidRDefault="00542C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C25" w:rsidRDefault="00542C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902"/>
    <w:rsid w:val="00025386"/>
    <w:rsid w:val="000423B9"/>
    <w:rsid w:val="00053927"/>
    <w:rsid w:val="00066C44"/>
    <w:rsid w:val="00071D4C"/>
    <w:rsid w:val="00084786"/>
    <w:rsid w:val="0016158F"/>
    <w:rsid w:val="001C2314"/>
    <w:rsid w:val="001E2902"/>
    <w:rsid w:val="00213980"/>
    <w:rsid w:val="004374F2"/>
    <w:rsid w:val="00460705"/>
    <w:rsid w:val="00467CA2"/>
    <w:rsid w:val="00485239"/>
    <w:rsid w:val="004E27D7"/>
    <w:rsid w:val="00542C25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1F92063-07F5-4F6F-A940-1DB854B83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2024-07-08T10:11:00Z</dcterms:created>
  <dcterms:modified xsi:type="dcterms:W3CDTF">2024-07-08T10:11:00Z</dcterms:modified>
</cp:coreProperties>
</file>