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3D2A8C" w:rsidRPr="003D2A8C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3D2A8C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D2A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materiałów medycznych ujęte w 18 zadaniach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3D2A8C" w:rsidRPr="00A2540E" w:rsidTr="00BA7233">
        <w:tc>
          <w:tcPr>
            <w:tcW w:w="2269" w:type="dxa"/>
            <w:shd w:val="clear" w:color="auto" w:fill="auto"/>
          </w:tcPr>
          <w:p w:rsidR="003D2A8C" w:rsidRPr="00A2540E" w:rsidRDefault="003D2A8C" w:rsidP="00BA723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3D2A8C" w:rsidRPr="00A2540E" w:rsidRDefault="003D2A8C" w:rsidP="00BA723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D2A8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NZ-26-2024-46-D-P-A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3D2A8C" w:rsidRPr="003D2A8C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3D2A8C" w:rsidRPr="003D2A8C">
        <w:rPr>
          <w:rFonts w:ascii="Arial" w:hAnsi="Arial" w:cs="Arial"/>
          <w:sz w:val="24"/>
          <w:szCs w:val="24"/>
        </w:rPr>
        <w:t>(t.j. Dz. U. z 2023r. poz. 1605)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3D2A8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3D2A8C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032D" w:rsidRDefault="0091032D" w:rsidP="00025386">
      <w:pPr>
        <w:spacing w:after="0" w:line="240" w:lineRule="auto"/>
      </w:pPr>
      <w:r>
        <w:separator/>
      </w:r>
    </w:p>
  </w:endnote>
  <w:endnote w:type="continuationSeparator" w:id="0">
    <w:p w:rsidR="0091032D" w:rsidRDefault="0091032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A8C" w:rsidRDefault="003D2A8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2A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D2A8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A8C" w:rsidRDefault="003D2A8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032D" w:rsidRDefault="0091032D" w:rsidP="00025386">
      <w:pPr>
        <w:spacing w:after="0" w:line="240" w:lineRule="auto"/>
      </w:pPr>
      <w:r>
        <w:separator/>
      </w:r>
    </w:p>
  </w:footnote>
  <w:footnote w:type="continuationSeparator" w:id="0">
    <w:p w:rsidR="0091032D" w:rsidRDefault="0091032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A8C" w:rsidRDefault="003D2A8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A8C" w:rsidRDefault="003D2A8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2A8C" w:rsidRDefault="003D2A8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032D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3D2A8C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1032D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3DFD2CC2-CEB1-4BA7-90FC-B6AAF3916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200</Words>
  <Characters>1200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2024-07-08T10:11:00Z</dcterms:created>
  <dcterms:modified xsi:type="dcterms:W3CDTF">2024-07-08T10:11:00Z</dcterms:modified>
</cp:coreProperties>
</file>