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5E1B4" w14:textId="77777777" w:rsidR="00986737" w:rsidRPr="004B5974" w:rsidRDefault="006E7B01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B5974">
        <w:rPr>
          <w:rFonts w:ascii="Arial Narrow" w:hAnsi="Arial Narrow" w:cs="Arial"/>
          <w:sz w:val="22"/>
          <w:szCs w:val="22"/>
        </w:rPr>
        <w:t>Bydgoszcz</w:t>
      </w:r>
      <w:r w:rsidR="00986737" w:rsidRPr="004B5974">
        <w:rPr>
          <w:rFonts w:ascii="Arial Narrow" w:hAnsi="Arial Narrow" w:cs="Arial"/>
          <w:sz w:val="22"/>
          <w:szCs w:val="22"/>
        </w:rPr>
        <w:t xml:space="preserve"> dnia: </w:t>
      </w:r>
      <w:r w:rsidRPr="004B5974">
        <w:rPr>
          <w:rFonts w:ascii="Arial Narrow" w:hAnsi="Arial Narrow" w:cs="Arial"/>
          <w:sz w:val="22"/>
          <w:szCs w:val="22"/>
        </w:rPr>
        <w:t>2024-07-18</w:t>
      </w:r>
    </w:p>
    <w:p w14:paraId="5BA06944" w14:textId="77777777" w:rsidR="00986737" w:rsidRPr="004B5974" w:rsidRDefault="006E7B01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B59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F33C5B" w14:textId="77777777" w:rsidR="00986737" w:rsidRPr="004B5974" w:rsidRDefault="006E7B01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B5974">
        <w:rPr>
          <w:rFonts w:ascii="Arial Narrow" w:hAnsi="Arial Narrow" w:cs="Arial"/>
          <w:sz w:val="22"/>
          <w:szCs w:val="22"/>
        </w:rPr>
        <w:t>Powstańców Warszawy</w:t>
      </w:r>
      <w:r w:rsidR="00986737" w:rsidRPr="004B5974">
        <w:rPr>
          <w:rFonts w:ascii="Arial Narrow" w:hAnsi="Arial Narrow" w:cs="Arial"/>
          <w:sz w:val="22"/>
          <w:szCs w:val="22"/>
        </w:rPr>
        <w:t xml:space="preserve"> </w:t>
      </w:r>
      <w:r w:rsidRPr="004B5974">
        <w:rPr>
          <w:rFonts w:ascii="Arial Narrow" w:hAnsi="Arial Narrow" w:cs="Arial"/>
          <w:sz w:val="22"/>
          <w:szCs w:val="22"/>
        </w:rPr>
        <w:t>5</w:t>
      </w:r>
    </w:p>
    <w:p w14:paraId="155F430E" w14:textId="77777777" w:rsidR="00986737" w:rsidRPr="004B5974" w:rsidRDefault="006E7B01" w:rsidP="00986737">
      <w:pPr>
        <w:rPr>
          <w:rFonts w:ascii="Arial Narrow" w:hAnsi="Arial Narrow" w:cs="Arial"/>
          <w:sz w:val="22"/>
          <w:szCs w:val="22"/>
        </w:rPr>
      </w:pPr>
      <w:r w:rsidRPr="004B5974">
        <w:rPr>
          <w:rFonts w:ascii="Arial Narrow" w:hAnsi="Arial Narrow" w:cs="Arial"/>
          <w:sz w:val="22"/>
          <w:szCs w:val="22"/>
        </w:rPr>
        <w:t>85-681</w:t>
      </w:r>
      <w:r w:rsidR="00986737" w:rsidRPr="004B5974">
        <w:rPr>
          <w:rFonts w:ascii="Arial Narrow" w:hAnsi="Arial Narrow" w:cs="Arial"/>
          <w:sz w:val="22"/>
          <w:szCs w:val="22"/>
        </w:rPr>
        <w:t xml:space="preserve"> </w:t>
      </w:r>
      <w:r w:rsidRPr="004B5974">
        <w:rPr>
          <w:rFonts w:ascii="Arial Narrow" w:hAnsi="Arial Narrow" w:cs="Arial"/>
          <w:sz w:val="22"/>
          <w:szCs w:val="22"/>
        </w:rPr>
        <w:t>Bydgoszcz</w:t>
      </w:r>
    </w:p>
    <w:p w14:paraId="029C3B51" w14:textId="77777777" w:rsidR="00986737" w:rsidRPr="004B5974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B597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E9C53FD" w14:textId="77777777" w:rsidR="00986737" w:rsidRPr="004B5974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B5974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B5974" w14:paraId="0431D4B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4EE848" w14:textId="77777777" w:rsidR="00986737" w:rsidRPr="004B597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B5974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6B96F88" w14:textId="77777777" w:rsidR="00986737" w:rsidRPr="004B597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B597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2F87718" w14:textId="77777777" w:rsidR="00986737" w:rsidRPr="004B597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B597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B597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B597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B5974" w14:paraId="1AF96C2E" w14:textId="77777777" w:rsidTr="005A632E">
        <w:tc>
          <w:tcPr>
            <w:tcW w:w="2269" w:type="dxa"/>
            <w:shd w:val="clear" w:color="auto" w:fill="auto"/>
          </w:tcPr>
          <w:p w14:paraId="60FDA085" w14:textId="77777777" w:rsidR="00986737" w:rsidRPr="004B597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03EF1F" w14:textId="77777777" w:rsidR="00986737" w:rsidRPr="004B5974" w:rsidRDefault="006E7B0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  <w:r w:rsidR="00986737" w:rsidRPr="004B597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E7B01" w:rsidRPr="004B5974" w14:paraId="72A196B5" w14:textId="77777777" w:rsidTr="00601D2F">
        <w:tc>
          <w:tcPr>
            <w:tcW w:w="2269" w:type="dxa"/>
            <w:shd w:val="clear" w:color="auto" w:fill="auto"/>
          </w:tcPr>
          <w:p w14:paraId="6DB7D42F" w14:textId="77777777" w:rsidR="006E7B01" w:rsidRPr="004B5974" w:rsidRDefault="006E7B01" w:rsidP="00601D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54071C" w14:textId="77777777" w:rsidR="006E7B01" w:rsidRPr="004B5974" w:rsidRDefault="006E7B01" w:rsidP="00601D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b/>
                <w:sz w:val="22"/>
                <w:szCs w:val="22"/>
              </w:rPr>
              <w:t>88/2024</w:t>
            </w:r>
          </w:p>
        </w:tc>
      </w:tr>
    </w:tbl>
    <w:p w14:paraId="3C1FA048" w14:textId="77777777" w:rsidR="00A80738" w:rsidRPr="004B597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2454ADD2" w14:textId="77777777" w:rsidR="00D665F5" w:rsidRPr="004B597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B597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B5974">
        <w:rPr>
          <w:rFonts w:ascii="Arial Narrow" w:hAnsi="Arial Narrow" w:cs="Arial"/>
          <w:sz w:val="22"/>
          <w:szCs w:val="22"/>
        </w:rPr>
        <w:t>2</w:t>
      </w:r>
      <w:r w:rsidRPr="004B5974">
        <w:rPr>
          <w:rFonts w:ascii="Arial Narrow" w:hAnsi="Arial Narrow" w:cs="Arial"/>
          <w:sz w:val="22"/>
          <w:szCs w:val="22"/>
        </w:rPr>
        <w:t xml:space="preserve"> ust. 5 </w:t>
      </w:r>
      <w:r w:rsidRPr="004B597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B5974">
        <w:rPr>
          <w:rFonts w:ascii="Arial Narrow" w:hAnsi="Arial Narrow" w:cs="Arial"/>
          <w:sz w:val="22"/>
          <w:szCs w:val="22"/>
        </w:rPr>
        <w:t xml:space="preserve"> </w:t>
      </w:r>
      <w:r w:rsidR="006E7B01" w:rsidRPr="004B5974">
        <w:rPr>
          <w:rFonts w:ascii="Arial Narrow" w:hAnsi="Arial Narrow" w:cs="Arial"/>
          <w:sz w:val="22"/>
          <w:szCs w:val="22"/>
        </w:rPr>
        <w:t>(</w:t>
      </w:r>
      <w:proofErr w:type="spellStart"/>
      <w:r w:rsidR="006E7B01" w:rsidRPr="004B5974">
        <w:rPr>
          <w:rFonts w:ascii="Arial Narrow" w:hAnsi="Arial Narrow" w:cs="Arial"/>
          <w:sz w:val="22"/>
          <w:szCs w:val="22"/>
        </w:rPr>
        <w:t>t.j</w:t>
      </w:r>
      <w:proofErr w:type="spellEnd"/>
      <w:r w:rsidR="006E7B01" w:rsidRPr="004B597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B5974">
        <w:rPr>
          <w:rFonts w:ascii="Arial Narrow" w:hAnsi="Arial Narrow" w:cs="Arial"/>
          <w:sz w:val="22"/>
          <w:szCs w:val="22"/>
        </w:rPr>
        <w:t xml:space="preserve"> </w:t>
      </w:r>
      <w:r w:rsidRPr="004B5974">
        <w:rPr>
          <w:rFonts w:ascii="Arial Narrow" w:hAnsi="Arial Narrow" w:cs="Arial"/>
          <w:sz w:val="22"/>
          <w:szCs w:val="22"/>
        </w:rPr>
        <w:t>udostępnia</w:t>
      </w:r>
      <w:r w:rsidR="00F95C33" w:rsidRPr="004B5974">
        <w:rPr>
          <w:rFonts w:ascii="Arial Narrow" w:hAnsi="Arial Narrow" w:cs="Arial"/>
          <w:sz w:val="22"/>
          <w:szCs w:val="22"/>
        </w:rPr>
        <w:t xml:space="preserve"> </w:t>
      </w:r>
      <w:r w:rsidR="004C7E9B" w:rsidRPr="004B5974">
        <w:rPr>
          <w:rFonts w:ascii="Arial Narrow" w:hAnsi="Arial Narrow" w:cs="Arial"/>
          <w:sz w:val="22"/>
          <w:szCs w:val="22"/>
        </w:rPr>
        <w:t>informacj</w:t>
      </w:r>
      <w:r w:rsidR="00577BC6" w:rsidRPr="004B5974">
        <w:rPr>
          <w:rFonts w:ascii="Arial Narrow" w:hAnsi="Arial Narrow" w:cs="Arial"/>
          <w:sz w:val="22"/>
          <w:szCs w:val="22"/>
        </w:rPr>
        <w:t>ę</w:t>
      </w:r>
      <w:r w:rsidR="00035488" w:rsidRPr="004B597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B5974">
        <w:rPr>
          <w:rFonts w:ascii="Arial Narrow" w:hAnsi="Arial Narrow" w:cs="Arial"/>
          <w:sz w:val="22"/>
          <w:szCs w:val="22"/>
        </w:rPr>
        <w:t>.</w:t>
      </w:r>
    </w:p>
    <w:p w14:paraId="5F9D0596" w14:textId="77777777" w:rsidR="00A80738" w:rsidRPr="004B597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B597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B5974">
        <w:rPr>
          <w:rFonts w:ascii="Arial Narrow" w:hAnsi="Arial Narrow" w:cs="Arial"/>
          <w:sz w:val="22"/>
          <w:szCs w:val="22"/>
        </w:rPr>
        <w:t xml:space="preserve"> w dniu </w:t>
      </w:r>
      <w:r w:rsidR="006E7B01" w:rsidRPr="004B5974">
        <w:rPr>
          <w:rFonts w:ascii="Arial Narrow" w:hAnsi="Arial Narrow" w:cs="Arial"/>
          <w:sz w:val="22"/>
          <w:szCs w:val="22"/>
        </w:rPr>
        <w:t>18/07/2024</w:t>
      </w:r>
      <w:r w:rsidR="00FF4AB1" w:rsidRPr="004B5974">
        <w:rPr>
          <w:rFonts w:ascii="Arial Narrow" w:hAnsi="Arial Narrow" w:cs="Arial"/>
          <w:sz w:val="22"/>
          <w:szCs w:val="22"/>
        </w:rPr>
        <w:t xml:space="preserve"> o godz. </w:t>
      </w:r>
      <w:r w:rsidR="006E7B01" w:rsidRPr="004B5974">
        <w:rPr>
          <w:rFonts w:ascii="Arial Narrow" w:hAnsi="Arial Narrow" w:cs="Arial"/>
          <w:sz w:val="22"/>
          <w:szCs w:val="22"/>
        </w:rPr>
        <w:t>08:30</w:t>
      </w:r>
      <w:r w:rsidRPr="004B597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394"/>
        <w:gridCol w:w="2126"/>
      </w:tblGrid>
      <w:tr w:rsidR="006B27ED" w:rsidRPr="004B5974" w14:paraId="4ED90E4C" w14:textId="77777777" w:rsidTr="004B5974">
        <w:tc>
          <w:tcPr>
            <w:tcW w:w="1276" w:type="dxa"/>
            <w:shd w:val="clear" w:color="auto" w:fill="F2F2F2"/>
            <w:vAlign w:val="center"/>
          </w:tcPr>
          <w:p w14:paraId="25EC4374" w14:textId="77777777" w:rsidR="006B27ED" w:rsidRPr="004B597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4B5974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3E48B8F" w14:textId="77777777" w:rsidR="006B27ED" w:rsidRPr="004B597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21CAE5A9" w14:textId="77777777" w:rsidR="006B27ED" w:rsidRPr="004B597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7FD94FD8" w14:textId="77777777" w:rsidR="006B27ED" w:rsidRPr="004B597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E7B01" w:rsidRPr="004B5974" w14:paraId="01DC7E07" w14:textId="77777777" w:rsidTr="004B5974">
        <w:tc>
          <w:tcPr>
            <w:tcW w:w="1276" w:type="dxa"/>
            <w:shd w:val="clear" w:color="auto" w:fill="auto"/>
            <w:vAlign w:val="center"/>
          </w:tcPr>
          <w:p w14:paraId="78066B1F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88B95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5F1FAEC4" w14:textId="36DE0429" w:rsidR="006E7B01" w:rsidRPr="004B5974" w:rsidRDefault="006E7B01" w:rsidP="00601D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B5974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 xml:space="preserve">ółka z ograniczona odpowiedzialnością 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Spółka 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K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>omandytowo-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>kcyjna</w:t>
            </w:r>
          </w:p>
          <w:p w14:paraId="5D8074A9" w14:textId="77777777" w:rsidR="006E7B01" w:rsidRPr="004B5974" w:rsidRDefault="006E7B01" w:rsidP="00601D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240860F8" w14:textId="77777777" w:rsidR="006E7B01" w:rsidRPr="004B5974" w:rsidRDefault="006E7B01" w:rsidP="00601D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7CE14F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475.20 zł</w:t>
            </w:r>
          </w:p>
        </w:tc>
      </w:tr>
      <w:tr w:rsidR="006E7B01" w:rsidRPr="004B5974" w14:paraId="6C3A04BE" w14:textId="77777777" w:rsidTr="004B5974">
        <w:tc>
          <w:tcPr>
            <w:tcW w:w="1276" w:type="dxa"/>
            <w:shd w:val="clear" w:color="auto" w:fill="auto"/>
            <w:vAlign w:val="center"/>
          </w:tcPr>
          <w:p w14:paraId="02DB7C6F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41500C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19A89CCC" w14:textId="77777777" w:rsidR="006E7B01" w:rsidRPr="004B5974" w:rsidRDefault="006E7B01" w:rsidP="00601D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B5974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7493F208" w14:textId="77777777" w:rsidR="006E7B01" w:rsidRPr="004B5974" w:rsidRDefault="006E7B01" w:rsidP="00601D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6AB91863" w14:textId="77777777" w:rsidR="006E7B01" w:rsidRPr="004B5974" w:rsidRDefault="006E7B01" w:rsidP="00601D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E974FD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2 700.00 zł</w:t>
            </w:r>
          </w:p>
        </w:tc>
      </w:tr>
      <w:tr w:rsidR="006E7B01" w:rsidRPr="004B5974" w14:paraId="7A4D1C4D" w14:textId="77777777" w:rsidTr="004B5974">
        <w:tc>
          <w:tcPr>
            <w:tcW w:w="1276" w:type="dxa"/>
            <w:shd w:val="clear" w:color="auto" w:fill="auto"/>
            <w:vAlign w:val="center"/>
          </w:tcPr>
          <w:p w14:paraId="08D4F060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65662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2FFCE0B1" w14:textId="48A0EF82" w:rsidR="006E7B01" w:rsidRPr="004B5974" w:rsidRDefault="006E7B01" w:rsidP="00601D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B5974">
              <w:rPr>
                <w:rFonts w:ascii="Arial Narrow" w:hAnsi="Arial Narrow" w:cs="Arial"/>
                <w:sz w:val="22"/>
                <w:szCs w:val="22"/>
              </w:rPr>
              <w:t>Camedica</w:t>
            </w:r>
            <w:proofErr w:type="spellEnd"/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 Paweł 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H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arasimiuk 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półka 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K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>omandytowa</w:t>
            </w:r>
          </w:p>
          <w:p w14:paraId="1344C025" w14:textId="77777777" w:rsidR="006E7B01" w:rsidRPr="004B5974" w:rsidRDefault="006E7B01" w:rsidP="00601D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Willowa 87 </w:t>
            </w:r>
          </w:p>
          <w:p w14:paraId="4F8BF6C0" w14:textId="77777777" w:rsidR="006E7B01" w:rsidRPr="004B5974" w:rsidRDefault="006E7B01" w:rsidP="00601D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20-819 Lublin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85FD24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221 135.40 zł</w:t>
            </w:r>
          </w:p>
        </w:tc>
      </w:tr>
      <w:tr w:rsidR="006E7B01" w:rsidRPr="004B5974" w14:paraId="183219F9" w14:textId="77777777" w:rsidTr="004B5974">
        <w:tc>
          <w:tcPr>
            <w:tcW w:w="1276" w:type="dxa"/>
            <w:shd w:val="clear" w:color="auto" w:fill="auto"/>
            <w:vAlign w:val="center"/>
          </w:tcPr>
          <w:p w14:paraId="7B43A816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944668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6C5DEBB4" w14:textId="77777777" w:rsidR="006E7B01" w:rsidRPr="004B5974" w:rsidRDefault="006E7B01" w:rsidP="00601D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B597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A285631" w14:textId="77777777" w:rsidR="006E7B01" w:rsidRPr="004B5974" w:rsidRDefault="006E7B01" w:rsidP="00601D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287F951B" w14:textId="77777777" w:rsidR="006E7B01" w:rsidRPr="004B5974" w:rsidRDefault="006E7B01" w:rsidP="00601D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87F796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220.00 zł</w:t>
            </w:r>
          </w:p>
        </w:tc>
      </w:tr>
      <w:tr w:rsidR="006E7B01" w:rsidRPr="004B5974" w14:paraId="32F89576" w14:textId="77777777" w:rsidTr="004B5974">
        <w:tc>
          <w:tcPr>
            <w:tcW w:w="1276" w:type="dxa"/>
            <w:shd w:val="clear" w:color="auto" w:fill="auto"/>
            <w:vAlign w:val="center"/>
          </w:tcPr>
          <w:p w14:paraId="551B2F2F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E1417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5E856D0D" w14:textId="4C90B8BE" w:rsidR="006E7B01" w:rsidRPr="004B5974" w:rsidRDefault="006E7B01" w:rsidP="00601D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B5974">
              <w:rPr>
                <w:rFonts w:ascii="Arial Narrow" w:hAnsi="Arial Narrow" w:cs="Arial"/>
                <w:sz w:val="22"/>
                <w:szCs w:val="22"/>
              </w:rPr>
              <w:t>Sonologistic</w:t>
            </w:r>
            <w:proofErr w:type="spellEnd"/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5974" w:rsidRPr="004B5974">
              <w:rPr>
                <w:rFonts w:ascii="Arial Narrow" w:hAnsi="Arial Narrow" w:cs="Arial"/>
                <w:sz w:val="22"/>
                <w:szCs w:val="22"/>
              </w:rPr>
              <w:t>Sp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 xml:space="preserve">ółka z ograniczona odpowiedzialnością </w:t>
            </w:r>
            <w:r w:rsidR="004B5974" w:rsidRPr="004B5974">
              <w:rPr>
                <w:rFonts w:ascii="Arial Narrow" w:hAnsi="Arial Narrow" w:cs="Arial"/>
                <w:sz w:val="22"/>
                <w:szCs w:val="22"/>
              </w:rPr>
              <w:t>Sp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ółka</w:t>
            </w:r>
            <w:r w:rsidRPr="004B5974">
              <w:rPr>
                <w:rFonts w:ascii="Arial Narrow" w:hAnsi="Arial Narrow" w:cs="Arial"/>
                <w:sz w:val="22"/>
                <w:szCs w:val="22"/>
              </w:rPr>
              <w:t xml:space="preserve"> Kom</w:t>
            </w:r>
            <w:r w:rsidR="004B5974">
              <w:rPr>
                <w:rFonts w:ascii="Arial Narrow" w:hAnsi="Arial Narrow" w:cs="Arial"/>
                <w:sz w:val="22"/>
                <w:szCs w:val="22"/>
              </w:rPr>
              <w:t>andytowa</w:t>
            </w:r>
          </w:p>
          <w:p w14:paraId="3FB57C7D" w14:textId="77777777" w:rsidR="006E7B01" w:rsidRPr="004B5974" w:rsidRDefault="006E7B01" w:rsidP="00601D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Kresowa 7a </w:t>
            </w:r>
          </w:p>
          <w:p w14:paraId="3075AF69" w14:textId="77777777" w:rsidR="006E7B01" w:rsidRPr="004B5974" w:rsidRDefault="006E7B01" w:rsidP="00601D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t>22-400 Zamość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D72D7B" w14:textId="77777777" w:rsidR="006E7B01" w:rsidRPr="004B5974" w:rsidRDefault="006E7B01" w:rsidP="00601D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B5974">
              <w:rPr>
                <w:rFonts w:ascii="Arial Narrow" w:hAnsi="Arial Narrow" w:cs="Arial"/>
                <w:sz w:val="22"/>
                <w:szCs w:val="22"/>
              </w:rPr>
              <w:lastRenderedPageBreak/>
              <w:t>81 961.20 zł</w:t>
            </w:r>
          </w:p>
        </w:tc>
      </w:tr>
    </w:tbl>
    <w:p w14:paraId="058A982D" w14:textId="5DA8F313" w:rsidR="00A80738" w:rsidRDefault="004B5974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B5974">
        <w:rPr>
          <w:rFonts w:ascii="Arial Narrow" w:hAnsi="Arial Narrow" w:cs="Arial"/>
          <w:i/>
          <w:sz w:val="22"/>
          <w:szCs w:val="22"/>
        </w:rPr>
        <w:t>ZAMAWIAJĄCY</w:t>
      </w:r>
    </w:p>
    <w:p w14:paraId="7415830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1B94797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96EFF4D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3A8138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B9B9B3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BB9579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64B178A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CD85F6B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06BF7B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B32F6C0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15FAEC5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5A4E3C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7EA345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4AE5F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C4E925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FDC78B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981B6D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D8E60FD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93B3725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DDD2D9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86A98EA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127250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E730F13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0455519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E662A7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A17C221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D865B1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CE2E91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ABC531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73A140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961F406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2EE14B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8A1BC1B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171E89E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6F028E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65ABCF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8D0F8DD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1F73B6A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A151C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EF6A36D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BA7EDC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30388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85B90F9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5F59BFA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D5DEA5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38C2C55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B6495F2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DC5FB8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27514F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50EF65F" w14:textId="77777777" w:rsidR="0046124F" w:rsidRDefault="0046124F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80332D9" w14:textId="0B674D59" w:rsidR="004B5974" w:rsidRPr="00681E50" w:rsidRDefault="004B5974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6DC27124" w14:textId="77777777" w:rsidR="004B5974" w:rsidRPr="00681E50" w:rsidRDefault="004B5974" w:rsidP="004B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6DCF3B65" w14:textId="77777777" w:rsidR="004B5974" w:rsidRDefault="004B5974" w:rsidP="004B5974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3F0C5BE5" w14:textId="021C949A" w:rsidR="004B5974" w:rsidRPr="004B5974" w:rsidRDefault="004B5974" w:rsidP="004B5974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 w:rsidR="0046124F">
        <w:rPr>
          <w:rFonts w:ascii="Arial Narrow" w:hAnsi="Arial Narrow"/>
          <w:i/>
          <w:iCs/>
          <w:sz w:val="18"/>
        </w:rPr>
        <w:t xml:space="preserve"> 18.07.2024 r.</w:t>
      </w:r>
    </w:p>
    <w:sectPr w:rsidR="004B5974" w:rsidRPr="004B5974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AF0CA" w14:textId="77777777" w:rsidR="006F4FAA" w:rsidRDefault="006F4FAA">
      <w:r>
        <w:separator/>
      </w:r>
    </w:p>
  </w:endnote>
  <w:endnote w:type="continuationSeparator" w:id="0">
    <w:p w14:paraId="6F25F48D" w14:textId="77777777" w:rsidR="006F4FAA" w:rsidRDefault="006F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312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39E1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9ED46" w14:textId="77777777" w:rsidR="00986737" w:rsidRPr="00986737" w:rsidRDefault="0046124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D4D5FC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E092A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4D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D7EF4" w14:textId="77777777" w:rsidR="009F189D" w:rsidRDefault="009F189D">
    <w:pPr>
      <w:pStyle w:val="Stopka"/>
      <w:tabs>
        <w:tab w:val="clear" w:pos="4536"/>
      </w:tabs>
      <w:jc w:val="center"/>
    </w:pPr>
  </w:p>
  <w:p w14:paraId="246C0A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FA5938" w14:textId="77777777" w:rsidR="006F4FAA" w:rsidRDefault="006F4FAA">
      <w:r>
        <w:separator/>
      </w:r>
    </w:p>
  </w:footnote>
  <w:footnote w:type="continuationSeparator" w:id="0">
    <w:p w14:paraId="6A6E8841" w14:textId="77777777" w:rsidR="006F4FAA" w:rsidRDefault="006F4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E3EE" w14:textId="77777777" w:rsidR="006E7B01" w:rsidRDefault="006E7B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93076" w14:textId="77777777" w:rsidR="006E7B01" w:rsidRDefault="006E7B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03F9C" w14:textId="77777777" w:rsidR="006E7B01" w:rsidRDefault="006E7B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211650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F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124F"/>
    <w:rsid w:val="00490DC0"/>
    <w:rsid w:val="00493F8C"/>
    <w:rsid w:val="004B5974"/>
    <w:rsid w:val="004C7E9B"/>
    <w:rsid w:val="005614F2"/>
    <w:rsid w:val="00577BC6"/>
    <w:rsid w:val="005A632E"/>
    <w:rsid w:val="0069085C"/>
    <w:rsid w:val="006B27ED"/>
    <w:rsid w:val="006E7B01"/>
    <w:rsid w:val="006F4FAA"/>
    <w:rsid w:val="00843263"/>
    <w:rsid w:val="00861E75"/>
    <w:rsid w:val="0096499E"/>
    <w:rsid w:val="00986737"/>
    <w:rsid w:val="009D19BD"/>
    <w:rsid w:val="009F189D"/>
    <w:rsid w:val="00A80738"/>
    <w:rsid w:val="00AA337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4666A"/>
  <w15:chartTrackingRefBased/>
  <w15:docId w15:val="{F6792873-3579-4B36-9470-5923590A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4B5974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B597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B597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B5974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B5974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4B597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4B597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B597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B597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B597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B597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B5974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4B597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B5974"/>
    <w:rPr>
      <w:b/>
      <w:bCs/>
    </w:rPr>
  </w:style>
  <w:style w:type="character" w:styleId="Hipercze">
    <w:name w:val="Hyperlink"/>
    <w:uiPriority w:val="99"/>
    <w:unhideWhenUsed/>
    <w:rsid w:val="004B59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2024-07-18T06:53:00Z</cp:lastPrinted>
  <dcterms:created xsi:type="dcterms:W3CDTF">2024-07-18T06:53:00Z</dcterms:created>
  <dcterms:modified xsi:type="dcterms:W3CDTF">2024-07-18T06:53:00Z</dcterms:modified>
</cp:coreProperties>
</file>