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FDB5F" w14:textId="77777777" w:rsidR="00081D13" w:rsidRPr="002E5551" w:rsidRDefault="00131009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E5551">
        <w:rPr>
          <w:rFonts w:ascii="Arial Narrow" w:hAnsi="Arial Narrow" w:cs="Arial"/>
          <w:sz w:val="22"/>
          <w:szCs w:val="22"/>
        </w:rPr>
        <w:t>Bydgoszcz</w:t>
      </w:r>
      <w:r w:rsidR="00081D13" w:rsidRPr="002E5551">
        <w:rPr>
          <w:rFonts w:ascii="Arial Narrow" w:hAnsi="Arial Narrow" w:cs="Arial"/>
          <w:sz w:val="22"/>
          <w:szCs w:val="22"/>
        </w:rPr>
        <w:t xml:space="preserve"> dnia: </w:t>
      </w:r>
      <w:r w:rsidRPr="002E5551">
        <w:rPr>
          <w:rFonts w:ascii="Arial Narrow" w:hAnsi="Arial Narrow" w:cs="Arial"/>
          <w:sz w:val="22"/>
          <w:szCs w:val="22"/>
        </w:rPr>
        <w:t>2024-07-18</w:t>
      </w:r>
    </w:p>
    <w:p w14:paraId="6BDF9D8E" w14:textId="77777777" w:rsidR="00081D13" w:rsidRPr="002E5551" w:rsidRDefault="00131009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E555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CAC4CD0" w14:textId="77777777" w:rsidR="00081D13" w:rsidRPr="002E5551" w:rsidRDefault="00131009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E5551">
        <w:rPr>
          <w:rFonts w:ascii="Arial Narrow" w:hAnsi="Arial Narrow" w:cs="Arial"/>
          <w:sz w:val="22"/>
          <w:szCs w:val="22"/>
        </w:rPr>
        <w:t>Powstańców Warszawy</w:t>
      </w:r>
      <w:r w:rsidR="00081D13" w:rsidRPr="002E5551">
        <w:rPr>
          <w:rFonts w:ascii="Arial Narrow" w:hAnsi="Arial Narrow" w:cs="Arial"/>
          <w:sz w:val="22"/>
          <w:szCs w:val="22"/>
        </w:rPr>
        <w:t xml:space="preserve"> </w:t>
      </w:r>
      <w:r w:rsidRPr="002E5551">
        <w:rPr>
          <w:rFonts w:ascii="Arial Narrow" w:hAnsi="Arial Narrow" w:cs="Arial"/>
          <w:sz w:val="22"/>
          <w:szCs w:val="22"/>
        </w:rPr>
        <w:t>5</w:t>
      </w:r>
    </w:p>
    <w:p w14:paraId="790BCE0E" w14:textId="77777777" w:rsidR="00081D13" w:rsidRPr="002E5551" w:rsidRDefault="00131009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2E5551">
        <w:rPr>
          <w:rFonts w:ascii="Arial Narrow" w:hAnsi="Arial Narrow" w:cs="Arial"/>
          <w:sz w:val="22"/>
          <w:szCs w:val="22"/>
        </w:rPr>
        <w:t>85-681</w:t>
      </w:r>
      <w:r w:rsidR="00081D13" w:rsidRPr="002E5551">
        <w:rPr>
          <w:rFonts w:ascii="Arial Narrow" w:hAnsi="Arial Narrow" w:cs="Arial"/>
          <w:sz w:val="22"/>
          <w:szCs w:val="22"/>
        </w:rPr>
        <w:t xml:space="preserve"> </w:t>
      </w:r>
      <w:r w:rsidRPr="002E5551">
        <w:rPr>
          <w:rFonts w:ascii="Arial Narrow" w:hAnsi="Arial Narrow" w:cs="Arial"/>
          <w:sz w:val="22"/>
          <w:szCs w:val="22"/>
        </w:rPr>
        <w:t>Bydgoszcz</w:t>
      </w:r>
    </w:p>
    <w:p w14:paraId="54ECF116" w14:textId="77777777" w:rsidR="00081D13" w:rsidRPr="002E5551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2E555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0E9B887" w14:textId="77777777" w:rsidR="00081D13" w:rsidRPr="002E5551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2E5551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4158DD39" w14:textId="77777777" w:rsidR="00081D13" w:rsidRPr="002E555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E5551" w14:paraId="3AF2F1A3" w14:textId="77777777" w:rsidTr="00C13EA9">
        <w:tc>
          <w:tcPr>
            <w:tcW w:w="10065" w:type="dxa"/>
            <w:shd w:val="clear" w:color="auto" w:fill="F2F2F2"/>
            <w:hideMark/>
          </w:tcPr>
          <w:p w14:paraId="092BA6CE" w14:textId="5E52E713" w:rsidR="00081D13" w:rsidRPr="002E5551" w:rsidRDefault="002E5551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6AAAF12B" w14:textId="77777777" w:rsidR="00081D13" w:rsidRPr="002E555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152CCD17" w14:textId="77777777" w:rsidR="00081D13" w:rsidRPr="002E5551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2C49AC8" w14:textId="77777777" w:rsidR="00081D13" w:rsidRPr="002E5551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E555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E555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E555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E5551" w14:paraId="6390D2E2" w14:textId="77777777" w:rsidTr="00081D13">
        <w:tc>
          <w:tcPr>
            <w:tcW w:w="2269" w:type="dxa"/>
            <w:shd w:val="clear" w:color="auto" w:fill="auto"/>
          </w:tcPr>
          <w:p w14:paraId="7B72EA08" w14:textId="77777777" w:rsidR="00081D13" w:rsidRPr="002E555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2892D05" w14:textId="77777777" w:rsidR="00081D13" w:rsidRPr="002E5551" w:rsidRDefault="0013100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Wynajem i serwis mat wejściowych</w:t>
            </w:r>
          </w:p>
        </w:tc>
      </w:tr>
      <w:tr w:rsidR="00131009" w:rsidRPr="002E5551" w14:paraId="731ADB34" w14:textId="77777777" w:rsidTr="00D4138B">
        <w:tc>
          <w:tcPr>
            <w:tcW w:w="2269" w:type="dxa"/>
            <w:shd w:val="clear" w:color="auto" w:fill="auto"/>
          </w:tcPr>
          <w:p w14:paraId="45F71F8A" w14:textId="77777777" w:rsidR="00131009" w:rsidRPr="002E5551" w:rsidRDefault="00131009" w:rsidP="00D413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481D025" w14:textId="77777777" w:rsidR="00131009" w:rsidRPr="002E5551" w:rsidRDefault="00131009" w:rsidP="00D413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73/2024</w:t>
            </w:r>
          </w:p>
        </w:tc>
      </w:tr>
    </w:tbl>
    <w:p w14:paraId="685849D5" w14:textId="77777777" w:rsidR="00081D13" w:rsidRPr="002E555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E15589B" w14:textId="77777777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E5551">
        <w:rPr>
          <w:rFonts w:ascii="Arial Narrow" w:hAnsi="Arial Narrow" w:cs="Arial"/>
          <w:sz w:val="22"/>
          <w:szCs w:val="22"/>
        </w:rPr>
        <w:t xml:space="preserve">Zamawiający, </w:t>
      </w:r>
      <w:r w:rsidR="00131009" w:rsidRPr="002E5551">
        <w:rPr>
          <w:rFonts w:ascii="Arial Narrow" w:hAnsi="Arial Narrow" w:cs="Arial"/>
          <w:b/>
          <w:sz w:val="22"/>
          <w:szCs w:val="22"/>
        </w:rPr>
        <w:t>10WSzKzP SPZOZ</w:t>
      </w:r>
      <w:r w:rsidRPr="002E5551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2E5551">
        <w:rPr>
          <w:rFonts w:ascii="Arial Narrow" w:hAnsi="Arial Narrow" w:cs="Arial"/>
          <w:sz w:val="22"/>
          <w:szCs w:val="22"/>
        </w:rPr>
        <w:t xml:space="preserve">ust. 1 pkt. 1 i </w:t>
      </w:r>
      <w:r w:rsidRPr="002E5551">
        <w:rPr>
          <w:rFonts w:ascii="Arial Narrow" w:hAnsi="Arial Narrow" w:cs="Arial"/>
          <w:sz w:val="22"/>
          <w:szCs w:val="22"/>
        </w:rPr>
        <w:t xml:space="preserve">ust. </w:t>
      </w:r>
      <w:r w:rsidR="00A17CDB" w:rsidRPr="002E5551">
        <w:rPr>
          <w:rFonts w:ascii="Arial Narrow" w:hAnsi="Arial Narrow" w:cs="Arial"/>
          <w:sz w:val="22"/>
          <w:szCs w:val="22"/>
        </w:rPr>
        <w:t>2</w:t>
      </w:r>
      <w:r w:rsidRPr="002E5551">
        <w:rPr>
          <w:rFonts w:ascii="Arial Narrow" w:hAnsi="Arial Narrow" w:cs="Arial"/>
          <w:sz w:val="22"/>
          <w:szCs w:val="22"/>
        </w:rPr>
        <w:t xml:space="preserve"> </w:t>
      </w:r>
      <w:r w:rsidR="00081D13" w:rsidRPr="002E5551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131009" w:rsidRPr="002E5551">
        <w:rPr>
          <w:rFonts w:ascii="Arial Narrow" w:hAnsi="Arial Narrow" w:cs="Arial"/>
          <w:sz w:val="22"/>
          <w:szCs w:val="22"/>
        </w:rPr>
        <w:t>(t.j. Dz. U. z 2023r. poz. 1605)</w:t>
      </w:r>
      <w:r w:rsidR="00081D13" w:rsidRPr="002E555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p w14:paraId="3C674C11" w14:textId="77777777" w:rsidR="002E5551" w:rsidRPr="002E5551" w:rsidRDefault="002E5551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31009" w:rsidRPr="002E5551" w14:paraId="43583D3C" w14:textId="77777777" w:rsidTr="00D413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3F4FF30" w14:textId="77777777" w:rsidR="00131009" w:rsidRPr="002E5551" w:rsidRDefault="00131009" w:rsidP="00D4138B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/>
                <w:sz w:val="22"/>
                <w:szCs w:val="22"/>
              </w:rPr>
              <w:t>MultiClean Sp. z o.o. Sp. K.</w:t>
            </w:r>
          </w:p>
          <w:p w14:paraId="58EE95D9" w14:textId="77777777" w:rsidR="00131009" w:rsidRPr="002E5551" w:rsidRDefault="00131009" w:rsidP="00D4138B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Polska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114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3F795A0" w14:textId="77777777" w:rsidR="00131009" w:rsidRPr="002E5551" w:rsidRDefault="00131009" w:rsidP="00D4138B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60-401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5C33F543" w14:textId="77777777" w:rsidR="00131009" w:rsidRPr="002E5551" w:rsidRDefault="00131009" w:rsidP="00D4138B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2E5551">
              <w:rPr>
                <w:rFonts w:ascii="Arial Narrow" w:hAnsi="Arial Narrow" w:cs="Arial"/>
                <w:b/>
                <w:sz w:val="22"/>
                <w:szCs w:val="22"/>
              </w:rPr>
              <w:t>279 580.23 zł</w:t>
            </w:r>
            <w:r w:rsidRPr="002E5551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54F8E2" w14:textId="77777777" w:rsidR="00131009" w:rsidRPr="002E5551" w:rsidRDefault="00131009" w:rsidP="00D4138B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2328A92" w14:textId="77777777" w:rsidR="00131009" w:rsidRPr="002E5551" w:rsidRDefault="00131009" w:rsidP="00D4138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E5551" w:rsidRPr="002E5551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  <w:p w14:paraId="66DCE55E" w14:textId="632D19B3" w:rsidR="002E5551" w:rsidRPr="002E5551" w:rsidRDefault="002E5551" w:rsidP="00D4138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B320AD4" w14:textId="77777777" w:rsidR="00081D13" w:rsidRPr="002E5551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E555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E555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2E5551" w14:paraId="4EEF0CEC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9D62D4D" w14:textId="77777777" w:rsidR="00081D13" w:rsidRPr="002E555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2E555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894A4FB" w14:textId="77777777" w:rsidR="00081D13" w:rsidRPr="002E555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98A325D" w14:textId="77777777" w:rsidR="00081D13" w:rsidRPr="002E5551" w:rsidRDefault="0013100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5BAD2F5" w14:textId="77777777" w:rsidR="00081D13" w:rsidRPr="002E5551" w:rsidRDefault="0013100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Czas działań serwisowych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B3BCB2E" w14:textId="77777777" w:rsidR="00081D13" w:rsidRPr="002E555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FEE9D2C" w14:textId="77777777" w:rsidR="00081D13" w:rsidRPr="002E555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20106552" w14:textId="77777777" w:rsidR="00081D13" w:rsidRPr="002E555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00BC771" w14:textId="77777777" w:rsidR="00081D13" w:rsidRPr="002E555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131009" w:rsidRPr="002E5551" w14:paraId="28A0A4BE" w14:textId="77777777" w:rsidTr="00D4138B">
        <w:tc>
          <w:tcPr>
            <w:tcW w:w="851" w:type="dxa"/>
            <w:vAlign w:val="center"/>
          </w:tcPr>
          <w:p w14:paraId="43CF8F87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0CC20710" w14:textId="77777777" w:rsidR="00131009" w:rsidRPr="002E5551" w:rsidRDefault="00131009" w:rsidP="00D4138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/>
                <w:sz w:val="22"/>
                <w:szCs w:val="22"/>
              </w:rPr>
              <w:t>MultiClean Sp. z o.o. Sp. K.</w:t>
            </w:r>
          </w:p>
          <w:p w14:paraId="0A959C33" w14:textId="77777777" w:rsidR="00131009" w:rsidRPr="002E5551" w:rsidRDefault="00131009" w:rsidP="00D4138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Polska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114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74CA2E1" w14:textId="77777777" w:rsidR="00131009" w:rsidRDefault="00131009" w:rsidP="00D4138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60-401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28960A86" w14:textId="77777777" w:rsidR="002E5551" w:rsidRPr="002E5551" w:rsidRDefault="002E5551" w:rsidP="00D4138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F1E80C9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703F6B25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BFE5943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7B32BB0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FA002AA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892F3D3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31009" w:rsidRPr="002E5551" w14:paraId="64AAC0F6" w14:textId="77777777" w:rsidTr="00D4138B">
        <w:tc>
          <w:tcPr>
            <w:tcW w:w="851" w:type="dxa"/>
            <w:vAlign w:val="center"/>
          </w:tcPr>
          <w:p w14:paraId="35DCE49E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2410" w:type="dxa"/>
            <w:vAlign w:val="center"/>
          </w:tcPr>
          <w:p w14:paraId="763B41D5" w14:textId="77777777" w:rsidR="00131009" w:rsidRPr="002E5551" w:rsidRDefault="00131009" w:rsidP="00D4138B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/>
                <w:sz w:val="22"/>
                <w:szCs w:val="22"/>
              </w:rPr>
              <w:t>Elis Textile Service Sp. z o.o.</w:t>
            </w:r>
          </w:p>
          <w:p w14:paraId="5A5990AC" w14:textId="77777777" w:rsidR="00131009" w:rsidRPr="002E5551" w:rsidRDefault="00131009" w:rsidP="00D4138B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Duńska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90FFFE9" w14:textId="77777777" w:rsidR="00131009" w:rsidRPr="002E5551" w:rsidRDefault="00131009" w:rsidP="00D4138B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83-330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E5551">
              <w:rPr>
                <w:rFonts w:ascii="Arial Narrow" w:hAnsi="Arial Narrow" w:cs="Arial"/>
                <w:bCs/>
                <w:sz w:val="22"/>
                <w:szCs w:val="22"/>
              </w:rPr>
              <w:t>Żukowo</w:t>
            </w:r>
          </w:p>
        </w:tc>
        <w:tc>
          <w:tcPr>
            <w:tcW w:w="1134" w:type="dxa"/>
            <w:vAlign w:val="center"/>
          </w:tcPr>
          <w:p w14:paraId="35D956ED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  57,68</w:t>
            </w:r>
          </w:p>
        </w:tc>
        <w:tc>
          <w:tcPr>
            <w:tcW w:w="1275" w:type="dxa"/>
            <w:vAlign w:val="center"/>
          </w:tcPr>
          <w:p w14:paraId="6DE88E4C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DA7EF66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E97E435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41AC263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1A010A1" w14:textId="77777777" w:rsidR="00131009" w:rsidRPr="002E5551" w:rsidRDefault="00131009" w:rsidP="00D4138B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E5551">
              <w:rPr>
                <w:rFonts w:ascii="Arial Narrow" w:hAnsi="Arial Narrow" w:cs="Arial"/>
                <w:sz w:val="22"/>
                <w:szCs w:val="22"/>
              </w:rPr>
              <w:t xml:space="preserve">  97,68</w:t>
            </w:r>
          </w:p>
        </w:tc>
      </w:tr>
    </w:tbl>
    <w:p w14:paraId="05B97A5B" w14:textId="77777777" w:rsidR="00E85D70" w:rsidRPr="002E555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797B87F" w14:textId="77777777" w:rsidR="00F960D7" w:rsidRPr="002E5551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28DA5E5" w14:textId="77777777" w:rsidR="00B464D3" w:rsidRPr="002E5551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E5551">
        <w:rPr>
          <w:rFonts w:ascii="Arial Narrow" w:hAnsi="Arial Narrow" w:cs="Arial"/>
          <w:i/>
          <w:sz w:val="22"/>
          <w:szCs w:val="22"/>
        </w:rPr>
        <w:t>Zamawiający</w:t>
      </w:r>
    </w:p>
    <w:p w14:paraId="7A7CA1FB" w14:textId="77777777" w:rsidR="002E5551" w:rsidRPr="002E5551" w:rsidRDefault="002E5551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ED51093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22FCEED5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6190F6CE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23C485A2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5AFC48DE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3EC7419B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3594FBFD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573F5F2A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7766EAB6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42389459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072D64BD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4EE4FE73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713C3A27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5EEEB4FC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140177C3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497650E5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3142A231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2E673BD8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5B7AF2FB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241328C1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787CA5DC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04694EA9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033253AE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511AA2B9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3454F4B4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3D07607C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1C7B6D6F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1F2EFC02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0FE81419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1F42F1CC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30DFA4C3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0F8235FD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5C6AE821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2ECBC656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2EB55587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5285DC3A" w14:textId="77777777" w:rsidR="002E5551" w:rsidRDefault="002E5551" w:rsidP="002E5551">
      <w:pPr>
        <w:rPr>
          <w:rFonts w:ascii="Arial Narrow" w:hAnsi="Arial Narrow"/>
          <w:sz w:val="22"/>
          <w:szCs w:val="22"/>
        </w:rPr>
      </w:pPr>
    </w:p>
    <w:p w14:paraId="74182FB7" w14:textId="6BAD4700" w:rsidR="002E5551" w:rsidRPr="002E5551" w:rsidRDefault="002E5551" w:rsidP="002E5551">
      <w:pPr>
        <w:rPr>
          <w:rFonts w:ascii="Arial Narrow" w:hAnsi="Arial Narrow"/>
          <w:sz w:val="22"/>
          <w:szCs w:val="22"/>
        </w:rPr>
      </w:pPr>
      <w:r w:rsidRPr="002E5551">
        <w:rPr>
          <w:rFonts w:ascii="Arial Narrow" w:hAnsi="Arial Narrow"/>
          <w:sz w:val="22"/>
          <w:szCs w:val="22"/>
        </w:rPr>
        <w:t xml:space="preserve">Wykonano w 1 egz. na </w:t>
      </w:r>
      <w:r>
        <w:rPr>
          <w:rFonts w:ascii="Arial Narrow" w:hAnsi="Arial Narrow"/>
          <w:sz w:val="22"/>
          <w:szCs w:val="22"/>
        </w:rPr>
        <w:t xml:space="preserve">1 </w:t>
      </w:r>
      <w:r w:rsidRPr="002E5551">
        <w:rPr>
          <w:rFonts w:ascii="Arial Narrow" w:hAnsi="Arial Narrow"/>
          <w:sz w:val="22"/>
          <w:szCs w:val="22"/>
        </w:rPr>
        <w:t>ark.</w:t>
      </w:r>
    </w:p>
    <w:p w14:paraId="5EEB6262" w14:textId="77777777" w:rsidR="002E5551" w:rsidRPr="002E5551" w:rsidRDefault="002E5551" w:rsidP="002E5551">
      <w:pPr>
        <w:rPr>
          <w:rFonts w:ascii="Arial Narrow" w:hAnsi="Arial Narrow"/>
          <w:sz w:val="22"/>
          <w:szCs w:val="22"/>
        </w:rPr>
      </w:pPr>
      <w:r w:rsidRPr="002E5551">
        <w:rPr>
          <w:rFonts w:ascii="Arial Narrow" w:hAnsi="Arial Narrow"/>
          <w:sz w:val="22"/>
          <w:szCs w:val="22"/>
        </w:rPr>
        <w:t>Egz. 1 – biuro przepustek</w:t>
      </w:r>
    </w:p>
    <w:p w14:paraId="072A40D1" w14:textId="77777777" w:rsidR="002E5551" w:rsidRPr="002E5551" w:rsidRDefault="002E5551" w:rsidP="002E5551">
      <w:pPr>
        <w:rPr>
          <w:rFonts w:ascii="Arial Narrow" w:hAnsi="Arial Narrow"/>
          <w:sz w:val="22"/>
          <w:szCs w:val="22"/>
        </w:rPr>
      </w:pPr>
      <w:r w:rsidRPr="002E5551">
        <w:rPr>
          <w:rFonts w:ascii="Arial Narrow" w:hAnsi="Arial Narrow"/>
          <w:sz w:val="22"/>
          <w:szCs w:val="22"/>
        </w:rPr>
        <w:t>Wyk. Marta Sierek – tel. 261 417 449, e-mail: marta.sierek@10wsk.mil.pl</w:t>
      </w:r>
    </w:p>
    <w:p w14:paraId="7B054506" w14:textId="1B66B28C" w:rsidR="002E5551" w:rsidRPr="002E5551" w:rsidRDefault="002E5551" w:rsidP="002E5551">
      <w:pPr>
        <w:rPr>
          <w:rFonts w:ascii="Arial Narrow" w:hAnsi="Arial Narrow"/>
          <w:sz w:val="22"/>
          <w:szCs w:val="22"/>
        </w:rPr>
      </w:pPr>
      <w:r w:rsidRPr="002E5551">
        <w:rPr>
          <w:rFonts w:ascii="Arial Narrow" w:hAnsi="Arial Narrow"/>
          <w:sz w:val="22"/>
          <w:szCs w:val="22"/>
        </w:rPr>
        <w:t xml:space="preserve">data: </w:t>
      </w:r>
      <w:r>
        <w:rPr>
          <w:rFonts w:ascii="Arial Narrow" w:hAnsi="Arial Narrow"/>
          <w:sz w:val="22"/>
          <w:szCs w:val="22"/>
        </w:rPr>
        <w:t>18.07.2024 r.</w:t>
      </w:r>
    </w:p>
    <w:p w14:paraId="75B90635" w14:textId="77777777" w:rsidR="002E5551" w:rsidRPr="002E5551" w:rsidRDefault="002E5551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2E5551" w:rsidRPr="002E555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9EF6D" w14:textId="77777777" w:rsidR="00056257" w:rsidRDefault="00056257">
      <w:r>
        <w:separator/>
      </w:r>
    </w:p>
  </w:endnote>
  <w:endnote w:type="continuationSeparator" w:id="0">
    <w:p w14:paraId="72D1E14A" w14:textId="77777777" w:rsidR="00056257" w:rsidRDefault="00056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3F5BE" w14:textId="77777777" w:rsidR="00131009" w:rsidRDefault="001310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9006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1E145E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FE8AE" w14:textId="77777777" w:rsidR="00131009" w:rsidRDefault="001310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77AA94" w14:textId="77777777" w:rsidR="00056257" w:rsidRDefault="00056257">
      <w:r>
        <w:separator/>
      </w:r>
    </w:p>
  </w:footnote>
  <w:footnote w:type="continuationSeparator" w:id="0">
    <w:p w14:paraId="40CAF50C" w14:textId="77777777" w:rsidR="00056257" w:rsidRDefault="00056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47395" w14:textId="77777777" w:rsidR="00131009" w:rsidRDefault="001310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69DE3" w14:textId="77777777" w:rsidR="00131009" w:rsidRDefault="001310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FEE5C" w14:textId="77777777" w:rsidR="00131009" w:rsidRDefault="001310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257"/>
    <w:rsid w:val="00005838"/>
    <w:rsid w:val="00022322"/>
    <w:rsid w:val="00042497"/>
    <w:rsid w:val="00056257"/>
    <w:rsid w:val="00081D13"/>
    <w:rsid w:val="000C1E6F"/>
    <w:rsid w:val="000E4E56"/>
    <w:rsid w:val="00131009"/>
    <w:rsid w:val="001A1468"/>
    <w:rsid w:val="001B7815"/>
    <w:rsid w:val="002B1E4F"/>
    <w:rsid w:val="002B6761"/>
    <w:rsid w:val="002E555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ED939A"/>
  <w15:chartTrackingRefBased/>
  <w15:docId w15:val="{69C869C1-CBF0-4FB5-AF60-97B75903A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219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2024-07-18T10:13:00Z</dcterms:created>
  <dcterms:modified xsi:type="dcterms:W3CDTF">2024-07-18T10:23:00Z</dcterms:modified>
</cp:coreProperties>
</file>