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115F78" w14:textId="77777777" w:rsidR="00025386" w:rsidRPr="00EF6EDC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EF6EDC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CA112A" w:rsidRPr="00EF6EDC">
        <w:rPr>
          <w:rFonts w:ascii="Arial Narrow" w:hAnsi="Arial Narrow" w:cs="Arial"/>
          <w:bCs/>
          <w:i w:val="0"/>
          <w:szCs w:val="24"/>
        </w:rPr>
        <w:t>2</w:t>
      </w:r>
      <w:r w:rsidR="007666D6" w:rsidRPr="00EF6EDC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EF6EDC" w14:paraId="2A2262D9" w14:textId="77777777" w:rsidTr="00467CA2">
        <w:tc>
          <w:tcPr>
            <w:tcW w:w="2800" w:type="dxa"/>
            <w:shd w:val="clear" w:color="auto" w:fill="auto"/>
          </w:tcPr>
          <w:p w14:paraId="7988410D" w14:textId="77777777" w:rsidR="00D520D3" w:rsidRPr="00EF6EDC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F6EDC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EF6EDC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B349458" w14:textId="77777777" w:rsidR="00D520D3" w:rsidRPr="00EF6ED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B2BE14A" w14:textId="77777777" w:rsidR="00D520D3" w:rsidRPr="00EF6ED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F6ED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D6EAE52" w14:textId="77777777" w:rsidR="00D520D3" w:rsidRPr="00EF6EDC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EF6ED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EF6EDC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EF6ED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EF6EDC" w14:paraId="2E8B508D" w14:textId="77777777" w:rsidTr="00467CA2">
        <w:tc>
          <w:tcPr>
            <w:tcW w:w="2800" w:type="dxa"/>
            <w:shd w:val="clear" w:color="auto" w:fill="auto"/>
          </w:tcPr>
          <w:p w14:paraId="0436D742" w14:textId="77777777" w:rsidR="00D520D3" w:rsidRPr="00EF6EDC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F6EDC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6ECA9D6" w14:textId="77777777" w:rsidR="00D520D3" w:rsidRPr="00EF6ED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03C4CB0" w14:textId="77777777" w:rsidR="00D520D3" w:rsidRPr="00EF6EDC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F6ED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456BC87" w14:textId="77777777" w:rsidR="00D520D3" w:rsidRPr="00EF6EDC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EF6ED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EF6EDC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EF6ED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19DFA5B" w14:textId="77777777" w:rsidR="00B62AD0" w:rsidRPr="00EF6EDC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EF6EDC" w14:paraId="459E15B2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49A3354" w14:textId="77777777" w:rsidR="00053927" w:rsidRPr="00EF6EDC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EF6EDC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7AAFCED1" w14:textId="77777777" w:rsidR="00053927" w:rsidRPr="00EF6EDC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EF6EDC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EF6EDC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EF6EDC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CB32B8C" w14:textId="77777777" w:rsidR="0071340C" w:rsidRPr="00EF6EDC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F6ED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EF6ED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EF6EDC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EF6ED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EF6EDC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EF6EDC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CA112A" w:rsidRPr="00EF6EDC">
        <w:rPr>
          <w:rFonts w:ascii="Arial Narrow" w:hAnsi="Arial Narrow" w:cs="Arial"/>
          <w:sz w:val="24"/>
          <w:szCs w:val="24"/>
        </w:rPr>
        <w:t>(</w:t>
      </w:r>
      <w:proofErr w:type="spellStart"/>
      <w:r w:rsidR="00CA112A" w:rsidRPr="00EF6EDC">
        <w:rPr>
          <w:rFonts w:ascii="Arial Narrow" w:hAnsi="Arial Narrow" w:cs="Arial"/>
          <w:sz w:val="24"/>
          <w:szCs w:val="24"/>
        </w:rPr>
        <w:t>t.j</w:t>
      </w:r>
      <w:proofErr w:type="spellEnd"/>
      <w:r w:rsidR="00CA112A" w:rsidRPr="00EF6EDC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EF6ED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EF6ED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EF6ED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EF6ED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EF6ED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EF6EDC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EF6EDC" w14:paraId="69F5B411" w14:textId="77777777" w:rsidTr="00467CA2">
        <w:tc>
          <w:tcPr>
            <w:tcW w:w="2269" w:type="dxa"/>
            <w:shd w:val="clear" w:color="auto" w:fill="auto"/>
          </w:tcPr>
          <w:p w14:paraId="609A8A8D" w14:textId="77777777" w:rsidR="00D520D3" w:rsidRPr="00EF6EDC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F6ED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331D290" w14:textId="77777777" w:rsidR="008C3E29" w:rsidRPr="008C3E29" w:rsidRDefault="008C3E29" w:rsidP="008C3E2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C3E2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Wykonanie audytu energetycznego z audytem efektywności energetycznej oraz świadectwami charakterystyki budynków w celu optymalizacji systemu </w:t>
            </w:r>
          </w:p>
          <w:p w14:paraId="23C22442" w14:textId="5967D61F" w:rsidR="00D520D3" w:rsidRPr="00EF6EDC" w:rsidRDefault="008C3E29" w:rsidP="008C3E2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C3E2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energetycznego kompleksu 10 </w:t>
            </w:r>
            <w:proofErr w:type="spellStart"/>
            <w:r w:rsidRPr="008C3E2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WSKzP</w:t>
            </w:r>
            <w:proofErr w:type="spellEnd"/>
            <w:r w:rsidRPr="008C3E2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SPZOZ i Domu Medyka</w:t>
            </w:r>
            <w:r w:rsidR="00D520D3" w:rsidRPr="00EF6ED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A112A" w:rsidRPr="00EF6EDC" w14:paraId="11D03C30" w14:textId="77777777" w:rsidTr="00EB35AB">
        <w:tc>
          <w:tcPr>
            <w:tcW w:w="2269" w:type="dxa"/>
            <w:shd w:val="clear" w:color="auto" w:fill="auto"/>
          </w:tcPr>
          <w:p w14:paraId="1209E3F1" w14:textId="77777777" w:rsidR="00CA112A" w:rsidRPr="00EF6EDC" w:rsidRDefault="00CA112A" w:rsidP="00EB35A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F6ED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07A6061" w14:textId="77777777" w:rsidR="00CA112A" w:rsidRPr="00EF6EDC" w:rsidRDefault="00CA112A" w:rsidP="00EB35A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F6ED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92/2024</w:t>
            </w:r>
          </w:p>
        </w:tc>
      </w:tr>
    </w:tbl>
    <w:p w14:paraId="7CA1B3D5" w14:textId="77777777" w:rsidR="00DC652A" w:rsidRPr="00EF6EDC" w:rsidRDefault="00CA112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F6ED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EF6EDC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627CEDA2" w14:textId="77777777" w:rsidR="00DC652A" w:rsidRPr="00EF6ED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EF6ED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6DB55869" w14:textId="77777777" w:rsidR="0071340C" w:rsidRPr="00EF6EDC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EF6EDC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EF6EDC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EF6EDC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610D97F3" w14:textId="77777777" w:rsidR="0071340C" w:rsidRPr="00EF6ED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618B1D04" w14:textId="77777777" w:rsidR="0071340C" w:rsidRPr="00EF6EDC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F6EDC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30E51731" w14:textId="77777777" w:rsidR="0071340C" w:rsidRPr="00EF6ED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EF6ED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5FB78C7D" w14:textId="77777777" w:rsidR="0071340C" w:rsidRPr="00EF6EDC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EF6EDC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EF6EDC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EF6EDC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1F958183" w14:textId="77777777" w:rsidR="0071340C" w:rsidRPr="00EF6ED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459639DC" w14:textId="77777777" w:rsidR="0071340C" w:rsidRPr="00EF6ED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2F367A66" w14:textId="77777777" w:rsidR="00DC652A" w:rsidRPr="00EF6ED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EF6ED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EF6ED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EF6EDC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58026DD9" w14:textId="77777777" w:rsidR="00DC652A" w:rsidRPr="00EF6ED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F6EDC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EF6EDC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EF6EDC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EF6EDC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EF6EDC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EF6ED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EF6EDC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703D1304" w14:textId="77777777" w:rsidR="0093388F" w:rsidRPr="00EF6ED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EF6ED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720F83F3" w14:textId="77777777" w:rsidR="0093388F" w:rsidRPr="00EF6ED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F6EDC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5845F916" w14:textId="77777777" w:rsidR="0093388F" w:rsidRPr="00EF6ED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EF6ED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0F71ABEB" w14:textId="77777777" w:rsidR="00CB29AC" w:rsidRPr="00EF6EDC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F6EDC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14:paraId="16DD1191" w14:textId="77777777" w:rsidR="00CB29AC" w:rsidRPr="00EF6ED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EF6ED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39F7AE2F" w14:textId="77777777" w:rsidR="00830970" w:rsidRPr="00EF6ED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F6ED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EF6ED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EF6ED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EF6EDC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6DE217FD" w14:textId="77777777" w:rsidR="00E27ABB" w:rsidRPr="00EF6EDC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EF6EDC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EF6EDC" w14:paraId="6BCD8381" w14:textId="77777777" w:rsidTr="00467CA2">
        <w:tc>
          <w:tcPr>
            <w:tcW w:w="2660" w:type="dxa"/>
            <w:shd w:val="clear" w:color="auto" w:fill="auto"/>
          </w:tcPr>
          <w:p w14:paraId="15BF39BA" w14:textId="77777777" w:rsidR="00D520D3" w:rsidRPr="00EF6ED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4164EF0" w14:textId="77777777" w:rsidR="00D520D3" w:rsidRPr="00EF6ED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EF6ED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6DF3A22" w14:textId="77777777" w:rsidR="00D520D3" w:rsidRPr="00EF6EDC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F6ED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CC6083C" w14:textId="77777777" w:rsidR="00D520D3" w:rsidRPr="00EF6ED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436D67D" w14:textId="77777777" w:rsidR="00D520D3" w:rsidRPr="00EF6EDC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F6ED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6CF5A71" w14:textId="77777777" w:rsidR="00D520D3" w:rsidRPr="00EF6EDC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F6ED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CA112A" w:rsidRPr="00EF6ED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F6ED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EF6ED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EF6ED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463ADFA1" w14:textId="77777777" w:rsidR="00E27ABB" w:rsidRPr="00EF6EDC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EF6EDC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6E8193" w14:textId="77777777" w:rsidR="00717021" w:rsidRDefault="00717021" w:rsidP="00025386">
      <w:pPr>
        <w:spacing w:after="0" w:line="240" w:lineRule="auto"/>
      </w:pPr>
      <w:r>
        <w:separator/>
      </w:r>
    </w:p>
  </w:endnote>
  <w:endnote w:type="continuationSeparator" w:id="0">
    <w:p w14:paraId="34D417E8" w14:textId="77777777" w:rsidR="00717021" w:rsidRDefault="0071702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17CEFE" w14:textId="77777777" w:rsidR="00CA112A" w:rsidRDefault="00CA112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3D85CF" w14:textId="77777777" w:rsidR="00025386" w:rsidRDefault="008C3E29" w:rsidP="00025386">
    <w:pPr>
      <w:pStyle w:val="Stopka"/>
      <w:tabs>
        <w:tab w:val="clear" w:pos="4536"/>
      </w:tabs>
      <w:jc w:val="center"/>
    </w:pPr>
    <w:r>
      <w:rPr>
        <w:noProof/>
      </w:rPr>
      <w:pict w14:anchorId="353D75F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84351AE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9A1673C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FE1F41" w14:textId="77777777" w:rsidR="00CA112A" w:rsidRDefault="00CA11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6EF90F" w14:textId="77777777" w:rsidR="00717021" w:rsidRDefault="00717021" w:rsidP="00025386">
      <w:pPr>
        <w:spacing w:after="0" w:line="240" w:lineRule="auto"/>
      </w:pPr>
      <w:r>
        <w:separator/>
      </w:r>
    </w:p>
  </w:footnote>
  <w:footnote w:type="continuationSeparator" w:id="0">
    <w:p w14:paraId="76A4235A" w14:textId="77777777" w:rsidR="00717021" w:rsidRDefault="0071702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89B4FD" w14:textId="77777777" w:rsidR="00CA112A" w:rsidRDefault="00CA11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BA6303" w14:textId="77777777" w:rsidR="00CA112A" w:rsidRDefault="00CA11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1BA6D7" w14:textId="77777777" w:rsidR="00CA112A" w:rsidRDefault="00CA11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77206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7021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55FCD"/>
    <w:rsid w:val="005624D8"/>
    <w:rsid w:val="00620476"/>
    <w:rsid w:val="00657A47"/>
    <w:rsid w:val="0071340C"/>
    <w:rsid w:val="00717021"/>
    <w:rsid w:val="00745A44"/>
    <w:rsid w:val="007666D6"/>
    <w:rsid w:val="007D6755"/>
    <w:rsid w:val="007F49C7"/>
    <w:rsid w:val="00824D73"/>
    <w:rsid w:val="00830970"/>
    <w:rsid w:val="008833CF"/>
    <w:rsid w:val="008B797E"/>
    <w:rsid w:val="008C3E29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A112A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EF6EDC"/>
    <w:rsid w:val="00F334B4"/>
    <w:rsid w:val="00FB7BA7"/>
    <w:rsid w:val="00FC28E3"/>
    <w:rsid w:val="00FD2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50C23F"/>
  <w15:chartTrackingRefBased/>
  <w15:docId w15:val="{00718F0A-A711-4658-9E87-B25D93D33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310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2024-07-18T05:49:00Z</dcterms:created>
  <dcterms:modified xsi:type="dcterms:W3CDTF">2024-07-18T05:49:00Z</dcterms:modified>
</cp:coreProperties>
</file>