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29D204" w14:textId="77777777" w:rsidR="00D62E6E" w:rsidRPr="004D7F64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4D7F64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0C7EE4" w:rsidRPr="004D7F64">
        <w:rPr>
          <w:rFonts w:ascii="Arial Narrow" w:eastAsia="Times New Roman" w:hAnsi="Arial Narrow" w:cs="Arial"/>
          <w:bCs/>
          <w:szCs w:val="18"/>
          <w:lang w:eastAsia="pl-PL"/>
        </w:rPr>
        <w:t>5</w:t>
      </w:r>
      <w:r w:rsidRPr="004D7F64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4D7F64" w14:paraId="2B596465" w14:textId="77777777" w:rsidTr="00D62E6E">
        <w:tc>
          <w:tcPr>
            <w:tcW w:w="2800" w:type="dxa"/>
            <w:shd w:val="clear" w:color="auto" w:fill="auto"/>
          </w:tcPr>
          <w:p w14:paraId="2A6AD07A" w14:textId="77777777" w:rsidR="00D62E6E" w:rsidRPr="004D7F6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D7F64">
              <w:rPr>
                <w:rFonts w:ascii="Arial Narrow" w:hAnsi="Arial Narrow" w:cs="Arial"/>
                <w:b/>
              </w:rPr>
              <w:t>Wykonawca</w:t>
            </w:r>
            <w:r w:rsidRPr="004D7F6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ECC96CF" w14:textId="77777777" w:rsidR="00D62E6E" w:rsidRPr="004D7F6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9C26FC5" w14:textId="77777777" w:rsidR="00D62E6E" w:rsidRPr="004D7F6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D7F6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346B9F9" w14:textId="77777777" w:rsidR="00D62E6E" w:rsidRPr="004D7F6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4D7F6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4D7F6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4D7F6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4D7F64" w14:paraId="6DE6C413" w14:textId="77777777" w:rsidTr="00D62E6E">
        <w:tc>
          <w:tcPr>
            <w:tcW w:w="2800" w:type="dxa"/>
            <w:shd w:val="clear" w:color="auto" w:fill="auto"/>
          </w:tcPr>
          <w:p w14:paraId="1F6D2F7D" w14:textId="77777777" w:rsidR="00D62E6E" w:rsidRPr="004D7F6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D7F6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AC39C1D" w14:textId="77777777" w:rsidR="00D62E6E" w:rsidRPr="004D7F6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D48C5DF" w14:textId="77777777" w:rsidR="00D62E6E" w:rsidRPr="004D7F6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D7F6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DBE4D6" w14:textId="77777777" w:rsidR="00D62E6E" w:rsidRPr="004D7F6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4D7F6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4D7F64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4D7F6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8FD011E" w14:textId="77777777" w:rsidR="00BC121E" w:rsidRPr="004D7F6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C7EE4" w:rsidRPr="004D7F64" w14:paraId="4F51F157" w14:textId="77777777" w:rsidTr="006A597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D20AB40" w14:textId="77777777" w:rsidR="000C7EE4" w:rsidRPr="004D7F64" w:rsidRDefault="000C7EE4" w:rsidP="006A597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4D7F6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59567770" w14:textId="77777777" w:rsidR="000C7EE4" w:rsidRPr="004D7F64" w:rsidRDefault="000C7EE4" w:rsidP="006A597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4D7F6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4D7F6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4D7F6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4D7F6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4D7F6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4D7F6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4D7F6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6530DE93" w14:textId="77777777" w:rsidR="000C7EE4" w:rsidRPr="004D7F64" w:rsidRDefault="000C7EE4" w:rsidP="006A597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D7F64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1ED793E8" w14:textId="77777777" w:rsidR="000C7EE4" w:rsidRPr="004D7F64" w:rsidRDefault="000C7EE4" w:rsidP="006A597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15A46A14" w14:textId="77777777" w:rsidR="00BC121E" w:rsidRPr="004D7F64" w:rsidRDefault="000C7EE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D7F64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4D7F64">
        <w:rPr>
          <w:rFonts w:ascii="Arial Narrow" w:eastAsia="Times New Roman" w:hAnsi="Arial Narrow" w:cs="Arial"/>
          <w:lang w:eastAsia="pl-PL"/>
        </w:rPr>
        <w:t>N</w:t>
      </w:r>
      <w:r w:rsidR="00BC121E" w:rsidRPr="004D7F64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D7F64" w14:paraId="27DBDC98" w14:textId="77777777" w:rsidTr="00D62E6E">
        <w:tc>
          <w:tcPr>
            <w:tcW w:w="2269" w:type="dxa"/>
            <w:shd w:val="clear" w:color="auto" w:fill="auto"/>
          </w:tcPr>
          <w:p w14:paraId="5F864214" w14:textId="77777777" w:rsidR="00D62E6E" w:rsidRPr="004D7F6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D7F6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A1D7AD" w14:textId="77777777" w:rsidR="00D62E6E" w:rsidRPr="004D7F64" w:rsidRDefault="000C7EE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D7F64">
              <w:rPr>
                <w:rFonts w:ascii="Arial Narrow" w:eastAsia="Times New Roman" w:hAnsi="Arial Narrow" w:cs="Arial"/>
                <w:bCs/>
                <w:lang w:eastAsia="pl-PL"/>
              </w:rPr>
              <w:t xml:space="preserve">Wykonanie audytu energetycznego z audytem efektywności energetycznej oraz świadectwami charakterystyki budynków w celu optymalizacji systemu energetycznego kompleksu 10 </w:t>
            </w:r>
            <w:proofErr w:type="spellStart"/>
            <w:r w:rsidRPr="004D7F64">
              <w:rPr>
                <w:rFonts w:ascii="Arial Narrow" w:eastAsia="Times New Roman" w:hAnsi="Arial Narrow" w:cs="Arial"/>
                <w:bCs/>
                <w:lang w:eastAsia="pl-PL"/>
              </w:rPr>
              <w:t>WSKzP</w:t>
            </w:r>
            <w:proofErr w:type="spellEnd"/>
            <w:r w:rsidRPr="004D7F64">
              <w:rPr>
                <w:rFonts w:ascii="Arial Narrow" w:eastAsia="Times New Roman" w:hAnsi="Arial Narrow" w:cs="Arial"/>
                <w:bCs/>
                <w:lang w:eastAsia="pl-PL"/>
              </w:rPr>
              <w:t xml:space="preserve"> SPZOZ i Domu Medyka</w:t>
            </w:r>
            <w:r w:rsidR="00D62E6E" w:rsidRPr="004D7F6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C7EE4" w:rsidRPr="004D7F64" w14:paraId="4994D640" w14:textId="77777777" w:rsidTr="006A5973">
        <w:tc>
          <w:tcPr>
            <w:tcW w:w="2269" w:type="dxa"/>
            <w:shd w:val="clear" w:color="auto" w:fill="auto"/>
          </w:tcPr>
          <w:p w14:paraId="38AA7767" w14:textId="77777777" w:rsidR="000C7EE4" w:rsidRPr="004D7F64" w:rsidRDefault="000C7EE4" w:rsidP="006A597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D7F6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B38F7E" w14:textId="77777777" w:rsidR="000C7EE4" w:rsidRPr="004D7F64" w:rsidRDefault="000C7EE4" w:rsidP="006A597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D7F64">
              <w:rPr>
                <w:rFonts w:ascii="Arial Narrow" w:eastAsia="Times New Roman" w:hAnsi="Arial Narrow" w:cs="Arial"/>
                <w:bCs/>
                <w:lang w:eastAsia="pl-PL"/>
              </w:rPr>
              <w:t>92/2024</w:t>
            </w:r>
          </w:p>
        </w:tc>
      </w:tr>
    </w:tbl>
    <w:p w14:paraId="6DEC2A4B" w14:textId="77777777" w:rsidR="00BC121E" w:rsidRPr="004D7F64" w:rsidRDefault="000C7EE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4D7F64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4D7F64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4D7F64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4D7F64">
        <w:rPr>
          <w:rFonts w:ascii="Arial Narrow" w:eastAsia="Times New Roman" w:hAnsi="Arial Narrow" w:cs="Arial"/>
          <w:b/>
          <w:lang w:eastAsia="pl-PL"/>
        </w:rPr>
        <w:t>,</w:t>
      </w:r>
      <w:r w:rsidR="00BC121E" w:rsidRPr="004D7F64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4D7F64">
        <w:rPr>
          <w:rFonts w:ascii="Arial Narrow" w:eastAsia="Times New Roman" w:hAnsi="Arial Narrow" w:cs="Arial"/>
          <w:bCs/>
          <w:lang w:eastAsia="pl-PL"/>
        </w:rPr>
        <w:t>, że:</w:t>
      </w:r>
    </w:p>
    <w:p w14:paraId="181F5F4F" w14:textId="77777777" w:rsidR="00BC121E" w:rsidRPr="004D7F64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4D7F64">
        <w:rPr>
          <w:rFonts w:ascii="Arial Narrow" w:eastAsia="Times New Roman" w:hAnsi="Arial Narrow" w:cs="Arial"/>
          <w:b/>
          <w:bCs/>
        </w:rPr>
        <w:object w:dxaOrig="0" w:dyaOrig="0" w14:anchorId="75B6C2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4D7F64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4D7F64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4D7F64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4D7F64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4D7F64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4D7F64">
        <w:rPr>
          <w:rFonts w:ascii="Arial Narrow" w:eastAsia="Times New Roman" w:hAnsi="Arial Narrow" w:cs="Arial"/>
          <w:lang w:eastAsia="pl-PL"/>
        </w:rPr>
        <w:t>.</w:t>
      </w:r>
    </w:p>
    <w:p w14:paraId="06980815" w14:textId="77777777" w:rsidR="00BC121E" w:rsidRPr="004D7F64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D7F64">
        <w:rPr>
          <w:rFonts w:ascii="Arial Narrow" w:eastAsia="Times New Roman" w:hAnsi="Arial Narrow" w:cs="Arial"/>
          <w:b/>
          <w:bCs/>
        </w:rPr>
        <w:object w:dxaOrig="0" w:dyaOrig="0" w14:anchorId="7F429F10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4D7F64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4D7F64">
        <w:rPr>
          <w:rFonts w:ascii="Arial Narrow" w:eastAsia="Times New Roman" w:hAnsi="Arial Narrow" w:cs="Arial"/>
          <w:lang w:eastAsia="pl-PL"/>
        </w:rPr>
        <w:t xml:space="preserve">            </w:t>
      </w:r>
      <w:r w:rsidRPr="004D7F64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4D7F64">
        <w:rPr>
          <w:rFonts w:ascii="Arial Narrow" w:eastAsia="Times New Roman" w:hAnsi="Arial Narrow" w:cs="Arial"/>
          <w:lang w:eastAsia="pl-PL"/>
        </w:rPr>
        <w:t>t.j. Dz.U. z 2023r. poz. 1689</w:t>
      </w:r>
      <w:r w:rsidRPr="004D7F64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117AD1D1" w14:textId="77777777" w:rsidR="00BF69A4" w:rsidRPr="004D7F64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D7F64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D7F64" w14:paraId="48396E0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FFDA4" w14:textId="77777777" w:rsidR="00BC121E" w:rsidRPr="004D7F6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D7F64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257B1" w14:textId="77777777" w:rsidR="00BC121E" w:rsidRPr="004D7F6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D7F64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AF658" w14:textId="77777777" w:rsidR="00BC121E" w:rsidRPr="004D7F6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D7F64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4D7F64" w14:paraId="1F7C2B5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ED723" w14:textId="77777777" w:rsidR="00BC121E" w:rsidRPr="004D7F6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D7F64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03654" w14:textId="77777777" w:rsidR="00BC121E" w:rsidRPr="004D7F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FB78" w14:textId="77777777" w:rsidR="00BC121E" w:rsidRPr="004D7F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4D7F64" w14:paraId="5E6F96F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6C506" w14:textId="77777777" w:rsidR="00BC121E" w:rsidRPr="004D7F6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D7F64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16806" w14:textId="77777777" w:rsidR="00BC121E" w:rsidRPr="004D7F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76EF" w14:textId="77777777" w:rsidR="00BC121E" w:rsidRPr="004D7F6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79FFBABA" w14:textId="77777777" w:rsidR="00BC121E" w:rsidRPr="004D7F6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4D7F64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62AB5D77" w14:textId="77777777" w:rsidR="00BC121E" w:rsidRPr="004D7F6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4D7F64">
        <w:rPr>
          <w:rFonts w:ascii="Arial Narrow" w:eastAsia="Times New Roman" w:hAnsi="Arial Narrow" w:cs="Arial"/>
          <w:iCs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632D8DA6" w14:textId="77777777" w:rsidR="00067B62" w:rsidRPr="004D7F6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4D7F64">
        <w:rPr>
          <w:rFonts w:ascii="Arial Narrow" w:eastAsia="Times New Roman" w:hAnsi="Arial Narrow" w:cs="Arial"/>
          <w:color w:val="0070C0"/>
          <w:lang w:eastAsia="pl-PL"/>
        </w:rPr>
        <w:t>*</w:t>
      </w:r>
      <w:r w:rsidRPr="004D7F64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4D7F64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659FF6F7" w14:textId="77777777" w:rsidR="00067B62" w:rsidRPr="004D7F6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D7F64" w14:paraId="7FB6FD84" w14:textId="77777777" w:rsidTr="00620E37">
        <w:tc>
          <w:tcPr>
            <w:tcW w:w="2660" w:type="dxa"/>
            <w:shd w:val="clear" w:color="auto" w:fill="auto"/>
          </w:tcPr>
          <w:p w14:paraId="44D23D85" w14:textId="77777777" w:rsidR="00BC121E" w:rsidRPr="004D7F6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08EDE59" w14:textId="77777777" w:rsidR="00BC121E" w:rsidRPr="004D7F6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4D7F6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3F4DDAB" w14:textId="77777777" w:rsidR="00BC121E" w:rsidRPr="004D7F6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D7F6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4D7F6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4D7F6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3E89ABA" w14:textId="77777777" w:rsidR="00BC121E" w:rsidRPr="004D7F6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D848E7C" w14:textId="77777777" w:rsidR="00BC121E" w:rsidRPr="004D7F6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4D7F6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15B1EBC" w14:textId="77777777" w:rsidR="00BC121E" w:rsidRPr="004D7F64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D7F6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0C7EE4" w:rsidRPr="004D7F6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4D7F6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4D7F6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2A28AE62" w14:textId="77777777" w:rsidR="00106AC7" w:rsidRPr="004D7F64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4D7F6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29C81C" w14:textId="77777777" w:rsidR="002C0003" w:rsidRDefault="002C0003">
      <w:r>
        <w:separator/>
      </w:r>
    </w:p>
  </w:endnote>
  <w:endnote w:type="continuationSeparator" w:id="0">
    <w:p w14:paraId="6CECEF3A" w14:textId="77777777" w:rsidR="002C0003" w:rsidRDefault="002C0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2EFD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558E35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A43C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44644AB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3B89ABA">
        <v:line id="_x0000_s1025" style="position:absolute;left:0;text-align:left;z-index:251657728" from="-3.85pt,8.7pt" to="455.15pt,8.7pt"/>
      </w:pict>
    </w:r>
  </w:p>
  <w:p w14:paraId="66C509C5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167750" w14:textId="77777777" w:rsidR="000C7EE4" w:rsidRDefault="000C7E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45D601" w14:textId="77777777" w:rsidR="002C0003" w:rsidRDefault="002C0003">
      <w:r>
        <w:separator/>
      </w:r>
    </w:p>
  </w:footnote>
  <w:footnote w:type="continuationSeparator" w:id="0">
    <w:p w14:paraId="41D154DB" w14:textId="77777777" w:rsidR="002C0003" w:rsidRDefault="002C00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A6D98" w14:textId="77777777" w:rsidR="000C7EE4" w:rsidRDefault="000C7E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E2285B" w14:textId="77777777" w:rsidR="000C7EE4" w:rsidRDefault="000C7E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477D6" w14:textId="77777777" w:rsidR="000C7EE4" w:rsidRDefault="000C7E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1413654">
    <w:abstractNumId w:val="13"/>
  </w:num>
  <w:num w:numId="2" w16cid:durableId="254439242">
    <w:abstractNumId w:val="0"/>
  </w:num>
  <w:num w:numId="3" w16cid:durableId="807868334">
    <w:abstractNumId w:val="11"/>
  </w:num>
  <w:num w:numId="4" w16cid:durableId="696389678">
    <w:abstractNumId w:val="8"/>
  </w:num>
  <w:num w:numId="5" w16cid:durableId="1792547807">
    <w:abstractNumId w:val="7"/>
  </w:num>
  <w:num w:numId="6" w16cid:durableId="1881898468">
    <w:abstractNumId w:val="1"/>
  </w:num>
  <w:num w:numId="7" w16cid:durableId="1749881080">
    <w:abstractNumId w:val="6"/>
  </w:num>
  <w:num w:numId="8" w16cid:durableId="911236330">
    <w:abstractNumId w:val="3"/>
  </w:num>
  <w:num w:numId="9" w16cid:durableId="1411343585">
    <w:abstractNumId w:val="2"/>
  </w:num>
  <w:num w:numId="10" w16cid:durableId="1370643802">
    <w:abstractNumId w:val="5"/>
  </w:num>
  <w:num w:numId="11" w16cid:durableId="168721288">
    <w:abstractNumId w:val="10"/>
  </w:num>
  <w:num w:numId="12" w16cid:durableId="1954903344">
    <w:abstractNumId w:val="4"/>
  </w:num>
  <w:num w:numId="13" w16cid:durableId="111872854">
    <w:abstractNumId w:val="9"/>
  </w:num>
  <w:num w:numId="14" w16cid:durableId="2484635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0003"/>
    <w:rsid w:val="0000184A"/>
    <w:rsid w:val="00007C1C"/>
    <w:rsid w:val="00012997"/>
    <w:rsid w:val="000621A2"/>
    <w:rsid w:val="00067B62"/>
    <w:rsid w:val="000719DC"/>
    <w:rsid w:val="00075CEC"/>
    <w:rsid w:val="000C7EE4"/>
    <w:rsid w:val="000E0467"/>
    <w:rsid w:val="00106AC7"/>
    <w:rsid w:val="00111985"/>
    <w:rsid w:val="00147532"/>
    <w:rsid w:val="001614BA"/>
    <w:rsid w:val="00204613"/>
    <w:rsid w:val="00283561"/>
    <w:rsid w:val="002B1E07"/>
    <w:rsid w:val="002C0003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D7F64"/>
    <w:rsid w:val="00517FF1"/>
    <w:rsid w:val="00533E9F"/>
    <w:rsid w:val="005462E9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52B8C4"/>
  <w15:chartTrackingRefBased/>
  <w15:docId w15:val="{1F20EB5A-4481-4C2D-A707-EFAEC847B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245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2024-07-18T06:41:00Z</cp:lastPrinted>
  <dcterms:created xsi:type="dcterms:W3CDTF">2024-07-18T06:41:00Z</dcterms:created>
  <dcterms:modified xsi:type="dcterms:W3CDTF">2024-07-18T06:41:00Z</dcterms:modified>
</cp:coreProperties>
</file>