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D47464" w14:textId="1C142AA3" w:rsidR="00035DEC" w:rsidRPr="009961BD" w:rsidRDefault="009D5C9F" w:rsidP="00035D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9961BD">
        <w:rPr>
          <w:rFonts w:ascii="Arial Narrow" w:hAnsi="Arial Narrow" w:cs="Arial"/>
          <w:sz w:val="22"/>
          <w:szCs w:val="22"/>
        </w:rPr>
        <w:t>Bydgoszcz</w:t>
      </w:r>
      <w:r w:rsidR="00035DEC" w:rsidRPr="009961BD">
        <w:rPr>
          <w:rFonts w:ascii="Arial Narrow" w:hAnsi="Arial Narrow" w:cs="Arial"/>
          <w:sz w:val="22"/>
          <w:szCs w:val="22"/>
        </w:rPr>
        <w:t xml:space="preserve"> dnia: </w:t>
      </w:r>
      <w:r w:rsidRPr="009961BD">
        <w:rPr>
          <w:rFonts w:ascii="Arial Narrow" w:hAnsi="Arial Narrow" w:cs="Arial"/>
          <w:sz w:val="22"/>
          <w:szCs w:val="22"/>
        </w:rPr>
        <w:t>2024-07</w:t>
      </w:r>
      <w:proofErr w:type="gramStart"/>
      <w:r w:rsidRPr="009961BD">
        <w:rPr>
          <w:rFonts w:ascii="Arial Narrow" w:hAnsi="Arial Narrow" w:cs="Arial"/>
          <w:sz w:val="22"/>
          <w:szCs w:val="22"/>
        </w:rPr>
        <w:t>-</w:t>
      </w:r>
      <w:r w:rsidR="009961BD">
        <w:rPr>
          <w:rFonts w:ascii="Arial Narrow" w:hAnsi="Arial Narrow" w:cs="Arial"/>
          <w:sz w:val="22"/>
          <w:szCs w:val="22"/>
        </w:rPr>
        <w:t>….</w:t>
      </w:r>
      <w:proofErr w:type="gramEnd"/>
      <w:r w:rsidR="009961BD">
        <w:rPr>
          <w:rFonts w:ascii="Arial Narrow" w:hAnsi="Arial Narrow" w:cs="Arial"/>
          <w:sz w:val="22"/>
          <w:szCs w:val="22"/>
        </w:rPr>
        <w:t>.</w:t>
      </w:r>
    </w:p>
    <w:p w14:paraId="4681FD77" w14:textId="77777777" w:rsidR="00035DEC" w:rsidRPr="009961BD" w:rsidRDefault="009D5C9F" w:rsidP="00035DEC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9961BD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03E58F9B" w14:textId="77777777" w:rsidR="00035DEC" w:rsidRPr="009961BD" w:rsidRDefault="009D5C9F" w:rsidP="00035DEC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9961BD">
        <w:rPr>
          <w:rFonts w:ascii="Arial Narrow" w:hAnsi="Arial Narrow" w:cs="Arial"/>
          <w:sz w:val="22"/>
          <w:szCs w:val="22"/>
        </w:rPr>
        <w:t>Powstańców Warszawy</w:t>
      </w:r>
      <w:r w:rsidR="00035DEC" w:rsidRPr="009961BD">
        <w:rPr>
          <w:rFonts w:ascii="Arial Narrow" w:hAnsi="Arial Narrow" w:cs="Arial"/>
          <w:sz w:val="22"/>
          <w:szCs w:val="22"/>
        </w:rPr>
        <w:t xml:space="preserve"> </w:t>
      </w:r>
      <w:r w:rsidRPr="009961BD">
        <w:rPr>
          <w:rFonts w:ascii="Arial Narrow" w:hAnsi="Arial Narrow" w:cs="Arial"/>
          <w:sz w:val="22"/>
          <w:szCs w:val="22"/>
        </w:rPr>
        <w:t>5</w:t>
      </w:r>
    </w:p>
    <w:p w14:paraId="18C2EAD4" w14:textId="77777777" w:rsidR="00035DEC" w:rsidRPr="009961BD" w:rsidRDefault="009D5C9F" w:rsidP="00035DEC">
      <w:pPr>
        <w:rPr>
          <w:rFonts w:ascii="Arial Narrow" w:hAnsi="Arial Narrow" w:cs="Arial"/>
          <w:sz w:val="22"/>
          <w:szCs w:val="22"/>
        </w:rPr>
      </w:pPr>
      <w:r w:rsidRPr="009961BD">
        <w:rPr>
          <w:rFonts w:ascii="Arial Narrow" w:hAnsi="Arial Narrow" w:cs="Arial"/>
          <w:sz w:val="22"/>
          <w:szCs w:val="22"/>
        </w:rPr>
        <w:t>85-681</w:t>
      </w:r>
      <w:r w:rsidR="00035DEC" w:rsidRPr="009961BD">
        <w:rPr>
          <w:rFonts w:ascii="Arial Narrow" w:hAnsi="Arial Narrow" w:cs="Arial"/>
          <w:sz w:val="22"/>
          <w:szCs w:val="22"/>
        </w:rPr>
        <w:t xml:space="preserve"> </w:t>
      </w:r>
      <w:r w:rsidRPr="009961BD">
        <w:rPr>
          <w:rFonts w:ascii="Arial Narrow" w:hAnsi="Arial Narrow" w:cs="Arial"/>
          <w:sz w:val="22"/>
          <w:szCs w:val="22"/>
        </w:rPr>
        <w:t>Bydgoszcz</w:t>
      </w:r>
    </w:p>
    <w:p w14:paraId="08B77F5E" w14:textId="77777777" w:rsidR="00035DEC" w:rsidRPr="009961BD" w:rsidRDefault="00035DEC" w:rsidP="00035DEC">
      <w:pPr>
        <w:jc w:val="both"/>
        <w:rPr>
          <w:rFonts w:ascii="Arial Narrow" w:hAnsi="Arial Narrow" w:cs="Arial"/>
          <w:bCs/>
          <w:sz w:val="16"/>
          <w:szCs w:val="16"/>
        </w:rPr>
      </w:pPr>
      <w:r w:rsidRPr="009961BD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029DDD0B" w14:textId="77777777" w:rsidR="00035DEC" w:rsidRDefault="00035DEC" w:rsidP="00035DEC">
      <w:pPr>
        <w:spacing w:after="480"/>
        <w:jc w:val="both"/>
        <w:rPr>
          <w:rFonts w:ascii="Arial Narrow" w:hAnsi="Arial Narrow" w:cs="Arial"/>
          <w:bCs/>
          <w:sz w:val="16"/>
          <w:szCs w:val="16"/>
        </w:rPr>
      </w:pPr>
      <w:r w:rsidRPr="009961BD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2AA0E378" w14:textId="55E2863C" w:rsidR="009961BD" w:rsidRPr="006F1D2B" w:rsidRDefault="009961BD" w:rsidP="00035DEC">
      <w:pPr>
        <w:spacing w:after="480"/>
        <w:jc w:val="both"/>
        <w:rPr>
          <w:rFonts w:ascii="Arial Narrow" w:hAnsi="Arial Narrow"/>
          <w:bCs/>
          <w:sz w:val="22"/>
          <w:szCs w:val="22"/>
        </w:rPr>
      </w:pPr>
      <w:r w:rsidRPr="006F1D2B">
        <w:rPr>
          <w:rFonts w:ascii="Arial Narrow" w:hAnsi="Arial Narrow" w:cs="Arial"/>
          <w:bCs/>
          <w:sz w:val="22"/>
          <w:szCs w:val="22"/>
        </w:rPr>
        <w:t xml:space="preserve">Pismo nr: </w:t>
      </w:r>
      <w:r w:rsidR="006F1D2B" w:rsidRPr="006F1D2B">
        <w:rPr>
          <w:rFonts w:ascii="Arial Narrow" w:hAnsi="Arial Narrow" w:cs="Arial"/>
          <w:b/>
          <w:sz w:val="22"/>
          <w:szCs w:val="22"/>
        </w:rPr>
        <w:t>5667/24</w:t>
      </w:r>
    </w:p>
    <w:p w14:paraId="7D35A2B1" w14:textId="77777777" w:rsidR="00035DEC" w:rsidRPr="009961BD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9961BD">
        <w:rPr>
          <w:rFonts w:ascii="Arial Narrow" w:hAnsi="Arial Narrow" w:cs="Arial"/>
          <w:b/>
          <w:sz w:val="22"/>
          <w:szCs w:val="22"/>
        </w:rPr>
        <w:t>WYKONAWCY</w:t>
      </w:r>
    </w:p>
    <w:p w14:paraId="0DAF6D3F" w14:textId="77777777" w:rsidR="00035DEC" w:rsidRPr="009961BD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9961BD">
        <w:rPr>
          <w:rFonts w:ascii="Arial Narrow" w:hAnsi="Arial Narrow" w:cs="Arial"/>
          <w:sz w:val="22"/>
          <w:szCs w:val="22"/>
        </w:rPr>
        <w:t>ubiegający się o zamówienie</w:t>
      </w:r>
    </w:p>
    <w:p w14:paraId="1DFEC78E" w14:textId="77777777" w:rsidR="00035DEC" w:rsidRPr="009961BD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9961BD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9961BD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9961BD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9961BD" w14:paraId="204931FF" w14:textId="77777777" w:rsidTr="00B32FF9">
        <w:tc>
          <w:tcPr>
            <w:tcW w:w="2269" w:type="dxa"/>
            <w:shd w:val="clear" w:color="auto" w:fill="auto"/>
          </w:tcPr>
          <w:p w14:paraId="523A58DE" w14:textId="77777777" w:rsidR="00035DEC" w:rsidRPr="009961BD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961BD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3702507" w14:textId="77777777" w:rsidR="00035DEC" w:rsidRPr="006F1D2B" w:rsidRDefault="009D5C9F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F1D2B">
              <w:rPr>
                <w:rFonts w:ascii="Arial Narrow" w:hAnsi="Arial Narrow" w:cs="Arial"/>
                <w:b/>
                <w:sz w:val="22"/>
                <w:szCs w:val="22"/>
              </w:rPr>
              <w:t xml:space="preserve">Dostawy sukcesywne asortymentu do zabiegów </w:t>
            </w:r>
            <w:proofErr w:type="spellStart"/>
            <w:r w:rsidRPr="006F1D2B">
              <w:rPr>
                <w:rFonts w:ascii="Arial Narrow" w:hAnsi="Arial Narrow" w:cs="Arial"/>
                <w:b/>
                <w:sz w:val="22"/>
                <w:szCs w:val="22"/>
              </w:rPr>
              <w:t>krioablacji</w:t>
            </w:r>
            <w:proofErr w:type="spellEnd"/>
            <w:r w:rsidRPr="006F1D2B">
              <w:rPr>
                <w:rFonts w:ascii="Arial Narrow" w:hAnsi="Arial Narrow" w:cs="Arial"/>
                <w:b/>
                <w:sz w:val="22"/>
                <w:szCs w:val="22"/>
              </w:rPr>
              <w:t xml:space="preserve"> wraz z dzierżawą na okres 12 miesięcy</w:t>
            </w:r>
            <w:r w:rsidR="00035DEC" w:rsidRPr="006F1D2B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9D5C9F" w:rsidRPr="009961BD" w14:paraId="73E62B55" w14:textId="77777777" w:rsidTr="000B267A">
        <w:tc>
          <w:tcPr>
            <w:tcW w:w="2269" w:type="dxa"/>
            <w:shd w:val="clear" w:color="auto" w:fill="auto"/>
          </w:tcPr>
          <w:p w14:paraId="330FBCCF" w14:textId="77777777" w:rsidR="009D5C9F" w:rsidRPr="009961BD" w:rsidRDefault="009D5C9F" w:rsidP="000B267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961BD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DCB1B60" w14:textId="77777777" w:rsidR="009D5C9F" w:rsidRPr="006F1D2B" w:rsidRDefault="009D5C9F" w:rsidP="000B267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F1D2B">
              <w:rPr>
                <w:rFonts w:ascii="Arial Narrow" w:hAnsi="Arial Narrow" w:cs="Arial"/>
                <w:b/>
                <w:sz w:val="22"/>
                <w:szCs w:val="22"/>
              </w:rPr>
              <w:t>81/2024</w:t>
            </w:r>
          </w:p>
        </w:tc>
      </w:tr>
    </w:tbl>
    <w:p w14:paraId="601946A6" w14:textId="77777777" w:rsidR="00035DEC" w:rsidRPr="009961BD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9961BD" w14:paraId="6CBCED80" w14:textId="77777777" w:rsidTr="00B32FF9">
        <w:tc>
          <w:tcPr>
            <w:tcW w:w="9330" w:type="dxa"/>
            <w:shd w:val="clear" w:color="auto" w:fill="F2F2F2"/>
            <w:hideMark/>
          </w:tcPr>
          <w:p w14:paraId="44B8485D" w14:textId="77777777" w:rsidR="00035DEC" w:rsidRPr="009961BD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9961BD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WYJAŚNIENIA TREŚCI SWZ</w:t>
            </w:r>
          </w:p>
        </w:tc>
      </w:tr>
    </w:tbl>
    <w:p w14:paraId="26F03FE9" w14:textId="77777777" w:rsidR="0012774F" w:rsidRPr="009961BD" w:rsidRDefault="00520165" w:rsidP="00035DEC">
      <w:pPr>
        <w:spacing w:before="600" w:after="240" w:line="360" w:lineRule="auto"/>
        <w:jc w:val="both"/>
        <w:rPr>
          <w:rFonts w:ascii="Arial Narrow" w:hAnsi="Arial Narrow" w:cs="Arial"/>
        </w:rPr>
      </w:pPr>
      <w:r w:rsidRPr="009961BD">
        <w:rPr>
          <w:rFonts w:ascii="Arial Narrow" w:hAnsi="Arial Narrow" w:cs="Arial"/>
          <w:sz w:val="22"/>
          <w:szCs w:val="22"/>
        </w:rPr>
        <w:t xml:space="preserve">Zamawiający, </w:t>
      </w:r>
      <w:r w:rsidR="009D5C9F" w:rsidRPr="009961BD">
        <w:rPr>
          <w:rFonts w:ascii="Arial Narrow" w:hAnsi="Arial Narrow" w:cs="Arial"/>
          <w:b/>
          <w:sz w:val="22"/>
          <w:szCs w:val="22"/>
        </w:rPr>
        <w:t>10WSzKzP SPZOZ</w:t>
      </w:r>
      <w:r w:rsidRPr="009961BD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9961BD">
        <w:rPr>
          <w:rFonts w:ascii="Arial Narrow" w:hAnsi="Arial Narrow" w:cs="Arial"/>
          <w:sz w:val="22"/>
          <w:szCs w:val="22"/>
        </w:rPr>
        <w:t>1</w:t>
      </w:r>
      <w:r w:rsidRPr="009961BD">
        <w:rPr>
          <w:rFonts w:ascii="Arial Narrow" w:hAnsi="Arial Narrow" w:cs="Arial"/>
          <w:sz w:val="22"/>
          <w:szCs w:val="22"/>
        </w:rPr>
        <w:t>3</w:t>
      </w:r>
      <w:r w:rsidR="0029606A" w:rsidRPr="009961BD">
        <w:rPr>
          <w:rFonts w:ascii="Arial Narrow" w:hAnsi="Arial Narrow" w:cs="Arial"/>
          <w:sz w:val="22"/>
          <w:szCs w:val="22"/>
        </w:rPr>
        <w:t>5</w:t>
      </w:r>
      <w:r w:rsidRPr="009961BD">
        <w:rPr>
          <w:rFonts w:ascii="Arial Narrow" w:hAnsi="Arial Narrow" w:cs="Arial"/>
          <w:sz w:val="22"/>
          <w:szCs w:val="22"/>
        </w:rPr>
        <w:t xml:space="preserve"> ust</w:t>
      </w:r>
      <w:r w:rsidR="00D9049C" w:rsidRPr="009961BD">
        <w:rPr>
          <w:rFonts w:ascii="Arial Narrow" w:hAnsi="Arial Narrow" w:cs="Arial"/>
          <w:sz w:val="22"/>
          <w:szCs w:val="22"/>
        </w:rPr>
        <w:t xml:space="preserve">. </w:t>
      </w:r>
      <w:r w:rsidR="0029606A" w:rsidRPr="009961BD">
        <w:rPr>
          <w:rFonts w:ascii="Arial Narrow" w:hAnsi="Arial Narrow" w:cs="Arial"/>
          <w:sz w:val="22"/>
          <w:szCs w:val="22"/>
        </w:rPr>
        <w:t>6</w:t>
      </w:r>
      <w:r w:rsidRPr="009961BD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9961BD">
        <w:rPr>
          <w:rFonts w:ascii="Arial Narrow" w:hAnsi="Arial Narrow" w:cs="Arial"/>
          <w:sz w:val="22"/>
          <w:szCs w:val="22"/>
        </w:rPr>
        <w:t>11</w:t>
      </w:r>
      <w:r w:rsidRPr="009961BD">
        <w:rPr>
          <w:rFonts w:ascii="Arial Narrow" w:hAnsi="Arial Narrow" w:cs="Arial"/>
          <w:sz w:val="22"/>
          <w:szCs w:val="22"/>
        </w:rPr>
        <w:t xml:space="preserve"> </w:t>
      </w:r>
      <w:r w:rsidR="0029606A" w:rsidRPr="009961BD">
        <w:rPr>
          <w:rFonts w:ascii="Arial Narrow" w:hAnsi="Arial Narrow" w:cs="Arial"/>
          <w:sz w:val="22"/>
          <w:szCs w:val="22"/>
        </w:rPr>
        <w:t xml:space="preserve">września </w:t>
      </w:r>
      <w:r w:rsidRPr="009961BD">
        <w:rPr>
          <w:rFonts w:ascii="Arial Narrow" w:hAnsi="Arial Narrow" w:cs="Arial"/>
          <w:sz w:val="22"/>
          <w:szCs w:val="22"/>
        </w:rPr>
        <w:t>20</w:t>
      </w:r>
      <w:r w:rsidR="0029606A" w:rsidRPr="009961BD">
        <w:rPr>
          <w:rFonts w:ascii="Arial Narrow" w:hAnsi="Arial Narrow" w:cs="Arial"/>
          <w:sz w:val="22"/>
          <w:szCs w:val="22"/>
        </w:rPr>
        <w:t>19</w:t>
      </w:r>
      <w:r w:rsidRPr="009961BD">
        <w:rPr>
          <w:rFonts w:ascii="Arial Narrow" w:hAnsi="Arial Narrow" w:cs="Arial"/>
          <w:sz w:val="22"/>
          <w:szCs w:val="22"/>
        </w:rPr>
        <w:t xml:space="preserve"> r</w:t>
      </w:r>
      <w:r w:rsidR="0029606A" w:rsidRPr="009961BD">
        <w:rPr>
          <w:rFonts w:ascii="Arial Narrow" w:hAnsi="Arial Narrow" w:cs="Arial"/>
          <w:sz w:val="22"/>
          <w:szCs w:val="22"/>
        </w:rPr>
        <w:t>.</w:t>
      </w:r>
      <w:r w:rsidRPr="009961BD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9961BD">
        <w:rPr>
          <w:rFonts w:ascii="Arial Narrow" w:hAnsi="Arial Narrow" w:cs="Arial"/>
          <w:sz w:val="22"/>
          <w:szCs w:val="22"/>
        </w:rPr>
        <w:t>z</w:t>
      </w:r>
      <w:r w:rsidRPr="009961BD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9961BD">
        <w:rPr>
          <w:rFonts w:ascii="Arial Narrow" w:hAnsi="Arial Narrow" w:cs="Arial"/>
          <w:sz w:val="22"/>
          <w:szCs w:val="22"/>
        </w:rPr>
        <w:t>p</w:t>
      </w:r>
      <w:r w:rsidRPr="009961BD">
        <w:rPr>
          <w:rFonts w:ascii="Arial Narrow" w:hAnsi="Arial Narrow" w:cs="Arial"/>
          <w:sz w:val="22"/>
          <w:szCs w:val="22"/>
        </w:rPr>
        <w:t xml:space="preserve">ublicznych </w:t>
      </w:r>
      <w:r w:rsidR="009D5C9F" w:rsidRPr="009961BD">
        <w:rPr>
          <w:rFonts w:ascii="Arial Narrow" w:hAnsi="Arial Narrow" w:cs="Arial"/>
          <w:sz w:val="22"/>
          <w:szCs w:val="22"/>
        </w:rPr>
        <w:t>(</w:t>
      </w:r>
      <w:proofErr w:type="spellStart"/>
      <w:r w:rsidR="009D5C9F" w:rsidRPr="009961BD">
        <w:rPr>
          <w:rFonts w:ascii="Arial Narrow" w:hAnsi="Arial Narrow" w:cs="Arial"/>
          <w:sz w:val="22"/>
          <w:szCs w:val="22"/>
        </w:rPr>
        <w:t>t.j</w:t>
      </w:r>
      <w:proofErr w:type="spellEnd"/>
      <w:r w:rsidR="009D5C9F" w:rsidRPr="009961BD">
        <w:rPr>
          <w:rFonts w:ascii="Arial Narrow" w:hAnsi="Arial Narrow" w:cs="Arial"/>
          <w:sz w:val="22"/>
          <w:szCs w:val="22"/>
        </w:rPr>
        <w:t>. Dz. U. z 2023r. poz. 1605)</w:t>
      </w:r>
      <w:r w:rsidR="00BE7BFD" w:rsidRPr="009961BD">
        <w:rPr>
          <w:rFonts w:ascii="Arial Narrow" w:hAnsi="Arial Narrow" w:cs="Arial"/>
          <w:sz w:val="22"/>
          <w:szCs w:val="22"/>
        </w:rPr>
        <w:t xml:space="preserve">, </w:t>
      </w:r>
      <w:r w:rsidR="00D9049C" w:rsidRPr="009961BD">
        <w:rPr>
          <w:rFonts w:ascii="Arial Narrow" w:hAnsi="Arial Narrow" w:cs="Arial"/>
          <w:sz w:val="22"/>
          <w:szCs w:val="22"/>
        </w:rPr>
        <w:t>udostępnia</w:t>
      </w:r>
      <w:r w:rsidR="00BE7BFD" w:rsidRPr="009961BD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9961BD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9961BD">
        <w:rPr>
          <w:rFonts w:ascii="Arial Narrow" w:hAnsi="Arial Narrow" w:cs="Arial"/>
          <w:sz w:val="22"/>
          <w:szCs w:val="22"/>
          <w:lang w:eastAsia="ar-SA"/>
        </w:rPr>
        <w:t xml:space="preserve">zwanej </w:t>
      </w:r>
      <w:proofErr w:type="gramStart"/>
      <w:r w:rsidR="0012774F" w:rsidRPr="009961BD">
        <w:rPr>
          <w:rFonts w:ascii="Arial Narrow" w:hAnsi="Arial Narrow" w:cs="Arial"/>
          <w:sz w:val="22"/>
          <w:szCs w:val="22"/>
          <w:lang w:eastAsia="ar-SA"/>
        </w:rPr>
        <w:t>dalej</w:t>
      </w:r>
      <w:r w:rsidR="0012774F" w:rsidRPr="009961BD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9961BD">
        <w:rPr>
          <w:rFonts w:ascii="Arial Narrow" w:hAnsi="Arial Narrow" w:cs="Arial"/>
          <w:bCs/>
          <w:sz w:val="22"/>
          <w:szCs w:val="22"/>
          <w:lang w:eastAsia="ar-SA"/>
        </w:rPr>
        <w:t>”SWZ</w:t>
      </w:r>
      <w:proofErr w:type="gramEnd"/>
      <w:r w:rsidR="0012774F" w:rsidRPr="009961BD">
        <w:rPr>
          <w:rFonts w:ascii="Arial Narrow" w:hAnsi="Arial Narrow" w:cs="Arial"/>
          <w:bCs/>
          <w:sz w:val="22"/>
          <w:szCs w:val="22"/>
          <w:lang w:eastAsia="ar-SA"/>
        </w:rPr>
        <w:t>”)</w:t>
      </w:r>
      <w:r w:rsidR="00D9049C" w:rsidRPr="009961BD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9961BD">
        <w:rPr>
          <w:rFonts w:ascii="Arial Narrow" w:hAnsi="Arial Narrow" w:cs="Arial"/>
          <w:sz w:val="22"/>
          <w:szCs w:val="22"/>
        </w:rPr>
        <w:t>wraz z wyjaśnieniami</w:t>
      </w:r>
      <w:r w:rsidR="0012774F" w:rsidRPr="009961BD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D5C9F" w:rsidRPr="009961BD" w14:paraId="5C7D1B79" w14:textId="77777777" w:rsidTr="000B267A">
        <w:tc>
          <w:tcPr>
            <w:tcW w:w="9356" w:type="dxa"/>
            <w:shd w:val="clear" w:color="auto" w:fill="auto"/>
          </w:tcPr>
          <w:p w14:paraId="69D0A396" w14:textId="77777777" w:rsidR="009D5C9F" w:rsidRPr="009961BD" w:rsidRDefault="009D5C9F" w:rsidP="006F1D2B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961BD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14:paraId="718516EB" w14:textId="77777777" w:rsidR="009D5C9F" w:rsidRPr="009961BD" w:rsidRDefault="009D5C9F" w:rsidP="006F1D2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961BD">
              <w:rPr>
                <w:rFonts w:ascii="Arial Narrow" w:hAnsi="Arial Narrow" w:cs="Arial"/>
                <w:sz w:val="22"/>
                <w:szCs w:val="22"/>
              </w:rPr>
              <w:t>Czy Zamawiający wyrazi zgodę na dodanie do projektu umowy (załącznik do SWZ) zapisów dotyczących zapewnienia warunków przechowywania i transportu, o których mowa w art. 14 ust. 3 Rozporządzenia Parlamentu Europejskiego i Rady (UE) 2017/745 z dnia 5 kwietnia 2017 r. w sprawie wyrobów medycznych:</w:t>
            </w:r>
          </w:p>
          <w:p w14:paraId="19CD167B" w14:textId="77777777" w:rsidR="009D5C9F" w:rsidRPr="009961BD" w:rsidRDefault="009D5C9F" w:rsidP="006F1D2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961BD">
              <w:rPr>
                <w:rFonts w:ascii="Arial Narrow" w:hAnsi="Arial Narrow" w:cs="Arial"/>
                <w:sz w:val="22"/>
                <w:szCs w:val="22"/>
              </w:rPr>
              <w:t>„Zamawiający zapewni, aby wyroby medyczne objęte zakresem przedmiotowej umowy były przechowywane i transportowane wewnętrznie w ramach ośrodka zgodnie z warunkami określonymi przez producenta.”</w:t>
            </w:r>
          </w:p>
          <w:p w14:paraId="6BE42FBE" w14:textId="77777777" w:rsidR="009D5C9F" w:rsidRPr="009961BD" w:rsidRDefault="009D5C9F" w:rsidP="006F1D2B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961BD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07D79FA7" w14:textId="77777777" w:rsidR="006F1D2B" w:rsidRPr="006F1D2B" w:rsidRDefault="006F1D2B" w:rsidP="006F1D2B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F1D2B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pozostawia zapisy projektu umowy bez zmian</w:t>
            </w:r>
          </w:p>
          <w:p w14:paraId="2C087BAB" w14:textId="37BA7998" w:rsidR="009D5C9F" w:rsidRPr="009961BD" w:rsidRDefault="009D5C9F" w:rsidP="006F1D2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9D5C9F" w:rsidRPr="009961BD" w14:paraId="3FBCBCB1" w14:textId="77777777" w:rsidTr="000B267A">
        <w:tc>
          <w:tcPr>
            <w:tcW w:w="9356" w:type="dxa"/>
            <w:shd w:val="clear" w:color="auto" w:fill="auto"/>
          </w:tcPr>
          <w:p w14:paraId="4693CE51" w14:textId="77777777" w:rsidR="009D5C9F" w:rsidRPr="009961BD" w:rsidRDefault="009D5C9F" w:rsidP="006F1D2B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961BD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2</w:t>
            </w:r>
          </w:p>
          <w:p w14:paraId="65B8D3E8" w14:textId="77777777" w:rsidR="009D5C9F" w:rsidRPr="009961BD" w:rsidRDefault="009D5C9F" w:rsidP="006F1D2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961BD">
              <w:rPr>
                <w:rFonts w:ascii="Arial Narrow" w:hAnsi="Arial Narrow" w:cs="Arial"/>
                <w:sz w:val="22"/>
                <w:szCs w:val="22"/>
              </w:rPr>
              <w:t>1) Wnosimy o dokonanie zmiany § 8 ust. 1. pkt 2) projektowanych postanowień umowy poprzez obniżenie określonej w tym postanowieniu wysokości kary umownej z 10% do 0,5%.</w:t>
            </w:r>
          </w:p>
          <w:p w14:paraId="7EA64B1C" w14:textId="77777777" w:rsidR="009D5C9F" w:rsidRDefault="009D5C9F" w:rsidP="006F1D2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961BD">
              <w:rPr>
                <w:rFonts w:ascii="Arial Narrow" w:hAnsi="Arial Narrow" w:cs="Arial"/>
                <w:sz w:val="22"/>
                <w:szCs w:val="22"/>
              </w:rPr>
              <w:t xml:space="preserve">Określona w projektowanych postanowieniach umowy kara umowna z tytułu zwłoki w uzupełnieniu "banku" w wysokości aż 10 % za każdy dzień zwłoki jest - w ocenie Wykonawcy, a także w świetle orzecznictwa - rażąco </w:t>
            </w:r>
            <w:r w:rsidRPr="009961BD">
              <w:rPr>
                <w:rFonts w:ascii="Arial Narrow" w:hAnsi="Arial Narrow" w:cs="Arial"/>
                <w:sz w:val="22"/>
                <w:szCs w:val="22"/>
              </w:rPr>
              <w:lastRenderedPageBreak/>
              <w:t>wygórowana. Tak określona kara umowna prowadzi do zachwiania relacji pomiędzy wysokością wynagrodzenia za dostawę towaru a wysokością kary umownej zastrzeżonej za zwłokę w wykonaniu przedmiotu umowy z uwzględnieniem okresu zwłoki. Jak wskazuje się w orzecznictwie „kara umowna nie może być instrumentem służącym wzbogaceniu wierzyciela, a zatem przyznającym mu korzyść majątkową w istotny sposób przekraczającą wysokość poniesionej przez wierzyciela szkody” (wyrok SN z 24.01.2014 r., I CSK 124/13). Choćby udostępnione na stronie internetowej Urzędu Zamówień Publicznych przykłady negatywnych i dobrych praktyk kontraktowych jasno określają, że w przypadku zwłoki w dostawie kary umowne powinny mieścić się w przedziale 0,1%-0,5% za każdy dzień zwłoki i dotyczyć wyłącznie części zamówienia, którego rzeczywiście dotyczy naruszenie umowy. Zastrzeżenie kar umownych w nadmiernej wysokości może oznaczać, iż Zamawiający naruszył dyrektywy kształtowania treści SWZ zawarte w PZP (por. wyrok KIO z 31.07.2015 r., sygn. KIO 1519/15).</w:t>
            </w:r>
          </w:p>
          <w:p w14:paraId="07108D5F" w14:textId="77777777" w:rsidR="006F1D2B" w:rsidRPr="009961BD" w:rsidRDefault="006F1D2B" w:rsidP="006F1D2B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961BD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174C912D" w14:textId="77777777" w:rsidR="006F1D2B" w:rsidRPr="006F1D2B" w:rsidRDefault="006F1D2B" w:rsidP="006F1D2B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F1D2B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wyraża zgodę na obniżenie kary umownej za niedostarczenie partii towaru z 10% na 5% za zwłokę w uzupełnieniu banku w projekcie umowy stanowiącym załącznik nr 9 do SWZ (§ 8 ust 1 pkt 2)</w:t>
            </w:r>
          </w:p>
          <w:p w14:paraId="0AC01C76" w14:textId="77777777" w:rsidR="006F1D2B" w:rsidRPr="009961BD" w:rsidRDefault="006F1D2B" w:rsidP="006F1D2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2A8ACC9E" w14:textId="4CB479FE" w:rsidR="009D5C9F" w:rsidRPr="009961BD" w:rsidRDefault="009D5C9F" w:rsidP="006F1D2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961BD">
              <w:rPr>
                <w:rFonts w:ascii="Arial Narrow" w:hAnsi="Arial Narrow" w:cs="Arial"/>
                <w:sz w:val="22"/>
                <w:szCs w:val="22"/>
              </w:rPr>
              <w:t xml:space="preserve">2)Wnosimy o dokonanie zmiany § 8 ust. 2. projektowanych postanowień umowy poprzez obniżenie określonej </w:t>
            </w:r>
            <w:proofErr w:type="gramStart"/>
            <w:r w:rsidRPr="009961BD">
              <w:rPr>
                <w:rFonts w:ascii="Arial Narrow" w:hAnsi="Arial Narrow" w:cs="Arial"/>
                <w:sz w:val="22"/>
                <w:szCs w:val="22"/>
              </w:rPr>
              <w:t>w  nim</w:t>
            </w:r>
            <w:proofErr w:type="gramEnd"/>
            <w:r w:rsidRPr="009961BD">
              <w:rPr>
                <w:rFonts w:ascii="Arial Narrow" w:hAnsi="Arial Narrow" w:cs="Arial"/>
                <w:sz w:val="22"/>
                <w:szCs w:val="22"/>
              </w:rPr>
              <w:t xml:space="preserve"> maksymalnej wysokości kar umownych z 30% wartości wynagrodzenia brutto do 20 % wynagrodzenia netto Wykonawcy.</w:t>
            </w:r>
          </w:p>
          <w:p w14:paraId="29D89D2C" w14:textId="77777777" w:rsidR="009D5C9F" w:rsidRPr="009961BD" w:rsidRDefault="009D5C9F" w:rsidP="006F1D2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961BD">
              <w:rPr>
                <w:rFonts w:ascii="Arial Narrow" w:hAnsi="Arial Narrow" w:cs="Arial"/>
                <w:sz w:val="22"/>
                <w:szCs w:val="22"/>
              </w:rPr>
              <w:t xml:space="preserve">Rolą art. 436 pkt 3 PZP nakazującego określenie maksymalnej wysokości kar umownych, których mogą dochodzić strony jest ochrona interesów wykonawców przed nieuzasadnionym zastrzeganiem w umowie wysokich kar umownych (M. Sieradzka (red.), Komentarz do art. 436 PZP [w:] Prawo zamówień publicznych. Komentarz, Warszawa 2022). Zawarta w umowie maksymalna wysokość kar w wysokości aż 30% wynagrodzenia brutto Wykonawcy jest rażąco wygórowana. Tak określona kara umowna prowadzi do zachwiania relacji pomiędzy wysokością wynagrodzenia za dostawę produktów na podstawie umowy a wysokością kary umownej. Zgodnie z orzecznictwem Krajowej Izby Odwoławczej maksymalna wysokość kar umownych powinna wynosić od 10% wynagrodzenia netto do 30% wynagrodzenia brutto (wyrok KIO z 22.08.2023 r., 2327/23). Co więcej, w orzecznictwie uznaje się, że nawet 20% wynagrodzenia umownego może być uznana za karą rażąco wygórowaną (por. wyrok Sądu Najwyższego z 27.04.2022 r., II CSKP 59/22, wyrok Sądu Apelacyjnego w Poznaniu z 29.06.2022 r., I </w:t>
            </w:r>
            <w:proofErr w:type="spellStart"/>
            <w:r w:rsidRPr="009961BD">
              <w:rPr>
                <w:rFonts w:ascii="Arial Narrow" w:hAnsi="Arial Narrow" w:cs="Arial"/>
                <w:sz w:val="22"/>
                <w:szCs w:val="22"/>
              </w:rPr>
              <w:t>AGa</w:t>
            </w:r>
            <w:proofErr w:type="spellEnd"/>
            <w:r w:rsidRPr="009961BD">
              <w:rPr>
                <w:rFonts w:ascii="Arial Narrow" w:hAnsi="Arial Narrow" w:cs="Arial"/>
                <w:sz w:val="22"/>
                <w:szCs w:val="22"/>
              </w:rPr>
              <w:t xml:space="preserve"> 205/21). Co prawda 436 pkt 3 PZP nie określa maksymalnego poziomu kar wiążącego wszystkich zamawiających, jednak w jednej z wersji projektu ustawy proponowano, aby łączna wysokość kar umownych nie mogła przekroczyć właśnie 20% wartości netto umowy (E. Wiktorowska [w:] A. Gawrońska-Baran, A. Wiktorowski, P. Wójcik, E. Wiktorowska, Prawo zamówień publicznych. Komentarz aktualizowany, LEX/el. 2024, art. 436). Powyższe uzasadnia obniżenie maksymalnej wysokości kar umownych co najmniej do 20% wynagrodzenia netto Wykonawcy. </w:t>
            </w:r>
          </w:p>
          <w:p w14:paraId="191AF99D" w14:textId="77777777" w:rsidR="009D5C9F" w:rsidRPr="009961BD" w:rsidRDefault="009D5C9F" w:rsidP="006F1D2B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961BD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766D0725" w14:textId="1F09A6F8" w:rsidR="006F1D2B" w:rsidRPr="006F1D2B" w:rsidRDefault="006F1D2B" w:rsidP="006F1D2B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F1D2B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wyraża zgodę na obniżenie łącznej maksymalnej wysokości kar umownych z 30% do 20%</w:t>
            </w:r>
            <w:r w:rsidR="0030237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wartości wynagrodzenia brutto</w:t>
            </w:r>
            <w:r w:rsidRPr="006F1D2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(§ 8 ust 2)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–  załącznik</w:t>
            </w:r>
            <w:proofErr w:type="gramEnd"/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8 oraz 9 do SWZ</w:t>
            </w:r>
          </w:p>
          <w:p w14:paraId="3AE6B50E" w14:textId="4FB7FD3E" w:rsidR="009D5C9F" w:rsidRPr="009961BD" w:rsidRDefault="009D5C9F" w:rsidP="006F1D2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9D5C9F" w:rsidRPr="009961BD" w14:paraId="0ED90AF2" w14:textId="77777777" w:rsidTr="000B267A">
        <w:tc>
          <w:tcPr>
            <w:tcW w:w="9356" w:type="dxa"/>
            <w:shd w:val="clear" w:color="auto" w:fill="auto"/>
          </w:tcPr>
          <w:p w14:paraId="469FADA3" w14:textId="77777777" w:rsidR="009D5C9F" w:rsidRPr="009961BD" w:rsidRDefault="009D5C9F" w:rsidP="006F1D2B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961BD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3</w:t>
            </w:r>
          </w:p>
          <w:p w14:paraId="76D53029" w14:textId="77777777" w:rsidR="009D5C9F" w:rsidRPr="009961BD" w:rsidRDefault="009D5C9F" w:rsidP="006F1D2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961BD">
              <w:rPr>
                <w:rFonts w:ascii="Arial Narrow" w:hAnsi="Arial Narrow" w:cs="Arial"/>
                <w:sz w:val="22"/>
                <w:szCs w:val="22"/>
              </w:rPr>
              <w:t>1) Wnosimy o dokonanie zmiany § 5 ust. 1. projektowanych postanowień umowy poprzez obniżenie określonej w tym postanowieniu wysokości kary umownej z 10% do 0,5%.</w:t>
            </w:r>
          </w:p>
          <w:p w14:paraId="6BA58EF3" w14:textId="77777777" w:rsidR="009D5C9F" w:rsidRPr="009961BD" w:rsidRDefault="009D5C9F" w:rsidP="006F1D2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961BD">
              <w:rPr>
                <w:rFonts w:ascii="Arial Narrow" w:hAnsi="Arial Narrow" w:cs="Arial"/>
                <w:sz w:val="22"/>
                <w:szCs w:val="22"/>
              </w:rPr>
              <w:t xml:space="preserve">Określona w projektowanych postanowieniach umowy kara umowna z tytułu zwłoki w dostawie w wysokości aż 10 % wartości brutto dzierżawy sprzętu używanego do pojedynczej </w:t>
            </w:r>
            <w:proofErr w:type="gramStart"/>
            <w:r w:rsidRPr="009961BD">
              <w:rPr>
                <w:rFonts w:ascii="Arial Narrow" w:hAnsi="Arial Narrow" w:cs="Arial"/>
                <w:sz w:val="22"/>
                <w:szCs w:val="22"/>
              </w:rPr>
              <w:t>sesji  -</w:t>
            </w:r>
            <w:proofErr w:type="gramEnd"/>
            <w:r w:rsidRPr="009961BD">
              <w:rPr>
                <w:rFonts w:ascii="Arial Narrow" w:hAnsi="Arial Narrow" w:cs="Arial"/>
                <w:sz w:val="22"/>
                <w:szCs w:val="22"/>
              </w:rPr>
              <w:t xml:space="preserve"> w ocenie Wykonawcy, a także w świetle orzecznictwa - rażąco wygórowana. Tak określona kara umowna prowadzi do zachwiania relacji pomiędzy wysokością wynagrodzenia za dostawę towaru a wysokością kary umownej zastrzeżonej za zwłokę w wykonaniu przedmiotu umowy z uwzględnieniem okresu zwłoki. Jak wskazuje się w orzecznictwie „kara umowna nie może być instrumentem służącym wzbogaceniu wierzyciela, a zatem przyznającym mu korzyść majątkową w istotny sposób przekraczającą wysokość poniesionej przez wierzyciela szkody” (wyrok SN z 24.01.2014 r., I CSK 124/13). Choćby udostępnione na stronie internetowej Urzędu Zamówień Publicznych przykłady negatywnych i dobrych praktyk kontraktowych jasno określają, że w przypadku zwłoki w dostawie kary umowne powinny mieścić się w przedziale 0,1%-0,5% za każdy dzień zwłoki i dotyczyć wyłącznie części zamówienia, którego rzeczywiście dotyczy naruszenie umowy. Zastrzeżenie kar umownych w nadmiernej wysokości może oznaczać, iż Zamawiający </w:t>
            </w:r>
            <w:r w:rsidRPr="009961BD">
              <w:rPr>
                <w:rFonts w:ascii="Arial Narrow" w:hAnsi="Arial Narrow" w:cs="Arial"/>
                <w:sz w:val="22"/>
                <w:szCs w:val="22"/>
              </w:rPr>
              <w:lastRenderedPageBreak/>
              <w:t>naruszył dyrektywy kształtowania treści SWZ zawarte w PZP (por. wyrok KIO z 31.07.2015 r., sygn. KIO 1519/15).</w:t>
            </w:r>
          </w:p>
          <w:p w14:paraId="210C3953" w14:textId="77777777" w:rsidR="006F1D2B" w:rsidRPr="009961BD" w:rsidRDefault="006F1D2B" w:rsidP="006F1D2B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961BD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5FE3AA8C" w14:textId="77777777" w:rsidR="006F1D2B" w:rsidRPr="006F1D2B" w:rsidRDefault="006F1D2B" w:rsidP="006F1D2B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F1D2B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pozostawia zapisy projektu umowy bez zmian</w:t>
            </w:r>
          </w:p>
          <w:p w14:paraId="4969FC6F" w14:textId="77777777" w:rsidR="009D5C9F" w:rsidRPr="009961BD" w:rsidRDefault="009D5C9F" w:rsidP="006F1D2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0206076B" w14:textId="4122B213" w:rsidR="009D5C9F" w:rsidRPr="009961BD" w:rsidRDefault="009D5C9F" w:rsidP="006F1D2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961BD">
              <w:rPr>
                <w:rFonts w:ascii="Arial Narrow" w:hAnsi="Arial Narrow" w:cs="Arial"/>
                <w:sz w:val="22"/>
                <w:szCs w:val="22"/>
              </w:rPr>
              <w:t>2)</w:t>
            </w:r>
            <w:r w:rsidR="006F1D2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961BD">
              <w:rPr>
                <w:rFonts w:ascii="Arial Narrow" w:hAnsi="Arial Narrow" w:cs="Arial"/>
                <w:sz w:val="22"/>
                <w:szCs w:val="22"/>
              </w:rPr>
              <w:t xml:space="preserve">Wnosimy o dokonanie zmiany § 5 ust. 2. projektowanych postanowień umowy poprzez obniżenie określonej </w:t>
            </w:r>
            <w:proofErr w:type="gramStart"/>
            <w:r w:rsidRPr="009961BD">
              <w:rPr>
                <w:rFonts w:ascii="Arial Narrow" w:hAnsi="Arial Narrow" w:cs="Arial"/>
                <w:sz w:val="22"/>
                <w:szCs w:val="22"/>
              </w:rPr>
              <w:t xml:space="preserve">w </w:t>
            </w:r>
            <w:proofErr w:type="spellStart"/>
            <w:r w:rsidRPr="009961BD">
              <w:rPr>
                <w:rFonts w:ascii="Arial Narrow" w:hAnsi="Arial Narrow" w:cs="Arial"/>
                <w:sz w:val="22"/>
                <w:szCs w:val="22"/>
              </w:rPr>
              <w:t>w</w:t>
            </w:r>
            <w:proofErr w:type="spellEnd"/>
            <w:proofErr w:type="gramEnd"/>
            <w:r w:rsidRPr="009961BD">
              <w:rPr>
                <w:rFonts w:ascii="Arial Narrow" w:hAnsi="Arial Narrow" w:cs="Arial"/>
                <w:sz w:val="22"/>
                <w:szCs w:val="22"/>
              </w:rPr>
              <w:t xml:space="preserve"> nim maksymalnej wysokości kar umownych z 30% wartości wynagrodzenia brutto do 20 % wynagrodzenia netto Wykonawcy.</w:t>
            </w:r>
          </w:p>
          <w:p w14:paraId="3C574639" w14:textId="77777777" w:rsidR="009D5C9F" w:rsidRPr="009961BD" w:rsidRDefault="009D5C9F" w:rsidP="006F1D2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961BD">
              <w:rPr>
                <w:rFonts w:ascii="Arial Narrow" w:hAnsi="Arial Narrow" w:cs="Arial"/>
                <w:sz w:val="22"/>
                <w:szCs w:val="22"/>
              </w:rPr>
              <w:t xml:space="preserve">Rolą art. 436 pkt 3 PZP nakazującego określenie maksymalnej wysokości kar umownych, których mogą dochodzić strony jest ochrona interesów wykonawców przed nieuzasadnionym zastrzeganiem w umowie wysokich kar umownych (M. Sieradzka (red.), Komentarz do art. 436 PZP [w:] Prawo zamówień publicznych. Komentarz, Warszawa 2022). Zawarta w umowie maksymalna wysokość kar w wysokości aż 30% wynagrodzenia brutto Wykonawcy jest rażąco wygórowana. Tak określona kara umowna prowadzi do zachwiania relacji pomiędzy wysokością wynagrodzenia za dostawę produktów na podstawie umowy a wysokością kary umownej. Zgodnie z orzecznictwem Krajowej Izby Odwoławczej maksymalna wysokość kar umownych powinna wynosić od 10% wynagrodzenia netto do 30% wynagrodzenia brutto (wyrok KIO z 22.08.2023 r., 2327/23). Co więcej, w orzecznictwie uznaje się, że nawet 20% wynagrodzenia umownego może być uznana za karą rażąco wygórowaną (por. wyrok Sądu Najwyższego z 27.04.2022 r., II CSKP 59/22, wyrok Sądu Apelacyjnego w Poznaniu z 29.06.2022 r., I </w:t>
            </w:r>
            <w:proofErr w:type="spellStart"/>
            <w:r w:rsidRPr="009961BD">
              <w:rPr>
                <w:rFonts w:ascii="Arial Narrow" w:hAnsi="Arial Narrow" w:cs="Arial"/>
                <w:sz w:val="22"/>
                <w:szCs w:val="22"/>
              </w:rPr>
              <w:t>AGa</w:t>
            </w:r>
            <w:proofErr w:type="spellEnd"/>
            <w:r w:rsidRPr="009961BD">
              <w:rPr>
                <w:rFonts w:ascii="Arial Narrow" w:hAnsi="Arial Narrow" w:cs="Arial"/>
                <w:sz w:val="22"/>
                <w:szCs w:val="22"/>
              </w:rPr>
              <w:t xml:space="preserve"> 205/21). Co prawda 436 pkt 3 PZP nie określa maksymalnego poziomu kar wiążącego wszystkich zamawiających, jednak w jednej z wersji projektu ustawy proponowano, aby łączna wysokość kar umownych nie mogła przekroczyć właśnie 20% wartości netto umowy (E. Wiktorowska [w:] A. Gawrońska-Baran, A. Wiktorowski, P. Wójcik, E. Wiktorowska, Prawo zamówień publicznych. Komentarz aktualizowany, LEX/el. 2024, art. 436). Powyższe uzasadnia obniżenie maksymalnej wysokości kar umownych co najmniej do 20% wynagrodzenia netto Wykonawcy.</w:t>
            </w:r>
          </w:p>
          <w:p w14:paraId="7FF3EDAA" w14:textId="77777777" w:rsidR="009D5C9F" w:rsidRPr="009961BD" w:rsidRDefault="009D5C9F" w:rsidP="006F1D2B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961BD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4BF19B20" w14:textId="115D5D24" w:rsidR="009D5C9F" w:rsidRPr="006F1D2B" w:rsidRDefault="006F1D2B" w:rsidP="006F1D2B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highlight w:val="darkGray"/>
              </w:rPr>
            </w:pPr>
            <w:r w:rsidRPr="006F1D2B">
              <w:rPr>
                <w:rFonts w:ascii="Arial Narrow" w:hAnsi="Arial Narrow" w:cs="Arial"/>
                <w:b/>
                <w:bCs/>
                <w:sz w:val="22"/>
                <w:szCs w:val="22"/>
              </w:rPr>
              <w:t>Jak odpowiedź dla pytania 2.</w:t>
            </w:r>
          </w:p>
        </w:tc>
      </w:tr>
    </w:tbl>
    <w:p w14:paraId="3785A41B" w14:textId="77777777" w:rsidR="00BE7BFD" w:rsidRPr="009961BD" w:rsidRDefault="00BE7BFD" w:rsidP="006F1D2B">
      <w:pPr>
        <w:jc w:val="both"/>
        <w:rPr>
          <w:rFonts w:ascii="Arial Narrow" w:hAnsi="Arial Narrow" w:cs="Arial"/>
        </w:rPr>
      </w:pPr>
    </w:p>
    <w:p w14:paraId="1CF57082" w14:textId="6FEFA76A" w:rsidR="006D4AB3" w:rsidRDefault="006F1D2B" w:rsidP="006F1D2B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  <w:r w:rsidRPr="009961BD">
        <w:rPr>
          <w:rFonts w:ascii="Arial Narrow" w:hAnsi="Arial Narrow" w:cs="Arial"/>
          <w:sz w:val="22"/>
          <w:szCs w:val="22"/>
        </w:rPr>
        <w:t>ZAMAWIAJĄCY</w:t>
      </w:r>
    </w:p>
    <w:p w14:paraId="5A8495AE" w14:textId="77777777" w:rsidR="006F1D2B" w:rsidRDefault="006F1D2B" w:rsidP="006F1D2B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</w:p>
    <w:p w14:paraId="619436B3" w14:textId="77777777" w:rsidR="006F1D2B" w:rsidRDefault="006F1D2B" w:rsidP="006F1D2B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</w:p>
    <w:p w14:paraId="6348C8D7" w14:textId="77777777" w:rsidR="006F1D2B" w:rsidRDefault="006F1D2B" w:rsidP="006F1D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1DA0BFC9" w14:textId="77777777" w:rsidR="006F1D2B" w:rsidRDefault="006F1D2B" w:rsidP="006F1D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4901590E" w14:textId="77777777" w:rsidR="006F1D2B" w:rsidRDefault="006F1D2B" w:rsidP="006F1D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5F064400" w14:textId="77777777" w:rsidR="006F1D2B" w:rsidRDefault="006F1D2B" w:rsidP="006F1D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530CF629" w14:textId="77777777" w:rsidR="006F1D2B" w:rsidRDefault="006F1D2B" w:rsidP="006F1D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13240EC2" w14:textId="77777777" w:rsidR="006F1D2B" w:rsidRDefault="006F1D2B" w:rsidP="006F1D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440A53C5" w14:textId="77777777" w:rsidR="006F1D2B" w:rsidRDefault="006F1D2B" w:rsidP="006F1D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3C283384" w14:textId="77777777" w:rsidR="006F1D2B" w:rsidRDefault="006F1D2B" w:rsidP="006F1D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408DCEAC" w14:textId="77777777" w:rsidR="006F1D2B" w:rsidRDefault="006F1D2B" w:rsidP="006F1D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47C98EC1" w14:textId="77777777" w:rsidR="006F1D2B" w:rsidRDefault="006F1D2B" w:rsidP="006F1D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6A2E3427" w14:textId="1868C859" w:rsidR="006F1D2B" w:rsidRPr="006F1D2B" w:rsidRDefault="006F1D2B" w:rsidP="006F1D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  <w:r w:rsidRPr="006F1D2B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 xml:space="preserve">Wykonano w 2 egz. na </w:t>
      </w:r>
      <w:r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>2</w:t>
      </w:r>
      <w:r w:rsidRPr="006F1D2B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 xml:space="preserve"> ark.</w:t>
      </w:r>
    </w:p>
    <w:p w14:paraId="0993A539" w14:textId="77777777" w:rsidR="006F1D2B" w:rsidRPr="006F1D2B" w:rsidRDefault="006F1D2B" w:rsidP="006F1D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r w:rsidRPr="006F1D2B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14:paraId="00362226" w14:textId="77777777" w:rsidR="006F1D2B" w:rsidRPr="00681E50" w:rsidRDefault="006F1D2B" w:rsidP="006F1D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22"/>
        </w:rPr>
      </w:pPr>
      <w:r w:rsidRPr="006F1D2B">
        <w:rPr>
          <w:rFonts w:ascii="Arial Narrow" w:hAnsi="Arial Narrow"/>
          <w:i/>
          <w:iCs/>
          <w:sz w:val="18"/>
          <w:szCs w:val="20"/>
        </w:rPr>
        <w:t xml:space="preserve">Egz. 2 – Wykonawcy poprzez str. </w:t>
      </w:r>
      <w:proofErr w:type="spellStart"/>
      <w:r w:rsidRPr="006F1D2B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6F1D2B">
        <w:rPr>
          <w:rFonts w:ascii="Arial Narrow" w:hAnsi="Arial Narrow"/>
          <w:i/>
          <w:iCs/>
          <w:sz w:val="18"/>
          <w:szCs w:val="20"/>
        </w:rPr>
        <w:t>. 10wsk.mil.pl i e-propublico.pl;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 </w:t>
      </w:r>
      <w:r w:rsidRPr="00681E50">
        <w:rPr>
          <w:rFonts w:ascii="Arial Narrow" w:hAnsi="Arial Narrow"/>
          <w:i/>
          <w:iCs/>
          <w:sz w:val="18"/>
          <w:szCs w:val="18"/>
        </w:rPr>
        <w:t>SZPubl. T2612 B5</w:t>
      </w:r>
    </w:p>
    <w:p w14:paraId="37C8C640" w14:textId="77777777" w:rsidR="006F1D2B" w:rsidRPr="00681E50" w:rsidRDefault="006F1D2B" w:rsidP="006F1D2B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>Wyk. B</w:t>
      </w:r>
      <w:r>
        <w:rPr>
          <w:rFonts w:ascii="Arial Narrow" w:hAnsi="Arial Narrow"/>
          <w:i/>
          <w:iCs/>
          <w:sz w:val="18"/>
        </w:rPr>
        <w:t>arbara</w:t>
      </w:r>
      <w:r w:rsidRPr="00681E50">
        <w:rPr>
          <w:rFonts w:ascii="Arial Narrow" w:hAnsi="Arial Narrow"/>
          <w:i/>
          <w:iCs/>
          <w:sz w:val="18"/>
        </w:rPr>
        <w:t xml:space="preserve"> </w:t>
      </w:r>
      <w:proofErr w:type="spellStart"/>
      <w:r w:rsidRPr="00681E50">
        <w:rPr>
          <w:rFonts w:ascii="Arial Narrow" w:hAnsi="Arial Narrow"/>
          <w:i/>
          <w:iCs/>
          <w:sz w:val="18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</w:rPr>
        <w:t xml:space="preserve"> – tel. 261 417</w:t>
      </w:r>
      <w:r>
        <w:rPr>
          <w:rFonts w:ascii="Arial Narrow" w:hAnsi="Arial Narrow"/>
          <w:i/>
          <w:iCs/>
          <w:sz w:val="18"/>
        </w:rPr>
        <w:t> </w:t>
      </w:r>
      <w:r w:rsidRPr="00681E50">
        <w:rPr>
          <w:rFonts w:ascii="Arial Narrow" w:hAnsi="Arial Narrow"/>
          <w:i/>
          <w:iCs/>
          <w:sz w:val="18"/>
        </w:rPr>
        <w:t>449</w:t>
      </w:r>
      <w:r>
        <w:rPr>
          <w:rFonts w:ascii="Arial Narrow" w:hAnsi="Arial Narrow"/>
          <w:i/>
          <w:iCs/>
          <w:sz w:val="18"/>
        </w:rPr>
        <w:t xml:space="preserve">, e-mail: </w:t>
      </w:r>
      <w:hyperlink r:id="rId7" w:history="1">
        <w:r w:rsidRPr="004E071B">
          <w:rPr>
            <w:rStyle w:val="Hipercze"/>
            <w:rFonts w:ascii="Arial Narrow" w:hAnsi="Arial Narrow"/>
            <w:i/>
            <w:iCs/>
          </w:rPr>
          <w:t>barbara.choroszynska@10wsk.mil.pl</w:t>
        </w:r>
      </w:hyperlink>
      <w:r>
        <w:rPr>
          <w:rFonts w:ascii="Arial Narrow" w:hAnsi="Arial Narrow"/>
          <w:i/>
          <w:iCs/>
          <w:sz w:val="18"/>
        </w:rPr>
        <w:t xml:space="preserve"> </w:t>
      </w:r>
    </w:p>
    <w:p w14:paraId="315021D2" w14:textId="3DFE1F7C" w:rsidR="006F1D2B" w:rsidRPr="006F1D2B" w:rsidRDefault="006F1D2B" w:rsidP="006F1D2B">
      <w:pPr>
        <w:rPr>
          <w:rFonts w:ascii="Arial Narrow" w:hAnsi="Arial Narrow"/>
          <w:sz w:val="18"/>
        </w:rPr>
      </w:pPr>
      <w:r w:rsidRPr="00681E50">
        <w:rPr>
          <w:rFonts w:ascii="Arial Narrow" w:hAnsi="Arial Narrow"/>
          <w:i/>
          <w:iCs/>
          <w:sz w:val="18"/>
        </w:rPr>
        <w:t xml:space="preserve">Data </w:t>
      </w:r>
      <w:r>
        <w:rPr>
          <w:rFonts w:ascii="Arial Narrow" w:hAnsi="Arial Narrow"/>
          <w:i/>
          <w:iCs/>
          <w:sz w:val="18"/>
        </w:rPr>
        <w:t>18.07.2024 r.</w:t>
      </w:r>
    </w:p>
    <w:sectPr w:rsidR="006F1D2B" w:rsidRPr="006F1D2B" w:rsidSect="00035DE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0FFF40" w14:textId="77777777" w:rsidR="0050231F" w:rsidRDefault="0050231F">
      <w:r>
        <w:separator/>
      </w:r>
    </w:p>
  </w:endnote>
  <w:endnote w:type="continuationSeparator" w:id="0">
    <w:p w14:paraId="11D499BB" w14:textId="77777777" w:rsidR="0050231F" w:rsidRDefault="005023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50BEC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0B32A8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F6B557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397A127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E9496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1B1D48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E3400C9" w14:textId="77777777" w:rsidR="006D4AB3" w:rsidRDefault="006D4AB3">
    <w:pPr>
      <w:pStyle w:val="Stopka"/>
      <w:tabs>
        <w:tab w:val="clear" w:pos="4536"/>
        <w:tab w:val="left" w:pos="6237"/>
      </w:tabs>
    </w:pPr>
  </w:p>
  <w:p w14:paraId="0C0EF78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82EAF0" w14:textId="77777777" w:rsidR="0050231F" w:rsidRDefault="0050231F">
      <w:r>
        <w:separator/>
      </w:r>
    </w:p>
  </w:footnote>
  <w:footnote w:type="continuationSeparator" w:id="0">
    <w:p w14:paraId="52647BD9" w14:textId="77777777" w:rsidR="0050231F" w:rsidRDefault="005023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4CC0A4" w14:textId="77777777" w:rsidR="009D5C9F" w:rsidRDefault="009D5C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9302CE" w14:textId="77777777" w:rsidR="009D5C9F" w:rsidRDefault="009D5C9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40A132" w14:textId="77777777" w:rsidR="009D5C9F" w:rsidRDefault="009D5C9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7892556">
    <w:abstractNumId w:val="3"/>
  </w:num>
  <w:num w:numId="2" w16cid:durableId="448091903">
    <w:abstractNumId w:val="6"/>
  </w:num>
  <w:num w:numId="3" w16cid:durableId="868297599">
    <w:abstractNumId w:val="2"/>
  </w:num>
  <w:num w:numId="4" w16cid:durableId="1788309408">
    <w:abstractNumId w:val="5"/>
  </w:num>
  <w:num w:numId="5" w16cid:durableId="264004890">
    <w:abstractNumId w:val="0"/>
  </w:num>
  <w:num w:numId="6" w16cid:durableId="1415786364">
    <w:abstractNumId w:val="1"/>
  </w:num>
  <w:num w:numId="7" w16cid:durableId="145845154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0231F"/>
    <w:rsid w:val="00031374"/>
    <w:rsid w:val="00035DEC"/>
    <w:rsid w:val="0008114D"/>
    <w:rsid w:val="000A1097"/>
    <w:rsid w:val="000E2A8F"/>
    <w:rsid w:val="000F396A"/>
    <w:rsid w:val="0012774F"/>
    <w:rsid w:val="00144B7A"/>
    <w:rsid w:val="00180C6E"/>
    <w:rsid w:val="0029606A"/>
    <w:rsid w:val="0030237F"/>
    <w:rsid w:val="004848F3"/>
    <w:rsid w:val="004A75F2"/>
    <w:rsid w:val="0050231F"/>
    <w:rsid w:val="005144A9"/>
    <w:rsid w:val="00520165"/>
    <w:rsid w:val="005B1B08"/>
    <w:rsid w:val="00632C3C"/>
    <w:rsid w:val="00662BDB"/>
    <w:rsid w:val="006A5DF1"/>
    <w:rsid w:val="006B7198"/>
    <w:rsid w:val="006D4AB3"/>
    <w:rsid w:val="006F1D2B"/>
    <w:rsid w:val="006F3B81"/>
    <w:rsid w:val="007D7198"/>
    <w:rsid w:val="00870F9F"/>
    <w:rsid w:val="008804B6"/>
    <w:rsid w:val="00897AB0"/>
    <w:rsid w:val="008A3553"/>
    <w:rsid w:val="009003D1"/>
    <w:rsid w:val="00947A50"/>
    <w:rsid w:val="009961BD"/>
    <w:rsid w:val="009D5C9F"/>
    <w:rsid w:val="00A905AC"/>
    <w:rsid w:val="00B1255C"/>
    <w:rsid w:val="00B32FF9"/>
    <w:rsid w:val="00BA6584"/>
    <w:rsid w:val="00BE7BFD"/>
    <w:rsid w:val="00C21408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51346F"/>
  <w15:chartTrackingRefBased/>
  <w15:docId w15:val="{CC8491C0-D28A-4CA4-9585-5C543D2D3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6F1D2B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6F1D2B"/>
    <w:rPr>
      <w:b/>
      <w:bCs/>
    </w:rPr>
  </w:style>
  <w:style w:type="character" w:styleId="Hipercze">
    <w:name w:val="Hyperlink"/>
    <w:uiPriority w:val="99"/>
    <w:unhideWhenUsed/>
    <w:rsid w:val="006F1D2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1188</Words>
  <Characters>7436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2</cp:revision>
  <cp:lastPrinted>2024-07-18T10:59:00Z</cp:lastPrinted>
  <dcterms:created xsi:type="dcterms:W3CDTF">2024-07-18T11:00:00Z</dcterms:created>
  <dcterms:modified xsi:type="dcterms:W3CDTF">2024-07-18T11:00:00Z</dcterms:modified>
</cp:coreProperties>
</file>