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86C27" w14:textId="77777777" w:rsidR="00B36EDA" w:rsidRPr="00315037" w:rsidRDefault="00C02A1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15037">
        <w:rPr>
          <w:rFonts w:ascii="Arial Narrow" w:hAnsi="Arial Narrow" w:cs="Arial"/>
          <w:sz w:val="22"/>
          <w:szCs w:val="22"/>
        </w:rPr>
        <w:t>Bydgoszcz</w:t>
      </w:r>
      <w:r w:rsidR="00B36EDA" w:rsidRPr="00315037">
        <w:rPr>
          <w:rFonts w:ascii="Arial Narrow" w:hAnsi="Arial Narrow" w:cs="Arial"/>
          <w:sz w:val="22"/>
          <w:szCs w:val="22"/>
        </w:rPr>
        <w:t xml:space="preserve"> dnia: </w:t>
      </w:r>
      <w:r w:rsidRPr="00315037">
        <w:rPr>
          <w:rFonts w:ascii="Arial Narrow" w:hAnsi="Arial Narrow" w:cs="Arial"/>
          <w:sz w:val="22"/>
          <w:szCs w:val="22"/>
        </w:rPr>
        <w:t>2024-07-19</w:t>
      </w:r>
    </w:p>
    <w:p w14:paraId="5219ECE2" w14:textId="77777777" w:rsidR="00B36EDA" w:rsidRPr="00315037" w:rsidRDefault="00C02A1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150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7A17657" w14:textId="77777777" w:rsidR="00B36EDA" w:rsidRPr="00315037" w:rsidRDefault="00C02A1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15037">
        <w:rPr>
          <w:rFonts w:ascii="Arial Narrow" w:hAnsi="Arial Narrow" w:cs="Arial"/>
          <w:sz w:val="22"/>
          <w:szCs w:val="22"/>
        </w:rPr>
        <w:t>Powstańców Warszawy</w:t>
      </w:r>
      <w:r w:rsidR="00B36EDA" w:rsidRPr="00315037">
        <w:rPr>
          <w:rFonts w:ascii="Arial Narrow" w:hAnsi="Arial Narrow" w:cs="Arial"/>
          <w:sz w:val="22"/>
          <w:szCs w:val="22"/>
        </w:rPr>
        <w:t xml:space="preserve"> </w:t>
      </w:r>
      <w:r w:rsidRPr="00315037">
        <w:rPr>
          <w:rFonts w:ascii="Arial Narrow" w:hAnsi="Arial Narrow" w:cs="Arial"/>
          <w:sz w:val="22"/>
          <w:szCs w:val="22"/>
        </w:rPr>
        <w:t>5</w:t>
      </w:r>
    </w:p>
    <w:p w14:paraId="1845B216" w14:textId="77777777" w:rsidR="00B36EDA" w:rsidRPr="00315037" w:rsidRDefault="00C02A1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15037">
        <w:rPr>
          <w:rFonts w:ascii="Arial Narrow" w:hAnsi="Arial Narrow" w:cs="Arial"/>
          <w:sz w:val="22"/>
          <w:szCs w:val="22"/>
        </w:rPr>
        <w:t>85-681</w:t>
      </w:r>
      <w:r w:rsidR="00B36EDA" w:rsidRPr="00315037">
        <w:rPr>
          <w:rFonts w:ascii="Arial Narrow" w:hAnsi="Arial Narrow" w:cs="Arial"/>
          <w:sz w:val="22"/>
          <w:szCs w:val="22"/>
        </w:rPr>
        <w:t xml:space="preserve"> </w:t>
      </w:r>
      <w:r w:rsidRPr="00315037">
        <w:rPr>
          <w:rFonts w:ascii="Arial Narrow" w:hAnsi="Arial Narrow" w:cs="Arial"/>
          <w:sz w:val="22"/>
          <w:szCs w:val="22"/>
        </w:rPr>
        <w:t>Bydgoszcz</w:t>
      </w:r>
    </w:p>
    <w:p w14:paraId="44CDBE99" w14:textId="77777777" w:rsidR="00B36EDA" w:rsidRPr="00315037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1503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415CDCC" w14:textId="77777777" w:rsidR="00B36EDA" w:rsidRPr="0031503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31503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384D942" w14:textId="77777777" w:rsidR="00B36EDA" w:rsidRPr="0031503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15037" w14:paraId="00716C76" w14:textId="77777777" w:rsidTr="00B36EDA">
        <w:tc>
          <w:tcPr>
            <w:tcW w:w="9923" w:type="dxa"/>
            <w:shd w:val="clear" w:color="auto" w:fill="F2F2F2"/>
            <w:hideMark/>
          </w:tcPr>
          <w:p w14:paraId="4A8FA420" w14:textId="41271C45" w:rsidR="00B36EDA" w:rsidRPr="00315037" w:rsidRDefault="00F27EB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03982FE1" w14:textId="77777777" w:rsidR="00B36EDA" w:rsidRPr="0031503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A5A944E" w14:textId="77777777" w:rsidR="00B36EDA" w:rsidRPr="0031503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FF838F9" w14:textId="77777777" w:rsidR="00B36EDA" w:rsidRPr="0031503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150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150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150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15037" w14:paraId="780CBF4F" w14:textId="77777777" w:rsidTr="00B36EDA">
        <w:tc>
          <w:tcPr>
            <w:tcW w:w="2269" w:type="dxa"/>
            <w:shd w:val="clear" w:color="auto" w:fill="auto"/>
          </w:tcPr>
          <w:p w14:paraId="10AE7620" w14:textId="77777777" w:rsidR="00B36EDA" w:rsidRPr="0031503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FF6544D" w14:textId="77777777" w:rsidR="00B36EDA" w:rsidRPr="00315037" w:rsidRDefault="00C02A1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Okulistyki do zabiegów zaćmy i witrektomii na okres 12 miesięcy</w:t>
            </w:r>
          </w:p>
        </w:tc>
      </w:tr>
      <w:tr w:rsidR="00C02A14" w:rsidRPr="00315037" w14:paraId="5D5A5D00" w14:textId="77777777" w:rsidTr="00A02F8E">
        <w:tc>
          <w:tcPr>
            <w:tcW w:w="2269" w:type="dxa"/>
            <w:shd w:val="clear" w:color="auto" w:fill="auto"/>
          </w:tcPr>
          <w:p w14:paraId="1C143E23" w14:textId="77777777" w:rsidR="00C02A14" w:rsidRPr="00315037" w:rsidRDefault="00C02A14" w:rsidP="00A02F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FA08D52" w14:textId="77777777" w:rsidR="00C02A14" w:rsidRPr="00315037" w:rsidRDefault="00C02A14" w:rsidP="00A02F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85/2024</w:t>
            </w:r>
          </w:p>
        </w:tc>
      </w:tr>
    </w:tbl>
    <w:p w14:paraId="6EAEBD83" w14:textId="77777777" w:rsidR="00B36EDA" w:rsidRPr="0031503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0A935BD" w14:textId="77777777" w:rsidR="00B36EDA" w:rsidRPr="0031503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15037">
        <w:rPr>
          <w:rFonts w:ascii="Arial Narrow" w:hAnsi="Arial Narrow" w:cs="Arial"/>
          <w:sz w:val="22"/>
          <w:szCs w:val="22"/>
        </w:rPr>
        <w:t xml:space="preserve">Zamawiający, </w:t>
      </w:r>
      <w:r w:rsidR="00C02A14" w:rsidRPr="00315037">
        <w:rPr>
          <w:rFonts w:ascii="Arial Narrow" w:hAnsi="Arial Narrow" w:cs="Arial"/>
          <w:b/>
          <w:sz w:val="22"/>
          <w:szCs w:val="22"/>
        </w:rPr>
        <w:t>10WSzKzP SPZOZ</w:t>
      </w:r>
      <w:r w:rsidRPr="0031503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C02A14" w:rsidRPr="00315037">
        <w:rPr>
          <w:rFonts w:ascii="Arial Narrow" w:hAnsi="Arial Narrow" w:cs="Arial"/>
          <w:sz w:val="22"/>
          <w:szCs w:val="22"/>
        </w:rPr>
        <w:t>(</w:t>
      </w:r>
      <w:proofErr w:type="spellStart"/>
      <w:r w:rsidR="00C02A14" w:rsidRPr="00315037">
        <w:rPr>
          <w:rFonts w:ascii="Arial Narrow" w:hAnsi="Arial Narrow" w:cs="Arial"/>
          <w:sz w:val="22"/>
          <w:szCs w:val="22"/>
        </w:rPr>
        <w:t>t.j</w:t>
      </w:r>
      <w:proofErr w:type="spellEnd"/>
      <w:r w:rsidR="00C02A14" w:rsidRPr="00315037">
        <w:rPr>
          <w:rFonts w:ascii="Arial Narrow" w:hAnsi="Arial Narrow" w:cs="Arial"/>
          <w:sz w:val="22"/>
          <w:szCs w:val="22"/>
        </w:rPr>
        <w:t>. Dz. U. z 2023r. poz. 1605)</w:t>
      </w:r>
      <w:r w:rsidRPr="0031503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02A14" w:rsidRPr="00315037" w14:paraId="5D5849C0" w14:textId="77777777" w:rsidTr="00C02A1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63E9" w14:textId="77777777" w:rsidR="00C02A14" w:rsidRPr="00315037" w:rsidRDefault="00C02A14" w:rsidP="00A02F8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Zadanie 1 Do zabiegu zaćmy</w:t>
            </w:r>
          </w:p>
          <w:p w14:paraId="5028A9BA" w14:textId="77777777" w:rsidR="00C02A14" w:rsidRPr="00315037" w:rsidRDefault="00C02A14" w:rsidP="00A02F8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BAUSCH &amp; LOMB POLAND SP. Z O.O.</w:t>
            </w:r>
          </w:p>
          <w:p w14:paraId="4304145E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E8E4526" w14:textId="77777777" w:rsidR="00C02A14" w:rsidRPr="00315037" w:rsidRDefault="00C02A14" w:rsidP="00A02F8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2FF84F8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253 584.00 zł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9CE07C" w14:textId="77777777" w:rsidR="00C02A14" w:rsidRPr="00315037" w:rsidRDefault="00C02A14" w:rsidP="00A02F8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05CA5FA" w14:textId="3BE99D4E" w:rsidR="00C02A14" w:rsidRPr="00315037" w:rsidRDefault="00C02A14" w:rsidP="00A02F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15037" w:rsidRPr="0031503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02A14" w:rsidRPr="00315037" w14:paraId="2BE499E0" w14:textId="77777777" w:rsidTr="00C02A1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341A" w14:textId="77777777" w:rsidR="00C02A14" w:rsidRPr="00315037" w:rsidRDefault="00C02A14" w:rsidP="00A02F8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Zadanie 2 Do zabiegu witrektomii </w:t>
            </w:r>
            <w:proofErr w:type="spellStart"/>
            <w:r w:rsidRPr="00315037">
              <w:rPr>
                <w:rFonts w:ascii="Arial Narrow" w:hAnsi="Arial Narrow" w:cs="Arial"/>
                <w:sz w:val="22"/>
                <w:szCs w:val="22"/>
              </w:rPr>
              <w:t>Stellaris</w:t>
            </w:r>
            <w:proofErr w:type="spellEnd"/>
          </w:p>
          <w:p w14:paraId="18658BC2" w14:textId="77777777" w:rsidR="00C02A14" w:rsidRPr="00315037" w:rsidRDefault="00C02A14" w:rsidP="00A02F8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BAUSCH &amp; LOMB POLAND SP. Z O.O.</w:t>
            </w:r>
          </w:p>
          <w:p w14:paraId="0AAF61CE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547C487" w14:textId="77777777" w:rsidR="00C02A14" w:rsidRPr="00315037" w:rsidRDefault="00C02A14" w:rsidP="00A02F8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D4B145C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366 508.80 zł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58D26F" w14:textId="77777777" w:rsidR="00C02A14" w:rsidRPr="00315037" w:rsidRDefault="00C02A14" w:rsidP="00A02F8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8DAAF7" w14:textId="3D563C74" w:rsidR="00C02A14" w:rsidRPr="00315037" w:rsidRDefault="00C02A14" w:rsidP="00A02F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15037" w:rsidRPr="0031503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02A14" w:rsidRPr="00315037" w14:paraId="240A5998" w14:textId="77777777" w:rsidTr="00C02A1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FF89" w14:textId="77777777" w:rsidR="00C02A14" w:rsidRPr="00315037" w:rsidRDefault="00C02A14" w:rsidP="00A02F8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Płyn </w:t>
            </w:r>
            <w:proofErr w:type="spellStart"/>
            <w:r w:rsidRPr="00315037">
              <w:rPr>
                <w:rFonts w:ascii="Arial Narrow" w:hAnsi="Arial Narrow" w:cs="Arial"/>
                <w:sz w:val="22"/>
                <w:szCs w:val="22"/>
              </w:rPr>
              <w:t>hydroksycelulozowy</w:t>
            </w:r>
            <w:proofErr w:type="spellEnd"/>
          </w:p>
          <w:p w14:paraId="412B30D1" w14:textId="77777777" w:rsidR="00C02A14" w:rsidRPr="00315037" w:rsidRDefault="00C02A14" w:rsidP="00A02F8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BAUSCH &amp; LOMB POLAND SP. Z O.O.</w:t>
            </w:r>
          </w:p>
          <w:p w14:paraId="30FC9A1E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B142B8" w14:textId="77777777" w:rsidR="00C02A14" w:rsidRPr="00315037" w:rsidRDefault="00C02A14" w:rsidP="00A02F8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C59742B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2 872.80 zł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CA81F7" w14:textId="77777777" w:rsidR="00C02A14" w:rsidRPr="00315037" w:rsidRDefault="00C02A14" w:rsidP="00A02F8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E8D398" w14:textId="06111AF7" w:rsidR="00C02A14" w:rsidRPr="00315037" w:rsidRDefault="00C02A14" w:rsidP="00A02F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15037" w:rsidRPr="0031503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02A14" w:rsidRPr="00315037" w14:paraId="686FCAB3" w14:textId="77777777" w:rsidTr="00C02A1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BDADC" w14:textId="77777777" w:rsidR="00C02A14" w:rsidRPr="00315037" w:rsidRDefault="00C02A14" w:rsidP="00A02F8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Soczewka wewnątrzgałkowa jednoogniskowa</w:t>
            </w:r>
          </w:p>
          <w:p w14:paraId="13A7FE12" w14:textId="77777777" w:rsidR="00C02A14" w:rsidRPr="00315037" w:rsidRDefault="00C02A14" w:rsidP="00A02F8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BAUSCH &amp; LOMB POLAND SP. Z O.O.</w:t>
            </w:r>
          </w:p>
          <w:p w14:paraId="2ECAAB58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01C084A" w14:textId="77777777" w:rsidR="00C02A14" w:rsidRPr="00315037" w:rsidRDefault="00C02A14" w:rsidP="00A02F8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E76D700" w14:textId="77777777" w:rsidR="00C02A14" w:rsidRPr="00315037" w:rsidRDefault="00C02A14" w:rsidP="00A02F8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37">
              <w:rPr>
                <w:rFonts w:ascii="Arial Narrow" w:hAnsi="Arial Narrow" w:cs="Arial"/>
                <w:b/>
                <w:sz w:val="22"/>
                <w:szCs w:val="22"/>
              </w:rPr>
              <w:t>25 920.00 zł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22E5DA" w14:textId="77777777" w:rsidR="00C02A14" w:rsidRPr="00315037" w:rsidRDefault="00C02A14" w:rsidP="00A02F8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3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5D8C7A5" w14:textId="29BC4799" w:rsidR="00C02A14" w:rsidRPr="00315037" w:rsidRDefault="00C02A14" w:rsidP="00A02F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15037" w:rsidRPr="00315037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3C012FD" w14:textId="77777777" w:rsidR="00B36EDA" w:rsidRPr="0031503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1503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1503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15037" w14:paraId="07F12089" w14:textId="77777777" w:rsidTr="00C02A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A54536" w14:textId="77777777" w:rsidR="00B36EDA" w:rsidRPr="003150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5CDF2A" w14:textId="77777777" w:rsidR="00B36EDA" w:rsidRPr="003150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EA3116" w14:textId="77777777" w:rsidR="00B36EDA" w:rsidRPr="003150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6A093D" w14:textId="77777777" w:rsidR="00B36EDA" w:rsidRPr="0031503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02A14" w:rsidRPr="00315037" w14:paraId="00C0A0FE" w14:textId="77777777" w:rsidTr="00C02A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E429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Zadanie 1 Do zabiegu zaćmy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2E22C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461B6D54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253E03F6" w14:textId="77777777" w:rsidR="00C02A14" w:rsidRPr="00315037" w:rsidRDefault="00C02A14" w:rsidP="00A02F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C30A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894C33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43CF3C8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0FC6D" w14:textId="77777777" w:rsidR="00C02A14" w:rsidRPr="00315037" w:rsidRDefault="00C02A14" w:rsidP="00A02F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02A14" w:rsidRPr="00315037" w14:paraId="7BE2470D" w14:textId="77777777" w:rsidTr="00C02A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D702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Zadanie 2 Do zabiegu witrektomii </w:t>
            </w:r>
            <w:proofErr w:type="spellStart"/>
            <w:r w:rsidRPr="00315037">
              <w:rPr>
                <w:rFonts w:ascii="Arial Narrow" w:hAnsi="Arial Narrow" w:cs="Arial"/>
                <w:sz w:val="22"/>
                <w:szCs w:val="22"/>
              </w:rPr>
              <w:t>Stellaris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6FE8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1F2EF279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6718C19B" w14:textId="77777777" w:rsidR="00C02A14" w:rsidRPr="00315037" w:rsidRDefault="00C02A14" w:rsidP="00A02F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333F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62CCDC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B59C6A7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A706" w14:textId="77777777" w:rsidR="00C02A14" w:rsidRPr="00315037" w:rsidRDefault="00C02A14" w:rsidP="00A02F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02A14" w:rsidRPr="00315037" w14:paraId="7FFB0993" w14:textId="77777777" w:rsidTr="00C02A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AE91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Płyn </w:t>
            </w:r>
            <w:proofErr w:type="spellStart"/>
            <w:r w:rsidRPr="00315037">
              <w:rPr>
                <w:rFonts w:ascii="Arial Narrow" w:hAnsi="Arial Narrow" w:cs="Arial"/>
                <w:sz w:val="22"/>
                <w:szCs w:val="22"/>
              </w:rPr>
              <w:t>hydroksycelulozowy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B96E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6743991C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2755B398" w14:textId="77777777" w:rsidR="00C02A14" w:rsidRPr="00315037" w:rsidRDefault="00C02A14" w:rsidP="00A02F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A1B1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462C41C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C0A6AF3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9AA9" w14:textId="77777777" w:rsidR="00C02A14" w:rsidRPr="00315037" w:rsidRDefault="00C02A14" w:rsidP="00A02F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C02A14" w:rsidRPr="00315037" w14:paraId="3A3C84CD" w14:textId="77777777" w:rsidTr="00C02A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57D8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Soczewka wewnątrzgałkowa jednoogniskowa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D4A8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b/>
                <w:bCs/>
                <w:sz w:val="22"/>
                <w:szCs w:val="22"/>
              </w:rPr>
              <w:t>BAUSCH &amp; LOMB POLAND SP. Z O.O.</w:t>
            </w:r>
          </w:p>
          <w:p w14:paraId="5BCC0D0B" w14:textId="77777777" w:rsidR="00C02A14" w:rsidRPr="00315037" w:rsidRDefault="00C02A14" w:rsidP="00A02F8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Marynarska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3E1D3AEF" w14:textId="77777777" w:rsidR="00C02A14" w:rsidRPr="00315037" w:rsidRDefault="00C02A14" w:rsidP="00A02F8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02-674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3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B7CC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319BFD6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DE14D76" w14:textId="77777777" w:rsidR="00C02A14" w:rsidRPr="00315037" w:rsidRDefault="00C02A14" w:rsidP="00A02F8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574BE" w14:textId="77777777" w:rsidR="00C02A14" w:rsidRPr="00315037" w:rsidRDefault="00C02A14" w:rsidP="00A02F8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3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EBF75E7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15037">
        <w:rPr>
          <w:rFonts w:ascii="Arial Narrow" w:hAnsi="Arial Narrow" w:cs="Arial"/>
          <w:i/>
          <w:sz w:val="22"/>
          <w:szCs w:val="22"/>
        </w:rPr>
        <w:t>Zamawiający</w:t>
      </w:r>
    </w:p>
    <w:p w14:paraId="3DBE7000" w14:textId="77777777" w:rsidR="00F27EB2" w:rsidRDefault="00F27EB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C9661A1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383896F2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1C935E87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3940B013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46D2C96C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77B0F6B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309BEA0F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79C6CE6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378E298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50A570F3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525ECC2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598AD3D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2CD49E7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3BECA0C7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6DE46772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8CD35FB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CAEA27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52066685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D251809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2C3DAF9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7606BB25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56D3C09B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142A3BD7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EE54298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F03C9C4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47CC199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2345E06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77370565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16B33A38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7DBBCF9B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6766BA3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70514FF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1652372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620F9291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5162F55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CB0EDBA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0DA2936C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284D068C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</w:p>
    <w:p w14:paraId="169EBBE6" w14:textId="1F79C302" w:rsidR="00F27EB2" w:rsidRPr="00B9724A" w:rsidRDefault="00F27EB2" w:rsidP="00F27EB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629B2A83" w14:textId="77777777" w:rsidR="00F27EB2" w:rsidRDefault="00F27EB2" w:rsidP="00F27EB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5BADA20" w14:textId="77777777" w:rsidR="00F27EB2" w:rsidRPr="00B9724A" w:rsidRDefault="00F27EB2" w:rsidP="00F27EB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1C4EE51A" w14:textId="539C9674" w:rsidR="00F27EB2" w:rsidRDefault="00F27EB2" w:rsidP="00F27EB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19.07.2024</w:t>
      </w:r>
    </w:p>
    <w:p w14:paraId="521AF90E" w14:textId="37137127" w:rsidR="008642B3" w:rsidRPr="00315037" w:rsidRDefault="00C02A14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31503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31503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D9DE7" w14:textId="77777777" w:rsidR="00D13ED7" w:rsidRDefault="00D13ED7">
      <w:r>
        <w:separator/>
      </w:r>
    </w:p>
  </w:endnote>
  <w:endnote w:type="continuationSeparator" w:id="0">
    <w:p w14:paraId="6B5F72B0" w14:textId="77777777" w:rsidR="00D13ED7" w:rsidRDefault="00D1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8ABE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4F1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3857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8D71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F0E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96DED" w14:textId="77777777" w:rsidR="00D13ED7" w:rsidRDefault="00D13ED7">
      <w:r>
        <w:separator/>
      </w:r>
    </w:p>
  </w:footnote>
  <w:footnote w:type="continuationSeparator" w:id="0">
    <w:p w14:paraId="7803DE61" w14:textId="77777777" w:rsidR="00D13ED7" w:rsidRDefault="00D1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69A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DE8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99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ED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503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2A14"/>
    <w:rsid w:val="00C423DD"/>
    <w:rsid w:val="00C60D7B"/>
    <w:rsid w:val="00C65E53"/>
    <w:rsid w:val="00CA0B33"/>
    <w:rsid w:val="00CA3511"/>
    <w:rsid w:val="00CF75AF"/>
    <w:rsid w:val="00D01E5B"/>
    <w:rsid w:val="00D04203"/>
    <w:rsid w:val="00D13ED7"/>
    <w:rsid w:val="00D26ED6"/>
    <w:rsid w:val="00D42C90"/>
    <w:rsid w:val="00D8427E"/>
    <w:rsid w:val="00E30B2D"/>
    <w:rsid w:val="00E62859"/>
    <w:rsid w:val="00E85D70"/>
    <w:rsid w:val="00F27EB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5CD5C"/>
  <w15:chartTrackingRefBased/>
  <w15:docId w15:val="{CA10B258-A09F-432D-8282-D71B69F5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531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2024-07-19T07:01:00Z</dcterms:created>
  <dcterms:modified xsi:type="dcterms:W3CDTF">2024-07-19T07:15:00Z</dcterms:modified>
</cp:coreProperties>
</file>