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08688A" w14:textId="77777777" w:rsidR="00986737" w:rsidRPr="009432A1" w:rsidRDefault="006843E2" w:rsidP="003D0DCA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843E2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843E2">
        <w:rPr>
          <w:rFonts w:ascii="Arial" w:hAnsi="Arial" w:cs="Arial"/>
          <w:sz w:val="24"/>
          <w:szCs w:val="24"/>
        </w:rPr>
        <w:t>2024-07-19</w:t>
      </w:r>
    </w:p>
    <w:p w14:paraId="489F5F7B" w14:textId="77777777" w:rsidR="006843E2" w:rsidRPr="006843E2" w:rsidRDefault="006843E2" w:rsidP="003D0DCA">
      <w:pPr>
        <w:rPr>
          <w:rFonts w:ascii="Arial" w:hAnsi="Arial" w:cs="Arial"/>
          <w:b/>
          <w:bCs/>
          <w:sz w:val="24"/>
          <w:szCs w:val="24"/>
        </w:rPr>
      </w:pPr>
      <w:r w:rsidRPr="006843E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51EDA5C" w14:textId="77777777" w:rsidR="00986737" w:rsidRPr="009432A1" w:rsidRDefault="006843E2" w:rsidP="003D0DCA">
      <w:pPr>
        <w:rPr>
          <w:rFonts w:ascii="Arial" w:hAnsi="Arial" w:cs="Arial"/>
          <w:b/>
          <w:bCs/>
          <w:sz w:val="24"/>
          <w:szCs w:val="24"/>
        </w:rPr>
      </w:pPr>
      <w:r w:rsidRPr="006843E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BABCBBF" w14:textId="77777777" w:rsidR="00986737" w:rsidRPr="009432A1" w:rsidRDefault="006843E2" w:rsidP="003D0DCA">
      <w:pPr>
        <w:rPr>
          <w:rFonts w:ascii="Arial" w:hAnsi="Arial" w:cs="Arial"/>
          <w:sz w:val="24"/>
          <w:szCs w:val="24"/>
        </w:rPr>
      </w:pPr>
      <w:r w:rsidRPr="006843E2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843E2">
        <w:rPr>
          <w:rFonts w:ascii="Arial" w:hAnsi="Arial" w:cs="Arial"/>
          <w:sz w:val="24"/>
          <w:szCs w:val="24"/>
        </w:rPr>
        <w:t>7/19</w:t>
      </w:r>
    </w:p>
    <w:p w14:paraId="78B42D6F" w14:textId="77777777" w:rsidR="00986737" w:rsidRPr="009432A1" w:rsidRDefault="006843E2" w:rsidP="003D0DCA">
      <w:pPr>
        <w:rPr>
          <w:rFonts w:ascii="Arial" w:hAnsi="Arial" w:cs="Arial"/>
          <w:sz w:val="24"/>
          <w:szCs w:val="24"/>
        </w:rPr>
      </w:pPr>
      <w:r w:rsidRPr="006843E2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843E2">
        <w:rPr>
          <w:rFonts w:ascii="Arial" w:hAnsi="Arial" w:cs="Arial"/>
          <w:sz w:val="24"/>
          <w:szCs w:val="24"/>
        </w:rPr>
        <w:t>Poznań</w:t>
      </w:r>
    </w:p>
    <w:p w14:paraId="3681F44F" w14:textId="3DBEC155" w:rsidR="00986737" w:rsidRDefault="00986737" w:rsidP="003D0DCA">
      <w:pPr>
        <w:jc w:val="both"/>
        <w:rPr>
          <w:bCs/>
          <w:sz w:val="18"/>
          <w:szCs w:val="18"/>
        </w:rPr>
      </w:pPr>
    </w:p>
    <w:p w14:paraId="56CA979B" w14:textId="77777777" w:rsidR="003D0DCA" w:rsidRPr="009432A1" w:rsidRDefault="003D0DCA" w:rsidP="003D0DCA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64693AB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02556C" w14:textId="77777777" w:rsidR="003D0DCA" w:rsidRDefault="003D0DCA" w:rsidP="003D0DC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54C0439A" w14:textId="77777777" w:rsidR="00986737" w:rsidRDefault="00986737" w:rsidP="003D0DC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393FC636" w14:textId="77777777" w:rsidR="007D45A4" w:rsidRDefault="007D45A4" w:rsidP="003D0DC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32864747" w14:textId="55DFE934" w:rsidR="003D0DCA" w:rsidRPr="00CF7835" w:rsidRDefault="003D0DCA" w:rsidP="003D0DC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33FD9894" w14:textId="77777777" w:rsidR="00986737" w:rsidRPr="00382A4A" w:rsidRDefault="00986737" w:rsidP="003D0DC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2D33E68" w14:textId="77777777" w:rsidR="00986737" w:rsidRPr="004E4B64" w:rsidRDefault="00986737" w:rsidP="003D0DC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9FA8E63" w14:textId="77777777" w:rsidTr="005A632E">
        <w:tc>
          <w:tcPr>
            <w:tcW w:w="2269" w:type="dxa"/>
            <w:shd w:val="clear" w:color="auto" w:fill="auto"/>
          </w:tcPr>
          <w:p w14:paraId="1D0DF10D" w14:textId="77777777" w:rsidR="00986737" w:rsidRPr="004E4B64" w:rsidRDefault="00986737" w:rsidP="003D0DC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E54E53" w14:textId="77777777" w:rsidR="00986737" w:rsidRPr="004E4B64" w:rsidRDefault="006843E2" w:rsidP="003D0DC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843E2">
              <w:rPr>
                <w:rFonts w:ascii="Arial" w:hAnsi="Arial" w:cs="Arial"/>
                <w:bCs/>
                <w:sz w:val="24"/>
                <w:szCs w:val="24"/>
              </w:rPr>
              <w:t>Sukcesywna dostawa świeżych owoców sezonowych i lodów do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843E2" w:rsidRPr="004E4B64" w14:paraId="145D2C10" w14:textId="77777777" w:rsidTr="00071C7A">
        <w:tc>
          <w:tcPr>
            <w:tcW w:w="2269" w:type="dxa"/>
            <w:shd w:val="clear" w:color="auto" w:fill="auto"/>
          </w:tcPr>
          <w:p w14:paraId="6C352356" w14:textId="77777777" w:rsidR="006843E2" w:rsidRPr="004E4B64" w:rsidRDefault="006843E2" w:rsidP="003D0DC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997CFF" w14:textId="77777777" w:rsidR="006843E2" w:rsidRPr="004E4B64" w:rsidRDefault="006843E2" w:rsidP="003D0DC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843E2">
              <w:rPr>
                <w:rFonts w:ascii="Arial" w:hAnsi="Arial" w:cs="Arial"/>
                <w:bCs/>
                <w:sz w:val="24"/>
                <w:szCs w:val="24"/>
              </w:rPr>
              <w:t>SZW/DZP/57/2024</w:t>
            </w:r>
          </w:p>
        </w:tc>
      </w:tr>
    </w:tbl>
    <w:p w14:paraId="55702B17" w14:textId="77777777" w:rsidR="00A80738" w:rsidRPr="00986737" w:rsidRDefault="00A80738" w:rsidP="003D0DCA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4B3203EC" w14:textId="17F91634" w:rsidR="00D665F5" w:rsidRDefault="00D665F5" w:rsidP="003D0DC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843E2" w:rsidRPr="006843E2">
        <w:rPr>
          <w:rFonts w:ascii="Arial" w:hAnsi="Arial" w:cs="Arial"/>
          <w:sz w:val="24"/>
          <w:szCs w:val="24"/>
        </w:rPr>
        <w:t>(</w:t>
      </w:r>
      <w:proofErr w:type="spellStart"/>
      <w:r w:rsidR="006843E2" w:rsidRPr="006843E2">
        <w:rPr>
          <w:rFonts w:ascii="Arial" w:hAnsi="Arial" w:cs="Arial"/>
          <w:sz w:val="24"/>
          <w:szCs w:val="24"/>
        </w:rPr>
        <w:t>t.j</w:t>
      </w:r>
      <w:proofErr w:type="spellEnd"/>
      <w:r w:rsidR="006843E2" w:rsidRPr="006843E2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48051EB" w14:textId="77777777" w:rsidR="003D0DCA" w:rsidRDefault="003D0DCA" w:rsidP="003D0DCA">
      <w:pPr>
        <w:jc w:val="both"/>
        <w:rPr>
          <w:rFonts w:ascii="Arial" w:hAnsi="Arial" w:cs="Arial"/>
          <w:sz w:val="24"/>
          <w:szCs w:val="24"/>
        </w:rPr>
      </w:pPr>
    </w:p>
    <w:p w14:paraId="78926F3B" w14:textId="77777777" w:rsidR="003D0DCA" w:rsidRPr="003D0DCA" w:rsidRDefault="003D0DCA" w:rsidP="003D0DCA">
      <w:pPr>
        <w:jc w:val="both"/>
        <w:rPr>
          <w:rFonts w:ascii="Arial" w:hAnsi="Arial" w:cs="Arial"/>
          <w:sz w:val="24"/>
          <w:szCs w:val="24"/>
        </w:rPr>
      </w:pPr>
      <w:r w:rsidRPr="003D0DC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5F37785" w14:textId="488BD502" w:rsidR="003D0DCA" w:rsidRPr="003D0DCA" w:rsidRDefault="003D0DCA" w:rsidP="003D0DCA">
      <w:pPr>
        <w:jc w:val="both"/>
        <w:rPr>
          <w:rFonts w:ascii="Arial" w:hAnsi="Arial" w:cs="Arial"/>
          <w:sz w:val="24"/>
          <w:szCs w:val="24"/>
        </w:rPr>
      </w:pPr>
      <w:r w:rsidRPr="003D0DCA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3D0DCA">
        <w:rPr>
          <w:rFonts w:ascii="Arial" w:hAnsi="Arial" w:cs="Arial"/>
          <w:sz w:val="24"/>
          <w:szCs w:val="24"/>
        </w:rPr>
        <w:t>36600,00 zł brutto</w:t>
      </w:r>
    </w:p>
    <w:p w14:paraId="4675954D" w14:textId="377789AA" w:rsidR="003D0DCA" w:rsidRPr="003D0DCA" w:rsidRDefault="003D0DCA" w:rsidP="003D0DCA">
      <w:pPr>
        <w:jc w:val="both"/>
        <w:rPr>
          <w:rFonts w:ascii="Arial" w:hAnsi="Arial" w:cs="Arial"/>
          <w:sz w:val="24"/>
          <w:szCs w:val="24"/>
        </w:rPr>
      </w:pPr>
      <w:r w:rsidRPr="003D0DCA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3D0DCA">
        <w:rPr>
          <w:rFonts w:ascii="Arial" w:hAnsi="Arial" w:cs="Arial"/>
          <w:sz w:val="24"/>
          <w:szCs w:val="24"/>
        </w:rPr>
        <w:t>19958,00 zł brutto</w:t>
      </w:r>
      <w:r>
        <w:rPr>
          <w:rFonts w:ascii="Arial" w:hAnsi="Arial" w:cs="Arial"/>
          <w:sz w:val="24"/>
          <w:szCs w:val="24"/>
        </w:rPr>
        <w:t>.</w:t>
      </w:r>
    </w:p>
    <w:p w14:paraId="1ED18B28" w14:textId="77777777" w:rsidR="003D0DCA" w:rsidRPr="00BB547B" w:rsidRDefault="003D0DCA" w:rsidP="003D0DCA">
      <w:pPr>
        <w:jc w:val="both"/>
        <w:rPr>
          <w:rFonts w:ascii="Arial" w:hAnsi="Arial" w:cs="Arial"/>
          <w:sz w:val="24"/>
          <w:szCs w:val="24"/>
        </w:rPr>
      </w:pPr>
    </w:p>
    <w:p w14:paraId="58CD4428" w14:textId="18A99B7D" w:rsidR="00A80738" w:rsidRDefault="00D665F5" w:rsidP="003D0DC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D0DCA">
        <w:rPr>
          <w:rFonts w:ascii="Arial" w:hAnsi="Arial" w:cs="Arial"/>
          <w:sz w:val="24"/>
          <w:szCs w:val="24"/>
        </w:rPr>
        <w:t>19/07/2024r.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D0DC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46075C77" w14:textId="77777777" w:rsidR="003D0DCA" w:rsidRPr="00BB547B" w:rsidRDefault="003D0DCA" w:rsidP="003D0DC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4855319" w14:textId="77777777" w:rsidTr="005A632E">
        <w:tc>
          <w:tcPr>
            <w:tcW w:w="1276" w:type="dxa"/>
            <w:shd w:val="clear" w:color="auto" w:fill="F2F2F2"/>
            <w:vAlign w:val="center"/>
          </w:tcPr>
          <w:p w14:paraId="55BCA10D" w14:textId="77777777" w:rsidR="006B27ED" w:rsidRPr="00986737" w:rsidRDefault="00986737" w:rsidP="003D0D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07B467D" w14:textId="77777777" w:rsidR="006B27ED" w:rsidRPr="00986737" w:rsidRDefault="00986737" w:rsidP="003D0D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44C1049" w14:textId="77777777" w:rsidR="006B27ED" w:rsidRPr="00986737" w:rsidRDefault="006B27ED" w:rsidP="003D0D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519A96C" w14:textId="77777777" w:rsidR="006B27ED" w:rsidRPr="00986737" w:rsidRDefault="006B27ED" w:rsidP="003D0D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843E2" w:rsidRPr="00BB547B" w14:paraId="2C4EFCA7" w14:textId="77777777" w:rsidTr="00071C7A">
        <w:tc>
          <w:tcPr>
            <w:tcW w:w="1276" w:type="dxa"/>
            <w:shd w:val="clear" w:color="auto" w:fill="auto"/>
            <w:vAlign w:val="center"/>
          </w:tcPr>
          <w:p w14:paraId="49D1CF22" w14:textId="77777777" w:rsidR="006843E2" w:rsidRPr="00986737" w:rsidRDefault="006843E2" w:rsidP="003D0D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3E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041828" w14:textId="77777777" w:rsidR="006843E2" w:rsidRPr="00986737" w:rsidRDefault="006843E2" w:rsidP="003D0D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3E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51F70F9" w14:textId="0F687A91" w:rsidR="006843E2" w:rsidRPr="00986737" w:rsidRDefault="006843E2" w:rsidP="003D0DC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843E2">
              <w:rPr>
                <w:rFonts w:ascii="Arial" w:hAnsi="Arial" w:cs="Arial"/>
                <w:sz w:val="24"/>
                <w:szCs w:val="24"/>
              </w:rPr>
              <w:t>Healthy</w:t>
            </w:r>
            <w:proofErr w:type="spellEnd"/>
            <w:r w:rsidRPr="006843E2">
              <w:rPr>
                <w:rFonts w:ascii="Arial" w:hAnsi="Arial" w:cs="Arial"/>
                <w:sz w:val="24"/>
                <w:szCs w:val="24"/>
              </w:rPr>
              <w:t xml:space="preserve"> Food MD </w:t>
            </w:r>
            <w:r w:rsidR="003D0DCA">
              <w:rPr>
                <w:rFonts w:ascii="Arial" w:hAnsi="Arial" w:cs="Arial"/>
                <w:sz w:val="24"/>
                <w:szCs w:val="24"/>
              </w:rPr>
              <w:t>S</w:t>
            </w:r>
            <w:r w:rsidRPr="006843E2">
              <w:rPr>
                <w:rFonts w:ascii="Arial" w:hAnsi="Arial" w:cs="Arial"/>
                <w:sz w:val="24"/>
                <w:szCs w:val="24"/>
              </w:rPr>
              <w:t>p</w:t>
            </w:r>
            <w:r w:rsidR="003D0DC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6843E2">
              <w:rPr>
                <w:rFonts w:ascii="Arial" w:hAnsi="Arial" w:cs="Arial"/>
                <w:sz w:val="24"/>
                <w:szCs w:val="24"/>
              </w:rPr>
              <w:t>z o</w:t>
            </w:r>
            <w:r w:rsidR="003D0DCA">
              <w:rPr>
                <w:rFonts w:ascii="Arial" w:hAnsi="Arial" w:cs="Arial"/>
                <w:sz w:val="24"/>
                <w:szCs w:val="24"/>
              </w:rPr>
              <w:t>.</w:t>
            </w:r>
            <w:r w:rsidRPr="006843E2">
              <w:rPr>
                <w:rFonts w:ascii="Arial" w:hAnsi="Arial" w:cs="Arial"/>
                <w:sz w:val="24"/>
                <w:szCs w:val="24"/>
              </w:rPr>
              <w:t>o</w:t>
            </w:r>
            <w:r w:rsidR="003D0DC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23DF460" w14:textId="0BE2D459" w:rsidR="006843E2" w:rsidRPr="00986737" w:rsidRDefault="006843E2" w:rsidP="003D0DCA">
            <w:pPr>
              <w:rPr>
                <w:rFonts w:ascii="Arial" w:hAnsi="Arial" w:cs="Arial"/>
                <w:sz w:val="24"/>
                <w:szCs w:val="24"/>
              </w:rPr>
            </w:pPr>
            <w:r w:rsidRPr="006843E2">
              <w:rPr>
                <w:rFonts w:ascii="Arial" w:hAnsi="Arial" w:cs="Arial"/>
                <w:sz w:val="24"/>
                <w:szCs w:val="24"/>
              </w:rPr>
              <w:t>ul. 55 Pułku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D0DCA">
              <w:rPr>
                <w:rFonts w:ascii="Arial" w:hAnsi="Arial" w:cs="Arial"/>
                <w:sz w:val="24"/>
                <w:szCs w:val="24"/>
              </w:rPr>
              <w:t xml:space="preserve">Piechoty </w:t>
            </w:r>
            <w:r w:rsidRPr="006843E2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D4BA47" w14:textId="77777777" w:rsidR="006843E2" w:rsidRPr="00986737" w:rsidRDefault="006843E2" w:rsidP="003D0DC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3E2">
              <w:rPr>
                <w:rFonts w:ascii="Arial" w:hAnsi="Arial" w:cs="Arial"/>
                <w:sz w:val="24"/>
                <w:szCs w:val="24"/>
              </w:rPr>
              <w:t>64-100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843E2">
              <w:rPr>
                <w:rFonts w:ascii="Arial" w:hAnsi="Arial" w:cs="Arial"/>
                <w:sz w:val="24"/>
                <w:szCs w:val="24"/>
              </w:rPr>
              <w:t>Leszno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FB0081" w14:textId="77777777" w:rsidR="006843E2" w:rsidRPr="00986737" w:rsidRDefault="006843E2" w:rsidP="003D0D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3E2">
              <w:rPr>
                <w:rFonts w:ascii="Arial" w:hAnsi="Arial" w:cs="Arial"/>
                <w:sz w:val="24"/>
                <w:szCs w:val="24"/>
              </w:rPr>
              <w:t>19 701.78 zł</w:t>
            </w:r>
          </w:p>
        </w:tc>
      </w:tr>
    </w:tbl>
    <w:p w14:paraId="1094E237" w14:textId="77777777" w:rsidR="003D0DCA" w:rsidRDefault="003D0DCA" w:rsidP="003D0DC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D3F5773" w14:textId="23731261" w:rsidR="00A80738" w:rsidRDefault="00A80738" w:rsidP="003D0DC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5B2B898" w14:textId="77777777" w:rsidR="007D45A4" w:rsidRDefault="007D45A4" w:rsidP="003D0DC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803E1DE" w14:textId="77777777" w:rsidR="007D45A4" w:rsidRPr="002D64D4" w:rsidRDefault="007D45A4" w:rsidP="007D45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Z-ca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 ds.</w:t>
      </w:r>
      <w:r w:rsidRPr="002D64D4">
        <w:rPr>
          <w:sz w:val="22"/>
          <w:szCs w:val="22"/>
        </w:rPr>
        <w:t xml:space="preserve"> </w:t>
      </w:r>
      <w:r>
        <w:rPr>
          <w:sz w:val="22"/>
          <w:szCs w:val="22"/>
        </w:rPr>
        <w:t>Pielęgniarstwa</w:t>
      </w:r>
      <w:r w:rsidRPr="002D64D4">
        <w:rPr>
          <w:sz w:val="22"/>
          <w:szCs w:val="22"/>
        </w:rPr>
        <w:t xml:space="preserve"> </w:t>
      </w:r>
    </w:p>
    <w:p w14:paraId="17FCBC52" w14:textId="77777777" w:rsidR="007D45A4" w:rsidRPr="002D64D4" w:rsidRDefault="007D45A4" w:rsidP="007D45A4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D64D4">
        <w:rPr>
          <w:sz w:val="22"/>
          <w:szCs w:val="22"/>
        </w:rPr>
        <w:t xml:space="preserve">   </w:t>
      </w:r>
      <w:r>
        <w:rPr>
          <w:sz w:val="22"/>
          <w:szCs w:val="22"/>
        </w:rPr>
        <w:t>Szpitala Wojewódzkiego</w:t>
      </w:r>
      <w:r w:rsidRPr="002D64D4">
        <w:rPr>
          <w:sz w:val="22"/>
          <w:szCs w:val="22"/>
        </w:rPr>
        <w:t xml:space="preserve"> w Poznaniu</w:t>
      </w:r>
    </w:p>
    <w:p w14:paraId="55D151E1" w14:textId="77777777" w:rsidR="007D45A4" w:rsidRPr="001C214A" w:rsidRDefault="007D45A4" w:rsidP="007D45A4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</w:t>
      </w:r>
      <w:r w:rsidRPr="001C214A">
        <w:rPr>
          <w:sz w:val="22"/>
          <w:szCs w:val="22"/>
        </w:rPr>
        <w:t xml:space="preserve">Dr </w:t>
      </w:r>
      <w:proofErr w:type="spellStart"/>
      <w:r w:rsidRPr="001C214A">
        <w:rPr>
          <w:sz w:val="22"/>
          <w:szCs w:val="22"/>
        </w:rPr>
        <w:t>n.o</w:t>
      </w:r>
      <w:proofErr w:type="spellEnd"/>
      <w:r w:rsidRPr="001C214A">
        <w:rPr>
          <w:sz w:val="22"/>
          <w:szCs w:val="22"/>
        </w:rPr>
        <w:t xml:space="preserve"> </w:t>
      </w:r>
      <w:proofErr w:type="spellStart"/>
      <w:r w:rsidRPr="001C214A">
        <w:rPr>
          <w:sz w:val="22"/>
          <w:szCs w:val="22"/>
        </w:rPr>
        <w:t>zdr</w:t>
      </w:r>
      <w:proofErr w:type="spellEnd"/>
      <w:r w:rsidRPr="001C214A">
        <w:rPr>
          <w:sz w:val="22"/>
          <w:szCs w:val="22"/>
        </w:rPr>
        <w:t>. Violetta Magiera</w:t>
      </w:r>
    </w:p>
    <w:p w14:paraId="62B7C719" w14:textId="77777777" w:rsidR="007D45A4" w:rsidRPr="00BB547B" w:rsidRDefault="007D45A4" w:rsidP="003D0DC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7D45A4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789EA5" w14:textId="77777777" w:rsidR="00D436DF" w:rsidRDefault="00D436DF">
      <w:r>
        <w:separator/>
      </w:r>
    </w:p>
  </w:endnote>
  <w:endnote w:type="continuationSeparator" w:id="0">
    <w:p w14:paraId="14537B74" w14:textId="77777777" w:rsidR="00D436DF" w:rsidRDefault="00D43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A1A6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7D89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1040E" w14:textId="1B667DAB" w:rsidR="00986737" w:rsidRPr="00986737" w:rsidRDefault="007D45A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E878C7C" wp14:editId="7076DF6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01B9F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7E54CC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1156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FF1410" w14:textId="77777777" w:rsidR="009F189D" w:rsidRDefault="009F189D">
    <w:pPr>
      <w:pStyle w:val="Stopka"/>
      <w:tabs>
        <w:tab w:val="clear" w:pos="4536"/>
      </w:tabs>
      <w:jc w:val="center"/>
    </w:pPr>
  </w:p>
  <w:p w14:paraId="3EB1AF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3AA8FE" w14:textId="77777777" w:rsidR="00D436DF" w:rsidRDefault="00D436DF">
      <w:r>
        <w:separator/>
      </w:r>
    </w:p>
  </w:footnote>
  <w:footnote w:type="continuationSeparator" w:id="0">
    <w:p w14:paraId="43E13C8F" w14:textId="77777777" w:rsidR="00D436DF" w:rsidRDefault="00D43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1C297" w14:textId="77777777" w:rsidR="006843E2" w:rsidRDefault="006843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FEA5B" w14:textId="77777777" w:rsidR="006843E2" w:rsidRDefault="006843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3FA1D" w14:textId="77777777" w:rsidR="006843E2" w:rsidRDefault="006843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DF"/>
    <w:rsid w:val="00007727"/>
    <w:rsid w:val="00017720"/>
    <w:rsid w:val="00035488"/>
    <w:rsid w:val="000D7F25"/>
    <w:rsid w:val="000E00E5"/>
    <w:rsid w:val="00173B20"/>
    <w:rsid w:val="001C69FF"/>
    <w:rsid w:val="0023318D"/>
    <w:rsid w:val="003A35F0"/>
    <w:rsid w:val="003D0DCA"/>
    <w:rsid w:val="003D72FD"/>
    <w:rsid w:val="00423179"/>
    <w:rsid w:val="00490DC0"/>
    <w:rsid w:val="00493F8C"/>
    <w:rsid w:val="004C7E9B"/>
    <w:rsid w:val="005614F2"/>
    <w:rsid w:val="00577BC6"/>
    <w:rsid w:val="005A632E"/>
    <w:rsid w:val="006843E2"/>
    <w:rsid w:val="0069085C"/>
    <w:rsid w:val="006B27ED"/>
    <w:rsid w:val="007D45A4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436DF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4EADE9"/>
  <w15:chartTrackingRefBased/>
  <w15:docId w15:val="{0918C30A-09D2-4543-BE02-A2AF52098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0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1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10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1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75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9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81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00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3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73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8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11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79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77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2024-07-19T08:15:00Z</cp:lastPrinted>
  <dcterms:created xsi:type="dcterms:W3CDTF">2024-07-19T08:16:00Z</dcterms:created>
  <dcterms:modified xsi:type="dcterms:W3CDTF">2024-07-19T08:16:00Z</dcterms:modified>
</cp:coreProperties>
</file>