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37FB2A" w14:textId="010DF3AC" w:rsidR="00D34297" w:rsidRPr="008B71F1" w:rsidRDefault="00870188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8B71F1">
        <w:rPr>
          <w:rFonts w:ascii="Arial Narrow" w:hAnsi="Arial Narrow" w:cs="Arial"/>
          <w:sz w:val="22"/>
          <w:szCs w:val="22"/>
        </w:rPr>
        <w:t>Bydgoszcz</w:t>
      </w:r>
      <w:r w:rsidR="00D34297" w:rsidRPr="008B71F1">
        <w:rPr>
          <w:rFonts w:ascii="Arial Narrow" w:hAnsi="Arial Narrow" w:cs="Arial"/>
          <w:sz w:val="22"/>
          <w:szCs w:val="22"/>
        </w:rPr>
        <w:t xml:space="preserve"> dnia: </w:t>
      </w:r>
      <w:r w:rsidRPr="008B71F1">
        <w:rPr>
          <w:rFonts w:ascii="Arial Narrow" w:hAnsi="Arial Narrow" w:cs="Arial"/>
          <w:sz w:val="22"/>
          <w:szCs w:val="22"/>
        </w:rPr>
        <w:t>2024-07-1</w:t>
      </w:r>
      <w:r w:rsidR="009A185C">
        <w:rPr>
          <w:rFonts w:ascii="Arial Narrow" w:hAnsi="Arial Narrow" w:cs="Arial"/>
          <w:sz w:val="22"/>
          <w:szCs w:val="22"/>
        </w:rPr>
        <w:t>9</w:t>
      </w:r>
    </w:p>
    <w:p w14:paraId="27AB4F87" w14:textId="77777777" w:rsidR="00D34297" w:rsidRPr="008B71F1" w:rsidRDefault="00870188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B71F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216BCA4" w14:textId="77777777" w:rsidR="00D34297" w:rsidRPr="008B71F1" w:rsidRDefault="00870188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B71F1">
        <w:rPr>
          <w:rFonts w:ascii="Arial Narrow" w:hAnsi="Arial Narrow" w:cs="Arial"/>
          <w:sz w:val="22"/>
          <w:szCs w:val="22"/>
        </w:rPr>
        <w:t>Powstańców Warszawy</w:t>
      </w:r>
      <w:r w:rsidR="00D34297" w:rsidRPr="008B71F1">
        <w:rPr>
          <w:rFonts w:ascii="Arial Narrow" w:hAnsi="Arial Narrow" w:cs="Arial"/>
          <w:sz w:val="22"/>
          <w:szCs w:val="22"/>
        </w:rPr>
        <w:t xml:space="preserve"> </w:t>
      </w:r>
      <w:r w:rsidRPr="008B71F1">
        <w:rPr>
          <w:rFonts w:ascii="Arial Narrow" w:hAnsi="Arial Narrow" w:cs="Arial"/>
          <w:sz w:val="22"/>
          <w:szCs w:val="22"/>
        </w:rPr>
        <w:t>5</w:t>
      </w:r>
    </w:p>
    <w:p w14:paraId="6D4FCE2B" w14:textId="77777777" w:rsidR="00D34297" w:rsidRPr="008B71F1" w:rsidRDefault="00870188" w:rsidP="00D34297">
      <w:pPr>
        <w:rPr>
          <w:rFonts w:ascii="Arial Narrow" w:hAnsi="Arial Narrow" w:cs="Arial"/>
          <w:sz w:val="22"/>
          <w:szCs w:val="22"/>
        </w:rPr>
      </w:pPr>
      <w:r w:rsidRPr="008B71F1">
        <w:rPr>
          <w:rFonts w:ascii="Arial Narrow" w:hAnsi="Arial Narrow" w:cs="Arial"/>
          <w:sz w:val="22"/>
          <w:szCs w:val="22"/>
        </w:rPr>
        <w:t>85-681</w:t>
      </w:r>
      <w:r w:rsidR="00D34297" w:rsidRPr="008B71F1">
        <w:rPr>
          <w:rFonts w:ascii="Arial Narrow" w:hAnsi="Arial Narrow" w:cs="Arial"/>
          <w:sz w:val="22"/>
          <w:szCs w:val="22"/>
        </w:rPr>
        <w:t xml:space="preserve"> </w:t>
      </w:r>
      <w:r w:rsidRPr="008B71F1">
        <w:rPr>
          <w:rFonts w:ascii="Arial Narrow" w:hAnsi="Arial Narrow" w:cs="Arial"/>
          <w:sz w:val="22"/>
          <w:szCs w:val="22"/>
        </w:rPr>
        <w:t>Bydgoszcz</w:t>
      </w:r>
    </w:p>
    <w:p w14:paraId="29A54BB9" w14:textId="77777777" w:rsidR="00D34297" w:rsidRPr="008B71F1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8B71F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556B4AD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8B71F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38460FB" w14:textId="425A92E2" w:rsidR="008B71F1" w:rsidRPr="00E82DCC" w:rsidRDefault="008B71F1" w:rsidP="00D34297">
      <w:pPr>
        <w:spacing w:after="480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E82DCC">
        <w:rPr>
          <w:rFonts w:ascii="Arial Narrow" w:hAnsi="Arial Narrow" w:cs="Arial"/>
          <w:bCs/>
          <w:sz w:val="22"/>
          <w:szCs w:val="22"/>
        </w:rPr>
        <w:t xml:space="preserve"> </w:t>
      </w:r>
      <w:r w:rsidR="00E82DCC">
        <w:rPr>
          <w:rFonts w:ascii="Arial Narrow" w:hAnsi="Arial Narrow" w:cs="Arial"/>
          <w:b/>
          <w:sz w:val="22"/>
          <w:szCs w:val="22"/>
        </w:rPr>
        <w:t>5703/2024</w:t>
      </w:r>
    </w:p>
    <w:p w14:paraId="2EA7AE2A" w14:textId="77777777" w:rsidR="00EF5665" w:rsidRPr="008B71F1" w:rsidRDefault="00EF5665" w:rsidP="00D34297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</w:p>
    <w:p w14:paraId="2A5E1ABB" w14:textId="77777777" w:rsidR="00D34297" w:rsidRPr="008B71F1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8B71F1">
        <w:rPr>
          <w:rFonts w:ascii="Arial Narrow" w:hAnsi="Arial Narrow" w:cs="Arial"/>
          <w:b/>
          <w:sz w:val="24"/>
          <w:szCs w:val="24"/>
        </w:rPr>
        <w:t>WYKONAWCY</w:t>
      </w:r>
    </w:p>
    <w:p w14:paraId="77342F27" w14:textId="77777777" w:rsidR="00D34297" w:rsidRPr="008B71F1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8B71F1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8B71F1" w14:paraId="448EC6CA" w14:textId="77777777" w:rsidTr="00D34297">
        <w:tc>
          <w:tcPr>
            <w:tcW w:w="9180" w:type="dxa"/>
            <w:shd w:val="clear" w:color="auto" w:fill="F2F2F2"/>
            <w:hideMark/>
          </w:tcPr>
          <w:p w14:paraId="2801E65A" w14:textId="77777777" w:rsidR="00D34297" w:rsidRPr="008B71F1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B71F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BEED5D9" w14:textId="77777777" w:rsidR="00D34297" w:rsidRPr="008B71F1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B71F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346D0F05" w14:textId="77777777" w:rsidR="00D34297" w:rsidRPr="008B71F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56E61246" w14:textId="77777777" w:rsidR="00D34297" w:rsidRPr="008B71F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B71F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B71F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B71F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8B71F1" w14:paraId="08623A18" w14:textId="77777777" w:rsidTr="00310284">
        <w:tc>
          <w:tcPr>
            <w:tcW w:w="2269" w:type="dxa"/>
            <w:shd w:val="clear" w:color="auto" w:fill="auto"/>
          </w:tcPr>
          <w:p w14:paraId="5357F101" w14:textId="77777777" w:rsidR="00D34297" w:rsidRPr="008B71F1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71F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C58A94" w14:textId="77777777" w:rsidR="00D34297" w:rsidRPr="008B71F1" w:rsidRDefault="00870188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71F1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</w:p>
        </w:tc>
      </w:tr>
      <w:tr w:rsidR="00870188" w:rsidRPr="008B71F1" w14:paraId="03357A21" w14:textId="77777777" w:rsidTr="00525A93">
        <w:tc>
          <w:tcPr>
            <w:tcW w:w="2269" w:type="dxa"/>
            <w:shd w:val="clear" w:color="auto" w:fill="auto"/>
          </w:tcPr>
          <w:p w14:paraId="3B5B549B" w14:textId="77777777" w:rsidR="00870188" w:rsidRPr="008B71F1" w:rsidRDefault="00870188" w:rsidP="00525A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71F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C98664" w14:textId="77777777" w:rsidR="00870188" w:rsidRPr="008B71F1" w:rsidRDefault="00870188" w:rsidP="00525A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B71F1">
              <w:rPr>
                <w:rFonts w:ascii="Arial Narrow" w:hAnsi="Arial Narrow" w:cs="Arial"/>
                <w:bCs/>
                <w:sz w:val="22"/>
                <w:szCs w:val="22"/>
              </w:rPr>
              <w:t>67/2024</w:t>
            </w:r>
          </w:p>
        </w:tc>
      </w:tr>
    </w:tbl>
    <w:p w14:paraId="359B08A0" w14:textId="77777777" w:rsidR="00010B31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0350D16B" w14:textId="77777777" w:rsidR="00EF5665" w:rsidRPr="008B71F1" w:rsidRDefault="00EF5665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17A6A44B" w14:textId="77777777" w:rsidR="00010B31" w:rsidRPr="008B71F1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8B71F1">
        <w:rPr>
          <w:rFonts w:ascii="Arial Narrow" w:hAnsi="Arial Narrow" w:cs="Arial"/>
          <w:sz w:val="22"/>
          <w:szCs w:val="22"/>
        </w:rPr>
        <w:t xml:space="preserve">Zamawiający, </w:t>
      </w:r>
      <w:r w:rsidR="00870188" w:rsidRPr="008B71F1">
        <w:rPr>
          <w:rFonts w:ascii="Arial Narrow" w:hAnsi="Arial Narrow" w:cs="Arial"/>
          <w:b/>
          <w:sz w:val="22"/>
          <w:szCs w:val="22"/>
        </w:rPr>
        <w:t>10WSzKzP SPZOZ</w:t>
      </w:r>
      <w:r w:rsidRPr="008B71F1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870188" w:rsidRPr="008B71F1">
        <w:rPr>
          <w:rFonts w:ascii="Arial Narrow" w:hAnsi="Arial Narrow" w:cs="Arial"/>
          <w:sz w:val="22"/>
          <w:szCs w:val="22"/>
        </w:rPr>
        <w:t>(</w:t>
      </w:r>
      <w:proofErr w:type="spellStart"/>
      <w:r w:rsidR="00870188" w:rsidRPr="008B71F1">
        <w:rPr>
          <w:rFonts w:ascii="Arial Narrow" w:hAnsi="Arial Narrow" w:cs="Arial"/>
          <w:sz w:val="22"/>
          <w:szCs w:val="22"/>
        </w:rPr>
        <w:t>t.j</w:t>
      </w:r>
      <w:proofErr w:type="spellEnd"/>
      <w:r w:rsidR="00870188" w:rsidRPr="008B71F1">
        <w:rPr>
          <w:rFonts w:ascii="Arial Narrow" w:hAnsi="Arial Narrow" w:cs="Arial"/>
          <w:sz w:val="22"/>
          <w:szCs w:val="22"/>
        </w:rPr>
        <w:t>. Dz. U. z 2023r. poz. 1605)</w:t>
      </w:r>
      <w:r w:rsidRPr="008B71F1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8B71F1">
        <w:rPr>
          <w:rFonts w:ascii="Arial Narrow" w:hAnsi="Arial Narrow" w:cs="Arial"/>
          <w:sz w:val="22"/>
          <w:szCs w:val="22"/>
        </w:rPr>
        <w:t>na</w:t>
      </w:r>
      <w:r w:rsidRPr="008B71F1">
        <w:rPr>
          <w:rFonts w:ascii="Arial Narrow" w:hAnsi="Arial Narrow" w:cs="Arial"/>
          <w:sz w:val="22"/>
          <w:szCs w:val="22"/>
        </w:rPr>
        <w:t xml:space="preserve"> </w:t>
      </w:r>
      <w:r w:rsidR="00D8293D" w:rsidRPr="008B71F1">
        <w:rPr>
          <w:rFonts w:ascii="Arial Narrow" w:hAnsi="Arial Narrow" w:cs="Arial"/>
          <w:sz w:val="22"/>
          <w:szCs w:val="22"/>
        </w:rPr>
        <w:t>na</w:t>
      </w:r>
      <w:r w:rsidR="00010B31" w:rsidRPr="008B71F1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EF5665" w14:paraId="6D6E7A12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98445" w14:textId="77777777" w:rsidR="00D44D12" w:rsidRPr="00EF5665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EF5665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3FA7" w14:textId="77777777" w:rsidR="00D44D12" w:rsidRPr="00EF5665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EF5665">
              <w:rPr>
                <w:rFonts w:ascii="Arial Narrow" w:hAnsi="Arial Narrow" w:cs="Arial"/>
                <w:b/>
              </w:rPr>
              <w:t>Temat</w:t>
            </w:r>
          </w:p>
          <w:p w14:paraId="3C1ADBC9" w14:textId="77777777" w:rsidR="00D44D12" w:rsidRPr="00EF5665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EF5665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870188" w:rsidRPr="008B71F1" w14:paraId="3776726A" w14:textId="77777777" w:rsidTr="00525A9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EC64" w14:textId="77777777" w:rsidR="00870188" w:rsidRPr="008B71F1" w:rsidRDefault="00870188" w:rsidP="00525A9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B71F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88E0" w14:textId="77777777" w:rsidR="00870188" w:rsidRPr="008B71F1" w:rsidRDefault="00870188" w:rsidP="00525A9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B71F1">
              <w:rPr>
                <w:rFonts w:ascii="Arial Narrow" w:hAnsi="Arial Narrow" w:cs="Arial"/>
                <w:b/>
                <w:sz w:val="22"/>
                <w:szCs w:val="22"/>
              </w:rPr>
              <w:t xml:space="preserve">Dren </w:t>
            </w:r>
            <w:proofErr w:type="spellStart"/>
            <w:r w:rsidRPr="008B71F1">
              <w:rPr>
                <w:rFonts w:ascii="Arial Narrow" w:hAnsi="Arial Narrow" w:cs="Arial"/>
                <w:b/>
                <w:sz w:val="22"/>
                <w:szCs w:val="22"/>
              </w:rPr>
              <w:t>Kehra</w:t>
            </w:r>
            <w:proofErr w:type="spellEnd"/>
          </w:p>
          <w:p w14:paraId="3EF9DD54" w14:textId="77777777" w:rsidR="00870188" w:rsidRPr="008B71F1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71F1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B71F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2ACC532" w14:textId="77777777" w:rsidR="00870188" w:rsidRPr="008B71F1" w:rsidRDefault="00870188" w:rsidP="00525A93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71F1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8B71F1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B71F1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0915D54D" w14:textId="77777777" w:rsidR="00870188" w:rsidRPr="008B71F1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B71F1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B71F1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5A49F0D" w14:textId="1429ECBC" w:rsidR="00870188" w:rsidRPr="008B71F1" w:rsidRDefault="00430962" w:rsidP="00525A93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870188" w:rsidRPr="00430962" w14:paraId="4625A122" w14:textId="77777777" w:rsidTr="00525A9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2B4B" w14:textId="77777777" w:rsidR="00870188" w:rsidRPr="00430962" w:rsidRDefault="00870188" w:rsidP="00525A9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30962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AD78" w14:textId="77777777" w:rsidR="00870188" w:rsidRPr="00430962" w:rsidRDefault="00870188" w:rsidP="00525A9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30962">
              <w:rPr>
                <w:rFonts w:ascii="Arial Narrow" w:hAnsi="Arial Narrow" w:cs="Arial"/>
                <w:b/>
                <w:sz w:val="22"/>
                <w:szCs w:val="22"/>
              </w:rPr>
              <w:t xml:space="preserve">Cewnik </w:t>
            </w:r>
            <w:proofErr w:type="spellStart"/>
            <w:r w:rsidRPr="00430962">
              <w:rPr>
                <w:rFonts w:ascii="Arial Narrow" w:hAnsi="Arial Narrow" w:cs="Arial"/>
                <w:b/>
                <w:sz w:val="22"/>
                <w:szCs w:val="22"/>
              </w:rPr>
              <w:t>Thorax</w:t>
            </w:r>
            <w:proofErr w:type="spellEnd"/>
            <w:r w:rsidRPr="00430962">
              <w:rPr>
                <w:rFonts w:ascii="Arial Narrow" w:hAnsi="Arial Narrow" w:cs="Arial"/>
                <w:b/>
                <w:sz w:val="22"/>
                <w:szCs w:val="22"/>
              </w:rPr>
              <w:t xml:space="preserve">, łącznik do drenów </w:t>
            </w:r>
            <w:proofErr w:type="spellStart"/>
            <w:r w:rsidRPr="00430962">
              <w:rPr>
                <w:rFonts w:ascii="Arial Narrow" w:hAnsi="Arial Narrow" w:cs="Arial"/>
                <w:b/>
                <w:sz w:val="22"/>
                <w:szCs w:val="22"/>
              </w:rPr>
              <w:t>ThoraxY</w:t>
            </w:r>
            <w:proofErr w:type="spellEnd"/>
            <w:r w:rsidRPr="00430962">
              <w:rPr>
                <w:rFonts w:ascii="Arial Narrow" w:hAnsi="Arial Narrow" w:cs="Arial"/>
                <w:b/>
                <w:sz w:val="22"/>
                <w:szCs w:val="22"/>
              </w:rPr>
              <w:t>, zgłębnik żołądkowy</w:t>
            </w:r>
          </w:p>
          <w:p w14:paraId="1C60AA8A" w14:textId="77777777" w:rsidR="00870188" w:rsidRPr="00430962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3096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43096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37B30B9" w14:textId="77777777" w:rsidR="00870188" w:rsidRPr="00430962" w:rsidRDefault="00870188" w:rsidP="00525A93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30962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43096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430962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6808F2B6" w14:textId="77777777" w:rsidR="00870188" w:rsidRPr="00430962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30962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43096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A54113A" w14:textId="75EC8E60" w:rsidR="00870188" w:rsidRPr="00430962" w:rsidRDefault="008C6643" w:rsidP="00525A93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870188" w:rsidRPr="008C6643" w14:paraId="61B191A3" w14:textId="77777777" w:rsidTr="00525A9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5EA2" w14:textId="77777777" w:rsidR="00870188" w:rsidRPr="008C6643" w:rsidRDefault="00870188" w:rsidP="00525A9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390F" w14:textId="77777777" w:rsidR="00870188" w:rsidRPr="008C6643" w:rsidRDefault="00870188" w:rsidP="00525A9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b/>
                <w:sz w:val="22"/>
                <w:szCs w:val="22"/>
              </w:rPr>
              <w:t xml:space="preserve">Elektroda jednodzielna do </w:t>
            </w:r>
            <w:proofErr w:type="spellStart"/>
            <w:r w:rsidRPr="008C6643">
              <w:rPr>
                <w:rFonts w:ascii="Arial Narrow" w:hAnsi="Arial Narrow" w:cs="Arial"/>
                <w:b/>
                <w:sz w:val="22"/>
                <w:szCs w:val="22"/>
              </w:rPr>
              <w:t>lezji</w:t>
            </w:r>
            <w:proofErr w:type="spellEnd"/>
            <w:r w:rsidRPr="008C6643">
              <w:rPr>
                <w:rFonts w:ascii="Arial Narrow" w:hAnsi="Arial Narrow" w:cs="Arial"/>
                <w:b/>
                <w:sz w:val="22"/>
                <w:szCs w:val="22"/>
              </w:rPr>
              <w:t xml:space="preserve"> hydrożelowa</w:t>
            </w:r>
          </w:p>
          <w:p w14:paraId="43039D83" w14:textId="77777777" w:rsidR="00870188" w:rsidRPr="008C6643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C664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CBE72BE" w14:textId="77777777" w:rsidR="00870188" w:rsidRPr="008C6643" w:rsidRDefault="00870188" w:rsidP="00525A93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8C664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C6643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3144E028" w14:textId="77777777" w:rsidR="00870188" w:rsidRPr="008C6643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C664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A581F32" w14:textId="1EF9FAAB" w:rsidR="00870188" w:rsidRPr="008C6643" w:rsidRDefault="008C6643" w:rsidP="00525A93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870188" w:rsidRPr="008B71F1" w14:paraId="327C1461" w14:textId="77777777" w:rsidTr="00525A9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F733" w14:textId="77777777" w:rsidR="00870188" w:rsidRPr="008B71F1" w:rsidRDefault="00870188" w:rsidP="00525A93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B71F1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4953" w14:textId="77777777" w:rsidR="00870188" w:rsidRPr="008B71F1" w:rsidRDefault="00870188" w:rsidP="00525A9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71F1">
              <w:rPr>
                <w:rFonts w:ascii="Arial Narrow" w:hAnsi="Arial Narrow" w:cs="Arial"/>
                <w:b/>
                <w:sz w:val="24"/>
                <w:szCs w:val="24"/>
              </w:rPr>
              <w:t xml:space="preserve">Elektrody </w:t>
            </w:r>
            <w:proofErr w:type="spellStart"/>
            <w:r w:rsidRPr="008B71F1">
              <w:rPr>
                <w:rFonts w:ascii="Arial Narrow" w:hAnsi="Arial Narrow" w:cs="Arial"/>
                <w:b/>
                <w:sz w:val="24"/>
                <w:szCs w:val="24"/>
              </w:rPr>
              <w:t>nasierdziowe</w:t>
            </w:r>
            <w:proofErr w:type="spellEnd"/>
            <w:r w:rsidRPr="008B71F1">
              <w:rPr>
                <w:rFonts w:ascii="Arial Narrow" w:hAnsi="Arial Narrow" w:cs="Arial"/>
                <w:b/>
                <w:sz w:val="24"/>
                <w:szCs w:val="24"/>
              </w:rPr>
              <w:t xml:space="preserve"> jednobiegunowe do czasowej stymulacji serca</w:t>
            </w:r>
          </w:p>
          <w:p w14:paraId="314DE146" w14:textId="77777777" w:rsidR="00870188" w:rsidRPr="008B71F1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71F1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8B71F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3C81878" w14:textId="77777777" w:rsidR="00870188" w:rsidRPr="008B71F1" w:rsidRDefault="00870188" w:rsidP="00525A93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71F1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8B71F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B71F1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7E5F657E" w14:textId="77777777" w:rsidR="00870188" w:rsidRPr="008B71F1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71F1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8B71F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CC591EE" w14:textId="0F9AC05A" w:rsidR="00870188" w:rsidRPr="008B71F1" w:rsidRDefault="008C6643" w:rsidP="00525A93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92969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870188" w:rsidRPr="008C6643" w14:paraId="1F343F68" w14:textId="77777777" w:rsidTr="00525A9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9A90" w14:textId="77777777" w:rsidR="00870188" w:rsidRPr="008C6643" w:rsidRDefault="00870188" w:rsidP="00525A9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47189" w14:textId="77777777" w:rsidR="00870188" w:rsidRPr="008C6643" w:rsidRDefault="00870188" w:rsidP="00525A9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b/>
                <w:sz w:val="22"/>
                <w:szCs w:val="22"/>
              </w:rPr>
              <w:t>Nożyk okulistyczny, ostrze skośne</w:t>
            </w:r>
          </w:p>
          <w:p w14:paraId="1E846BD7" w14:textId="77777777" w:rsidR="00870188" w:rsidRPr="008C6643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C664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929CD21" w14:textId="77777777" w:rsidR="00870188" w:rsidRPr="008C6643" w:rsidRDefault="00870188" w:rsidP="00525A93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8C664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C6643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33AF4368" w14:textId="77777777" w:rsidR="00870188" w:rsidRPr="008C6643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C664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5B9AD25" w14:textId="20319559" w:rsidR="00870188" w:rsidRPr="008C6643" w:rsidRDefault="008C6643" w:rsidP="00525A93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870188" w:rsidRPr="008C6643" w14:paraId="1A5CA329" w14:textId="77777777" w:rsidTr="00525A9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3FE4" w14:textId="77777777" w:rsidR="00870188" w:rsidRPr="008C6643" w:rsidRDefault="00870188" w:rsidP="00525A9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CFC4" w14:textId="77777777" w:rsidR="00870188" w:rsidRPr="008C6643" w:rsidRDefault="00870188" w:rsidP="00525A9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b/>
                <w:sz w:val="22"/>
                <w:szCs w:val="22"/>
              </w:rPr>
              <w:t>Filc z PTFE, łata materiałowa do ubytków w przegrodzie serca</w:t>
            </w:r>
          </w:p>
          <w:p w14:paraId="29AB660D" w14:textId="77777777" w:rsidR="00870188" w:rsidRPr="008C6643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C664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F76BE04" w14:textId="77777777" w:rsidR="00870188" w:rsidRPr="008C6643" w:rsidRDefault="00870188" w:rsidP="00525A93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8C664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C6643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79646941" w14:textId="77777777" w:rsidR="00870188" w:rsidRPr="008C6643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C664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C26DF99" w14:textId="5E75D267" w:rsidR="00870188" w:rsidRPr="008C6643" w:rsidRDefault="008C6643" w:rsidP="00525A93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870188" w:rsidRPr="008C6643" w14:paraId="7C21BA05" w14:textId="77777777" w:rsidTr="00525A9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26AC" w14:textId="77777777" w:rsidR="00870188" w:rsidRPr="008C6643" w:rsidRDefault="00870188" w:rsidP="00525A9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78F6" w14:textId="77777777" w:rsidR="00870188" w:rsidRPr="008C6643" w:rsidRDefault="00870188" w:rsidP="00525A9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b/>
                <w:sz w:val="22"/>
                <w:szCs w:val="22"/>
              </w:rPr>
              <w:t>Skalpel jednorazowy bezpieczny z wysuwanym ostrzem</w:t>
            </w:r>
          </w:p>
          <w:p w14:paraId="7EF16588" w14:textId="77777777" w:rsidR="00870188" w:rsidRPr="008C6643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C664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DD10F77" w14:textId="77777777" w:rsidR="00870188" w:rsidRPr="008C6643" w:rsidRDefault="00870188" w:rsidP="00525A93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Art. 255 pkt. 1 ustawy </w:t>
            </w:r>
            <w:proofErr w:type="spellStart"/>
            <w:r w:rsidRPr="008C664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C6643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284B01DA" w14:textId="77777777" w:rsidR="00870188" w:rsidRPr="008C6643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C664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092D5D2" w14:textId="7F4B73C7" w:rsidR="00870188" w:rsidRPr="008C6643" w:rsidRDefault="008C6643" w:rsidP="00525A93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</w:rPr>
              <w:t>na przedmiotowe zadanie nie złożono żadnej oferty</w:t>
            </w:r>
          </w:p>
        </w:tc>
      </w:tr>
      <w:tr w:rsidR="00B85BAA" w:rsidRPr="001B2C27" w14:paraId="3B226106" w14:textId="77777777" w:rsidTr="00525A9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CF2AD" w14:textId="30F0E844" w:rsidR="00B85BAA" w:rsidRPr="001B2C27" w:rsidRDefault="00B85BAA" w:rsidP="00525A9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6892B" w14:textId="77777777" w:rsidR="00B85BAA" w:rsidRDefault="00674C34" w:rsidP="00525A9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74C34">
              <w:rPr>
                <w:rFonts w:ascii="Arial Narrow" w:hAnsi="Arial Narrow" w:cs="Arial"/>
                <w:b/>
                <w:sz w:val="22"/>
                <w:szCs w:val="22"/>
              </w:rPr>
              <w:t>Katheter</w:t>
            </w:r>
            <w:proofErr w:type="spellEnd"/>
            <w:r w:rsidRPr="00674C34">
              <w:rPr>
                <w:rFonts w:ascii="Arial Narrow" w:hAnsi="Arial Narrow" w:cs="Arial"/>
                <w:b/>
                <w:sz w:val="22"/>
                <w:szCs w:val="22"/>
              </w:rPr>
              <w:t xml:space="preserve"> (chirurgiczny) do odsysania z pola operacyjnego</w:t>
            </w:r>
          </w:p>
          <w:p w14:paraId="37691555" w14:textId="77777777" w:rsidR="00674C34" w:rsidRPr="001B2C27" w:rsidRDefault="00674C34" w:rsidP="00674C34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2C2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B2C2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5642822" w14:textId="77777777" w:rsidR="00674C34" w:rsidRPr="001B2C27" w:rsidRDefault="00674C34" w:rsidP="00674C34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2C27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1B2C2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B2C2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B2C27">
              <w:rPr>
                <w:rFonts w:ascii="Arial Narrow" w:hAnsi="Arial Narrow"/>
                <w:color w:val="212529"/>
                <w:sz w:val="22"/>
                <w:szCs w:val="22"/>
                <w:shd w:val="clear" w:color="auto" w:fill="FFFFFF"/>
              </w:rPr>
              <w:t>wszystkie złożone wnioski o dopuszczenie do udziału w postępowaniu albo oferty podlegały odrzuceniu</w:t>
            </w:r>
            <w:r w:rsidRPr="001B2C27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E647A69" w14:textId="77777777" w:rsidR="00674C34" w:rsidRPr="001B2C27" w:rsidRDefault="00674C34" w:rsidP="00674C34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2C2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B2C2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416D627" w14:textId="7330932E" w:rsidR="00674C34" w:rsidRPr="001B2C27" w:rsidRDefault="00674C34" w:rsidP="00674C3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B2C27">
              <w:rPr>
                <w:rFonts w:ascii="Arial Narrow" w:hAnsi="Arial Narrow" w:cs="Arial"/>
                <w:sz w:val="22"/>
                <w:szCs w:val="22"/>
              </w:rPr>
              <w:t xml:space="preserve">Oferta wykonawcy została odrzucona na podstawie art. 226 ust. 1 pkt </w:t>
            </w:r>
            <w:r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1B2C27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1B2C2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B2C27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  <w:tr w:rsidR="00A727D1" w:rsidRPr="001B2C27" w14:paraId="07482EB4" w14:textId="77777777" w:rsidTr="00525A9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93B1" w14:textId="77345F44" w:rsidR="00A727D1" w:rsidRPr="001B2C27" w:rsidRDefault="00A727D1" w:rsidP="00525A9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28CC" w14:textId="77777777" w:rsidR="00A727D1" w:rsidRDefault="00EF5665" w:rsidP="00525A9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F5665">
              <w:rPr>
                <w:rFonts w:ascii="Arial Narrow" w:hAnsi="Arial Narrow" w:cs="Arial"/>
                <w:b/>
                <w:sz w:val="22"/>
                <w:szCs w:val="22"/>
              </w:rPr>
              <w:t>Katheter</w:t>
            </w:r>
            <w:proofErr w:type="spellEnd"/>
            <w:r w:rsidRPr="00EF5665">
              <w:rPr>
                <w:rFonts w:ascii="Arial Narrow" w:hAnsi="Arial Narrow" w:cs="Arial"/>
                <w:b/>
                <w:sz w:val="22"/>
                <w:szCs w:val="22"/>
              </w:rPr>
              <w:t xml:space="preserve"> (neurochirurgiczny) do odsysania z pola operacyjnego</w:t>
            </w:r>
          </w:p>
          <w:p w14:paraId="45DFFE10" w14:textId="77777777" w:rsidR="00EF5665" w:rsidRPr="001B2C27" w:rsidRDefault="00EF5665" w:rsidP="00EF566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2C2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B2C2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D22917E" w14:textId="77777777" w:rsidR="00EF5665" w:rsidRPr="001B2C27" w:rsidRDefault="00EF5665" w:rsidP="00EF566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2C27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1B2C2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B2C2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B2C27">
              <w:rPr>
                <w:rFonts w:ascii="Arial Narrow" w:hAnsi="Arial Narrow"/>
                <w:color w:val="212529"/>
                <w:sz w:val="22"/>
                <w:szCs w:val="22"/>
                <w:shd w:val="clear" w:color="auto" w:fill="FFFFFF"/>
              </w:rPr>
              <w:t>wszystkie złożone wnioski o dopuszczenie do udziału w postępowaniu albo oferty podlegały odrzuceniu</w:t>
            </w:r>
            <w:r w:rsidRPr="001B2C27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23454E7" w14:textId="77777777" w:rsidR="00EF5665" w:rsidRPr="001B2C27" w:rsidRDefault="00EF5665" w:rsidP="00EF566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2C2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B2C2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43A9A8E" w14:textId="5CAA22B8" w:rsidR="00EF5665" w:rsidRPr="001B2C27" w:rsidRDefault="00EF5665" w:rsidP="00EF566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B2C27">
              <w:rPr>
                <w:rFonts w:ascii="Arial Narrow" w:hAnsi="Arial Narrow" w:cs="Arial"/>
                <w:sz w:val="22"/>
                <w:szCs w:val="22"/>
              </w:rPr>
              <w:t xml:space="preserve">Oferta wykonawcy została odrzucona na podstawie art. 226 ust. 1 pkt </w:t>
            </w:r>
            <w:r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1B2C27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1B2C2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B2C27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  <w:tr w:rsidR="00870188" w:rsidRPr="001B2C27" w14:paraId="413022BE" w14:textId="77777777" w:rsidTr="00525A9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3EC3" w14:textId="77777777" w:rsidR="00870188" w:rsidRPr="001B2C27" w:rsidRDefault="00870188" w:rsidP="00525A9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B2C27">
              <w:rPr>
                <w:rFonts w:ascii="Arial Narrow" w:hAnsi="Arial Narrow" w:cs="Arial"/>
                <w:sz w:val="22"/>
                <w:szCs w:val="22"/>
              </w:rPr>
              <w:t>55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9CE1" w14:textId="77777777" w:rsidR="00870188" w:rsidRPr="001B2C27" w:rsidRDefault="00870188" w:rsidP="00525A9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B2C27">
              <w:rPr>
                <w:rFonts w:ascii="Arial Narrow" w:hAnsi="Arial Narrow" w:cs="Arial"/>
                <w:b/>
                <w:sz w:val="22"/>
                <w:szCs w:val="22"/>
              </w:rPr>
              <w:t>Zestaw do zabiegów laparoskopowych i otwartych</w:t>
            </w:r>
          </w:p>
          <w:p w14:paraId="766D15A3" w14:textId="77777777" w:rsidR="00870188" w:rsidRPr="001B2C27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2C27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1B2C2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1E40D5E" w14:textId="30919320" w:rsidR="00870188" w:rsidRPr="001B2C27" w:rsidRDefault="00870188" w:rsidP="00525A93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2C27">
              <w:rPr>
                <w:rFonts w:ascii="Arial Narrow" w:hAnsi="Arial Narrow" w:cs="Arial"/>
                <w:sz w:val="22"/>
                <w:szCs w:val="22"/>
              </w:rPr>
              <w:t xml:space="preserve">Art. 255 pkt. </w:t>
            </w:r>
            <w:r w:rsidR="00F32859" w:rsidRPr="001B2C27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1B2C27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1B2C2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1B2C27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="00F32859" w:rsidRPr="001B2C27">
              <w:rPr>
                <w:rFonts w:ascii="Arial Narrow" w:hAnsi="Arial Narrow"/>
                <w:color w:val="212529"/>
                <w:sz w:val="22"/>
                <w:szCs w:val="22"/>
                <w:shd w:val="clear" w:color="auto" w:fill="FFFFFF"/>
              </w:rPr>
              <w:t>wszystkie złożone wnioski o dopuszczenie do udziału w postępowaniu albo oferty podlegały odrzuceniu</w:t>
            </w:r>
            <w:r w:rsidRPr="001B2C27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34E1B26E" w14:textId="77777777" w:rsidR="00870188" w:rsidRPr="001B2C27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2C2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1B2C27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186F349" w14:textId="725DC570" w:rsidR="00870188" w:rsidRPr="001B2C27" w:rsidRDefault="00F32859" w:rsidP="00525A93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2C27">
              <w:rPr>
                <w:rFonts w:ascii="Arial Narrow" w:hAnsi="Arial Narrow" w:cs="Arial"/>
                <w:sz w:val="22"/>
                <w:szCs w:val="22"/>
              </w:rPr>
              <w:t xml:space="preserve">Oferta wykonawcy została odrzucona na podstawie art. </w:t>
            </w:r>
            <w:r w:rsidR="001B2C27" w:rsidRPr="001B2C27">
              <w:rPr>
                <w:rFonts w:ascii="Arial Narrow" w:hAnsi="Arial Narrow" w:cs="Arial"/>
                <w:sz w:val="22"/>
                <w:szCs w:val="22"/>
              </w:rPr>
              <w:t xml:space="preserve">226 ust. 1 pkt 14 ustawy </w:t>
            </w:r>
            <w:proofErr w:type="spellStart"/>
            <w:r w:rsidR="001B2C27" w:rsidRPr="001B2C2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="001B2C27" w:rsidRPr="001B2C27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  <w:tr w:rsidR="00870188" w:rsidRPr="008C6643" w14:paraId="7F128B7A" w14:textId="77777777" w:rsidTr="00525A9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AA16" w14:textId="77777777" w:rsidR="00870188" w:rsidRPr="008C6643" w:rsidRDefault="00870188" w:rsidP="00525A9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</w:rPr>
              <w:t>45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10BE" w14:textId="77777777" w:rsidR="00870188" w:rsidRPr="008C6643" w:rsidRDefault="00870188" w:rsidP="00525A9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C6643">
              <w:rPr>
                <w:rFonts w:ascii="Arial Narrow" w:hAnsi="Arial Narrow" w:cs="Arial"/>
                <w:b/>
                <w:sz w:val="22"/>
                <w:szCs w:val="22"/>
              </w:rPr>
              <w:t>Staplery</w:t>
            </w:r>
            <w:proofErr w:type="spellEnd"/>
            <w:r w:rsidRPr="008C6643">
              <w:rPr>
                <w:rFonts w:ascii="Arial Narrow" w:hAnsi="Arial Narrow" w:cs="Arial"/>
                <w:b/>
                <w:sz w:val="22"/>
                <w:szCs w:val="22"/>
              </w:rPr>
              <w:t xml:space="preserve"> proste z nożem, magazynki do </w:t>
            </w:r>
            <w:proofErr w:type="spellStart"/>
            <w:r w:rsidRPr="008C6643">
              <w:rPr>
                <w:rFonts w:ascii="Arial Narrow" w:hAnsi="Arial Narrow" w:cs="Arial"/>
                <w:b/>
                <w:sz w:val="22"/>
                <w:szCs w:val="22"/>
              </w:rPr>
              <w:t>staplera</w:t>
            </w:r>
            <w:proofErr w:type="spellEnd"/>
            <w:r w:rsidRPr="008C6643">
              <w:rPr>
                <w:rFonts w:ascii="Arial Narrow" w:hAnsi="Arial Narrow" w:cs="Arial"/>
                <w:b/>
                <w:sz w:val="22"/>
                <w:szCs w:val="22"/>
              </w:rPr>
              <w:t xml:space="preserve"> z nożem, </w:t>
            </w:r>
            <w:proofErr w:type="spellStart"/>
            <w:r w:rsidRPr="008C6643">
              <w:rPr>
                <w:rFonts w:ascii="Arial Narrow" w:hAnsi="Arial Narrow" w:cs="Arial"/>
                <w:b/>
                <w:sz w:val="22"/>
                <w:szCs w:val="22"/>
              </w:rPr>
              <w:t>staplery</w:t>
            </w:r>
            <w:proofErr w:type="spellEnd"/>
            <w:r w:rsidRPr="008C6643">
              <w:rPr>
                <w:rFonts w:ascii="Arial Narrow" w:hAnsi="Arial Narrow" w:cs="Arial"/>
                <w:b/>
                <w:sz w:val="22"/>
                <w:szCs w:val="22"/>
              </w:rPr>
              <w:t xml:space="preserve"> liniowe, magazynki do </w:t>
            </w:r>
            <w:proofErr w:type="spellStart"/>
            <w:r w:rsidRPr="008C6643">
              <w:rPr>
                <w:rFonts w:ascii="Arial Narrow" w:hAnsi="Arial Narrow" w:cs="Arial"/>
                <w:b/>
                <w:sz w:val="22"/>
                <w:szCs w:val="22"/>
              </w:rPr>
              <w:t>staplera</w:t>
            </w:r>
            <w:proofErr w:type="spellEnd"/>
            <w:r w:rsidRPr="008C6643">
              <w:rPr>
                <w:rFonts w:ascii="Arial Narrow" w:hAnsi="Arial Narrow" w:cs="Arial"/>
                <w:b/>
                <w:sz w:val="22"/>
                <w:szCs w:val="22"/>
              </w:rPr>
              <w:t xml:space="preserve"> liniowego, przyrząd do zakładania szwu kapciuchowego</w:t>
            </w:r>
          </w:p>
          <w:p w14:paraId="45AA2184" w14:textId="77777777" w:rsidR="00870188" w:rsidRPr="008C6643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C664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AD48C49" w14:textId="77777777" w:rsidR="00870188" w:rsidRPr="008C6643" w:rsidRDefault="00870188" w:rsidP="00525A93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8C664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C6643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14:paraId="3716A35D" w14:textId="77777777" w:rsidR="00870188" w:rsidRPr="008C6643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C664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A85EE43" w14:textId="3AF5DBA6" w:rsidR="00870188" w:rsidRPr="008C6643" w:rsidRDefault="00410A14" w:rsidP="00525A93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6C1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870188" w:rsidRPr="008C6643" w14:paraId="170B3FA5" w14:textId="77777777" w:rsidTr="00525A9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DD35D" w14:textId="77777777" w:rsidR="00870188" w:rsidRPr="008C6643" w:rsidRDefault="00870188" w:rsidP="00525A9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25CFE" w14:textId="77777777" w:rsidR="00870188" w:rsidRPr="008C6643" w:rsidRDefault="00870188" w:rsidP="00525A93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b/>
                <w:sz w:val="22"/>
                <w:szCs w:val="22"/>
              </w:rPr>
              <w:t>Nożyczki, kleszczyki</w:t>
            </w:r>
          </w:p>
          <w:p w14:paraId="0C565DAF" w14:textId="77777777" w:rsidR="00870188" w:rsidRPr="008C6643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8C664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854BB25" w14:textId="77777777" w:rsidR="00870188" w:rsidRPr="008C6643" w:rsidRDefault="00870188" w:rsidP="00525A93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8C664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8C6643">
              <w:rPr>
                <w:rFonts w:ascii="Arial Narrow" w:hAnsi="Arial Narrow" w:cs="Arial"/>
                <w:sz w:val="22"/>
                <w:szCs w:val="22"/>
              </w:rPr>
              <w:t xml:space="preserve"> - cena lub koszt najkorzystniejszej oferty lub oferta z najniższą ceną </w:t>
            </w:r>
            <w:r w:rsidRPr="008C6643">
              <w:rPr>
                <w:rFonts w:ascii="Arial Narrow" w:hAnsi="Arial Narrow" w:cs="Arial"/>
                <w:sz w:val="22"/>
                <w:szCs w:val="22"/>
              </w:rPr>
              <w:lastRenderedPageBreak/>
              <w:t>przewyższa kwotę, którą zamawiający zamierza przeznaczyć na sfinansowanie zamówienia.</w:t>
            </w:r>
          </w:p>
          <w:p w14:paraId="159C599A" w14:textId="77777777" w:rsidR="00870188" w:rsidRPr="008C6643" w:rsidRDefault="00870188" w:rsidP="00525A93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664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8C664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A2636A6" w14:textId="29A86CE2" w:rsidR="00870188" w:rsidRPr="008C6643" w:rsidRDefault="00410A14" w:rsidP="00525A93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E6C1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</w:tbl>
    <w:p w14:paraId="6D97FCF8" w14:textId="77777777" w:rsidR="00EF5665" w:rsidRDefault="00EF5665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25955F68" w14:textId="4E7EB2A3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B2C27">
        <w:rPr>
          <w:rFonts w:ascii="Arial Narrow" w:hAnsi="Arial Narrow" w:cs="Arial"/>
          <w:i/>
          <w:sz w:val="22"/>
          <w:szCs w:val="22"/>
        </w:rPr>
        <w:t>Zamawiający</w:t>
      </w:r>
    </w:p>
    <w:p w14:paraId="20A7D2A5" w14:textId="77777777" w:rsidR="009A185C" w:rsidRDefault="009A185C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40AB1346" w14:textId="77777777" w:rsidR="009A185C" w:rsidRDefault="009A185C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27146E6D" w14:textId="77777777" w:rsidR="009A185C" w:rsidRDefault="009A185C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1BF87925" w14:textId="77777777" w:rsidR="009A185C" w:rsidRDefault="009A185C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54878F02" w14:textId="77777777" w:rsidR="009A185C" w:rsidRDefault="009A185C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074D58D1" w14:textId="77777777" w:rsidR="009A185C" w:rsidRDefault="009A185C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2FB863C8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46898EEB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7F9CD7A6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7BC08A74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3EE60878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3919A9FC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5ED9B493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23C64404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1D404436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2E1325C3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2071F309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6D29A9B3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70B8DCD6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4776A364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63999180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7D07B42F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1025DD3C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31302970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1B2C2413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0B90E3B1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34E8EC14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5BE743DB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73A686D7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2450B288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44DF4B0A" w14:textId="77777777" w:rsidR="00EF5665" w:rsidRDefault="00EF5665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7FF4B0D0" w14:textId="77777777" w:rsidR="009A185C" w:rsidRDefault="009A185C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73335C24" w14:textId="77777777" w:rsidR="009A185C" w:rsidRDefault="009A185C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</w:p>
    <w:p w14:paraId="10BEEA4E" w14:textId="462F18C9" w:rsidR="009A185C" w:rsidRPr="006C1E30" w:rsidRDefault="009A185C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  <w:r w:rsidRPr="006C1E30">
        <w:rPr>
          <w:rFonts w:ascii="Arial Narrow" w:hAnsi="Arial Narrow" w:cs="Arial"/>
          <w:color w:val="1B1B1B"/>
        </w:rPr>
        <w:t xml:space="preserve">Wykonano w 2 egz. na </w:t>
      </w:r>
      <w:r w:rsidR="007C16A4">
        <w:rPr>
          <w:rFonts w:ascii="Arial Narrow" w:hAnsi="Arial Narrow" w:cs="Arial"/>
          <w:color w:val="1B1B1B"/>
        </w:rPr>
        <w:t>2</w:t>
      </w:r>
      <w:r w:rsidRPr="006C1E30">
        <w:rPr>
          <w:rFonts w:ascii="Arial Narrow" w:hAnsi="Arial Narrow" w:cs="Arial"/>
          <w:color w:val="1B1B1B"/>
        </w:rPr>
        <w:t xml:space="preserve"> ark.</w:t>
      </w:r>
    </w:p>
    <w:p w14:paraId="072F6E95" w14:textId="77777777" w:rsidR="009A185C" w:rsidRPr="00E82DCC" w:rsidRDefault="009A185C" w:rsidP="009A185C">
      <w:pPr>
        <w:shd w:val="clear" w:color="auto" w:fill="FFFFFF"/>
        <w:textAlignment w:val="baseline"/>
        <w:rPr>
          <w:rFonts w:ascii="Arial Narrow" w:hAnsi="Arial Narrow"/>
        </w:rPr>
      </w:pPr>
      <w:r w:rsidRPr="00E82DCC">
        <w:rPr>
          <w:rFonts w:ascii="Arial Narrow" w:hAnsi="Arial Narrow"/>
        </w:rPr>
        <w:t xml:space="preserve">Egz. 1 – a/a kancelaria  </w:t>
      </w:r>
    </w:p>
    <w:p w14:paraId="41B1FF1A" w14:textId="77777777" w:rsidR="009A185C" w:rsidRPr="00E82DCC" w:rsidRDefault="009A185C" w:rsidP="009A185C">
      <w:pPr>
        <w:shd w:val="clear" w:color="auto" w:fill="FFFFFF"/>
        <w:textAlignment w:val="baseline"/>
        <w:rPr>
          <w:rFonts w:ascii="Arial Narrow" w:hAnsi="Arial Narrow" w:cs="Arial"/>
          <w:color w:val="1B1B1B"/>
        </w:rPr>
      </w:pPr>
      <w:r w:rsidRPr="00E82DCC">
        <w:rPr>
          <w:rFonts w:ascii="Arial Narrow" w:hAnsi="Arial Narrow"/>
        </w:rPr>
        <w:t xml:space="preserve">Egz. 2 – uczestnicy postępowania str. </w:t>
      </w:r>
      <w:proofErr w:type="spellStart"/>
      <w:r w:rsidRPr="00E82DCC">
        <w:rPr>
          <w:rFonts w:ascii="Arial Narrow" w:hAnsi="Arial Narrow"/>
        </w:rPr>
        <w:t>int</w:t>
      </w:r>
      <w:proofErr w:type="spellEnd"/>
      <w:r w:rsidRPr="00E82DCC">
        <w:rPr>
          <w:rFonts w:ascii="Arial Narrow" w:hAnsi="Arial Narrow"/>
        </w:rPr>
        <w:t>. 10wsk.mil.pl i e-propublico.pl; SZPubl. T2612 B5</w:t>
      </w:r>
    </w:p>
    <w:p w14:paraId="64947264" w14:textId="77777777" w:rsidR="009A185C" w:rsidRPr="006C1E30" w:rsidRDefault="009A185C" w:rsidP="009A185C">
      <w:pPr>
        <w:rPr>
          <w:rFonts w:ascii="Arial Narrow" w:hAnsi="Arial Narrow"/>
        </w:rPr>
      </w:pPr>
      <w:r w:rsidRPr="006C1E30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6C1E30">
        <w:rPr>
          <w:rFonts w:ascii="Arial Narrow" w:hAnsi="Arial Narrow"/>
        </w:rPr>
        <w:t xml:space="preserve"> Baranowska tel. 261 417</w:t>
      </w:r>
      <w:r>
        <w:rPr>
          <w:rFonts w:ascii="Arial Narrow" w:hAnsi="Arial Narrow"/>
        </w:rPr>
        <w:t> </w:t>
      </w:r>
      <w:r w:rsidRPr="006C1E30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; e-mail: </w:t>
      </w:r>
      <w:hyperlink r:id="rId6" w:history="1">
        <w:r w:rsidRPr="00A54480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2DF56063" w14:textId="5B73CB55" w:rsidR="009A185C" w:rsidRPr="00B178EF" w:rsidRDefault="009A185C" w:rsidP="009A185C">
      <w:pPr>
        <w:rPr>
          <w:rFonts w:ascii="Arial Narrow" w:hAnsi="Arial Narrow" w:cs="Arial"/>
          <w:i/>
          <w:sz w:val="22"/>
          <w:szCs w:val="22"/>
        </w:rPr>
      </w:pPr>
      <w:r w:rsidRPr="006C1E30">
        <w:rPr>
          <w:rFonts w:ascii="Arial Narrow" w:hAnsi="Arial Narrow"/>
        </w:rPr>
        <w:t>Data: 2024-</w:t>
      </w:r>
      <w:r>
        <w:rPr>
          <w:rFonts w:ascii="Arial Narrow" w:hAnsi="Arial Narrow"/>
        </w:rPr>
        <w:t>07-19</w:t>
      </w:r>
    </w:p>
    <w:p w14:paraId="205C51E8" w14:textId="77777777" w:rsidR="009A185C" w:rsidRPr="001B2C27" w:rsidRDefault="009A185C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9A185C" w:rsidRPr="001B2C27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2EC027" w14:textId="77777777" w:rsidR="003422EF" w:rsidRDefault="003422EF" w:rsidP="00D34297">
      <w:r>
        <w:separator/>
      </w:r>
    </w:p>
  </w:endnote>
  <w:endnote w:type="continuationSeparator" w:id="0">
    <w:p w14:paraId="5F271F90" w14:textId="77777777" w:rsidR="003422EF" w:rsidRDefault="003422EF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17FCE" w14:textId="77777777" w:rsidR="00870188" w:rsidRDefault="008701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0F5D0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4711DD3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3BF99B" w14:textId="77777777" w:rsidR="00870188" w:rsidRDefault="008701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99C028" w14:textId="77777777" w:rsidR="003422EF" w:rsidRDefault="003422EF" w:rsidP="00D34297">
      <w:r>
        <w:separator/>
      </w:r>
    </w:p>
  </w:footnote>
  <w:footnote w:type="continuationSeparator" w:id="0">
    <w:p w14:paraId="3749E5DA" w14:textId="77777777" w:rsidR="003422EF" w:rsidRDefault="003422EF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1DCF9" w14:textId="77777777" w:rsidR="00870188" w:rsidRDefault="008701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A91A8" w14:textId="77777777" w:rsidR="00870188" w:rsidRDefault="008701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54DA9" w14:textId="77777777" w:rsidR="00870188" w:rsidRDefault="008701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2EF"/>
    <w:rsid w:val="00010B31"/>
    <w:rsid w:val="00067ACF"/>
    <w:rsid w:val="00104963"/>
    <w:rsid w:val="00150F65"/>
    <w:rsid w:val="001B2C27"/>
    <w:rsid w:val="00224E4A"/>
    <w:rsid w:val="00225BD8"/>
    <w:rsid w:val="002A7DFF"/>
    <w:rsid w:val="002C6C1F"/>
    <w:rsid w:val="00310284"/>
    <w:rsid w:val="003422EF"/>
    <w:rsid w:val="00376CA4"/>
    <w:rsid w:val="00410A14"/>
    <w:rsid w:val="00430962"/>
    <w:rsid w:val="004B7EF2"/>
    <w:rsid w:val="004E2226"/>
    <w:rsid w:val="00522A04"/>
    <w:rsid w:val="005464E2"/>
    <w:rsid w:val="005F760D"/>
    <w:rsid w:val="00644C66"/>
    <w:rsid w:val="00674C34"/>
    <w:rsid w:val="007C16A4"/>
    <w:rsid w:val="00823326"/>
    <w:rsid w:val="00856A3E"/>
    <w:rsid w:val="00870188"/>
    <w:rsid w:val="00894412"/>
    <w:rsid w:val="00894E39"/>
    <w:rsid w:val="008B71F1"/>
    <w:rsid w:val="008C6643"/>
    <w:rsid w:val="00920CB7"/>
    <w:rsid w:val="009462DF"/>
    <w:rsid w:val="009500EB"/>
    <w:rsid w:val="00993EFC"/>
    <w:rsid w:val="009A185C"/>
    <w:rsid w:val="00A727D1"/>
    <w:rsid w:val="00AB3E72"/>
    <w:rsid w:val="00AC1A4B"/>
    <w:rsid w:val="00B85BAA"/>
    <w:rsid w:val="00BD01A5"/>
    <w:rsid w:val="00BE7082"/>
    <w:rsid w:val="00D34297"/>
    <w:rsid w:val="00D41670"/>
    <w:rsid w:val="00D44D12"/>
    <w:rsid w:val="00D8293D"/>
    <w:rsid w:val="00DA4922"/>
    <w:rsid w:val="00E403D2"/>
    <w:rsid w:val="00E742E3"/>
    <w:rsid w:val="00E82DCC"/>
    <w:rsid w:val="00EB1359"/>
    <w:rsid w:val="00EE426A"/>
    <w:rsid w:val="00EE4C42"/>
    <w:rsid w:val="00EF5665"/>
    <w:rsid w:val="00F32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8B7C49"/>
  <w15:chartTrackingRefBased/>
  <w15:docId w15:val="{A2DD3739-2072-4F3C-B3E6-E744ED9AF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rsid w:val="009A185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4</Pages>
  <Words>638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16</cp:revision>
  <cp:lastPrinted>2024-07-19T11:35:00Z</cp:lastPrinted>
  <dcterms:created xsi:type="dcterms:W3CDTF">2024-07-18T12:06:00Z</dcterms:created>
  <dcterms:modified xsi:type="dcterms:W3CDTF">2024-07-19T11:35:00Z</dcterms:modified>
</cp:coreProperties>
</file>