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95E99C" w14:textId="77777777" w:rsidR="00CF7835" w:rsidRPr="009432A1" w:rsidRDefault="001C0ED8" w:rsidP="007C30E3">
      <w:pPr>
        <w:jc w:val="right"/>
        <w:rPr>
          <w:rFonts w:ascii="Arial" w:hAnsi="Arial" w:cs="Arial"/>
          <w:sz w:val="24"/>
          <w:szCs w:val="24"/>
        </w:rPr>
      </w:pPr>
      <w:r w:rsidRPr="001C0ED8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C0ED8">
        <w:rPr>
          <w:rFonts w:ascii="Arial" w:hAnsi="Arial" w:cs="Arial"/>
          <w:sz w:val="24"/>
          <w:szCs w:val="24"/>
        </w:rPr>
        <w:t>2024-07-22</w:t>
      </w:r>
    </w:p>
    <w:p w14:paraId="432FE162" w14:textId="77777777" w:rsidR="001C0ED8" w:rsidRPr="001C0ED8" w:rsidRDefault="001C0ED8" w:rsidP="007C30E3">
      <w:pPr>
        <w:rPr>
          <w:rFonts w:ascii="Arial" w:hAnsi="Arial" w:cs="Arial"/>
          <w:b/>
          <w:bCs/>
          <w:sz w:val="24"/>
          <w:szCs w:val="24"/>
        </w:rPr>
      </w:pPr>
      <w:r w:rsidRPr="001C0ED8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EE65308" w14:textId="77777777" w:rsidR="00CF7835" w:rsidRPr="009432A1" w:rsidRDefault="001C0ED8" w:rsidP="007C30E3">
      <w:pPr>
        <w:rPr>
          <w:rFonts w:ascii="Arial" w:hAnsi="Arial" w:cs="Arial"/>
          <w:b/>
          <w:bCs/>
          <w:sz w:val="24"/>
          <w:szCs w:val="24"/>
        </w:rPr>
      </w:pPr>
      <w:r w:rsidRPr="001C0ED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50C1900" w14:textId="77777777" w:rsidR="00CF7835" w:rsidRPr="009432A1" w:rsidRDefault="001C0ED8" w:rsidP="007C30E3">
      <w:pPr>
        <w:rPr>
          <w:rFonts w:ascii="Arial" w:hAnsi="Arial" w:cs="Arial"/>
          <w:sz w:val="24"/>
          <w:szCs w:val="24"/>
        </w:rPr>
      </w:pPr>
      <w:r w:rsidRPr="001C0ED8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C0ED8">
        <w:rPr>
          <w:rFonts w:ascii="Arial" w:hAnsi="Arial" w:cs="Arial"/>
          <w:sz w:val="24"/>
          <w:szCs w:val="24"/>
        </w:rPr>
        <w:t>7/19</w:t>
      </w:r>
    </w:p>
    <w:p w14:paraId="3C27C63A" w14:textId="77777777" w:rsidR="00CF7835" w:rsidRPr="009432A1" w:rsidRDefault="001C0ED8" w:rsidP="007C30E3">
      <w:pPr>
        <w:rPr>
          <w:rFonts w:ascii="Arial" w:hAnsi="Arial" w:cs="Arial"/>
          <w:sz w:val="24"/>
          <w:szCs w:val="24"/>
        </w:rPr>
      </w:pPr>
      <w:r w:rsidRPr="001C0ED8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C0ED8">
        <w:rPr>
          <w:rFonts w:ascii="Arial" w:hAnsi="Arial" w:cs="Arial"/>
          <w:sz w:val="24"/>
          <w:szCs w:val="24"/>
        </w:rPr>
        <w:t>Poznań</w:t>
      </w:r>
    </w:p>
    <w:p w14:paraId="78D89DF1" w14:textId="6266CA3A" w:rsidR="00CF7835" w:rsidRDefault="00CF7835" w:rsidP="007C30E3">
      <w:pPr>
        <w:jc w:val="both"/>
        <w:rPr>
          <w:rFonts w:ascii="Arial" w:hAnsi="Arial" w:cs="Arial"/>
          <w:bCs/>
          <w:sz w:val="18"/>
          <w:szCs w:val="18"/>
        </w:rPr>
      </w:pPr>
    </w:p>
    <w:p w14:paraId="02DF1B18" w14:textId="77777777" w:rsidR="007C30E3" w:rsidRPr="009432A1" w:rsidRDefault="007C30E3" w:rsidP="007C30E3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33DED36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300FE7" w14:textId="77777777" w:rsidR="00CF7835" w:rsidRPr="00CF7835" w:rsidRDefault="00CF7835" w:rsidP="007C30E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6600E80" w14:textId="77777777" w:rsidR="00CF7835" w:rsidRPr="00382A4A" w:rsidRDefault="00CF7835" w:rsidP="007C30E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E190B4F" w14:textId="77777777" w:rsidR="00CF7835" w:rsidRPr="004E4B64" w:rsidRDefault="00CF7835" w:rsidP="007C30E3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2C5C37CC" w14:textId="77777777" w:rsidTr="000C1C6D">
        <w:tc>
          <w:tcPr>
            <w:tcW w:w="2269" w:type="dxa"/>
            <w:shd w:val="clear" w:color="auto" w:fill="auto"/>
          </w:tcPr>
          <w:p w14:paraId="11D3A221" w14:textId="77777777" w:rsidR="00CF7835" w:rsidRPr="004E4B64" w:rsidRDefault="00CF7835" w:rsidP="007C30E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FF89F3" w14:textId="77777777" w:rsidR="00CF7835" w:rsidRPr="004E4B64" w:rsidRDefault="001C0ED8" w:rsidP="007C30E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C0ED8">
              <w:rPr>
                <w:rFonts w:ascii="Arial" w:hAnsi="Arial" w:cs="Arial"/>
                <w:bCs/>
                <w:sz w:val="24"/>
                <w:szCs w:val="24"/>
              </w:rPr>
              <w:t>Budowa instalacji poczty pneumatycznej w Wielkopolskim Centrum Specjalistycznym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C0ED8" w:rsidRPr="004E4B64" w14:paraId="6A16DB4A" w14:textId="77777777" w:rsidTr="003D5B77">
        <w:tc>
          <w:tcPr>
            <w:tcW w:w="2269" w:type="dxa"/>
            <w:shd w:val="clear" w:color="auto" w:fill="auto"/>
          </w:tcPr>
          <w:p w14:paraId="68D56526" w14:textId="77777777" w:rsidR="001C0ED8" w:rsidRPr="004E4B64" w:rsidRDefault="001C0ED8" w:rsidP="007C30E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D825A65" w14:textId="77777777" w:rsidR="001C0ED8" w:rsidRDefault="001C0ED8" w:rsidP="007C30E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C0ED8">
              <w:rPr>
                <w:rFonts w:ascii="Arial" w:hAnsi="Arial" w:cs="Arial"/>
                <w:bCs/>
                <w:sz w:val="24"/>
                <w:szCs w:val="24"/>
              </w:rPr>
              <w:t>SZW/DZP/46/2024</w:t>
            </w:r>
          </w:p>
          <w:p w14:paraId="5D964D0D" w14:textId="77777777" w:rsidR="007C30E3" w:rsidRPr="004E4B64" w:rsidRDefault="007C30E3" w:rsidP="007C30E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09E7917C" w14:textId="77777777" w:rsidR="00D665F5" w:rsidRDefault="00D665F5" w:rsidP="007C30E3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C0ED8" w:rsidRPr="001C0ED8">
        <w:rPr>
          <w:rFonts w:ascii="Arial" w:hAnsi="Arial" w:cs="Arial"/>
          <w:sz w:val="24"/>
          <w:szCs w:val="24"/>
        </w:rPr>
        <w:t>(</w:t>
      </w:r>
      <w:proofErr w:type="spellStart"/>
      <w:r w:rsidR="001C0ED8" w:rsidRPr="001C0ED8">
        <w:rPr>
          <w:rFonts w:ascii="Arial" w:hAnsi="Arial" w:cs="Arial"/>
          <w:sz w:val="24"/>
          <w:szCs w:val="24"/>
        </w:rPr>
        <w:t>t.j</w:t>
      </w:r>
      <w:proofErr w:type="spellEnd"/>
      <w:r w:rsidR="001C0ED8" w:rsidRPr="001C0ED8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35F5CBB2" w14:textId="77777777" w:rsidR="007C30E3" w:rsidRDefault="007C30E3" w:rsidP="007C30E3">
      <w:pPr>
        <w:jc w:val="both"/>
        <w:rPr>
          <w:rFonts w:ascii="Arial" w:hAnsi="Arial" w:cs="Arial"/>
          <w:sz w:val="24"/>
          <w:szCs w:val="24"/>
        </w:rPr>
      </w:pPr>
    </w:p>
    <w:p w14:paraId="6F5DE352" w14:textId="565B135B" w:rsidR="007C30E3" w:rsidRPr="007C30E3" w:rsidRDefault="007C30E3" w:rsidP="007C30E3">
      <w:pPr>
        <w:jc w:val="both"/>
        <w:rPr>
          <w:rFonts w:ascii="Arial" w:hAnsi="Arial" w:cs="Arial"/>
          <w:sz w:val="24"/>
          <w:szCs w:val="24"/>
        </w:rPr>
      </w:pPr>
      <w:r w:rsidRPr="007C30E3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7C30E3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7C30E3">
        <w:rPr>
          <w:rFonts w:ascii="Arial" w:hAnsi="Arial" w:cs="Arial"/>
          <w:sz w:val="24"/>
          <w:szCs w:val="24"/>
        </w:rPr>
        <w:t>900</w:t>
      </w:r>
      <w:r>
        <w:rPr>
          <w:rFonts w:ascii="Arial" w:hAnsi="Arial" w:cs="Arial"/>
          <w:sz w:val="24"/>
          <w:szCs w:val="24"/>
        </w:rPr>
        <w:t xml:space="preserve"> </w:t>
      </w:r>
      <w:r w:rsidRPr="007C30E3">
        <w:rPr>
          <w:rFonts w:ascii="Arial" w:hAnsi="Arial" w:cs="Arial"/>
          <w:sz w:val="24"/>
          <w:szCs w:val="24"/>
        </w:rPr>
        <w:t>000,00 zł brutto</w:t>
      </w:r>
      <w:r>
        <w:rPr>
          <w:rFonts w:ascii="Arial" w:hAnsi="Arial" w:cs="Arial"/>
          <w:sz w:val="24"/>
          <w:szCs w:val="24"/>
        </w:rPr>
        <w:t>.</w:t>
      </w:r>
    </w:p>
    <w:p w14:paraId="12741A2B" w14:textId="77777777" w:rsidR="007C30E3" w:rsidRPr="00355C9D" w:rsidRDefault="007C30E3" w:rsidP="007C30E3">
      <w:pPr>
        <w:jc w:val="both"/>
        <w:rPr>
          <w:rFonts w:ascii="Arial" w:hAnsi="Arial" w:cs="Arial"/>
          <w:sz w:val="24"/>
          <w:szCs w:val="24"/>
        </w:rPr>
      </w:pPr>
    </w:p>
    <w:p w14:paraId="13C4EF3B" w14:textId="77777777" w:rsidR="00A80738" w:rsidRPr="00355C9D" w:rsidRDefault="00D665F5" w:rsidP="007C30E3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C0ED8" w:rsidRPr="001C0ED8">
        <w:rPr>
          <w:rFonts w:ascii="Arial" w:hAnsi="Arial" w:cs="Arial"/>
          <w:sz w:val="24"/>
          <w:szCs w:val="24"/>
        </w:rPr>
        <w:t>22/07/2024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C0ED8" w:rsidRPr="001C0ED8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843"/>
        <w:gridCol w:w="1276"/>
        <w:gridCol w:w="2268"/>
      </w:tblGrid>
      <w:tr w:rsidR="007C30E3" w:rsidRPr="007C30E3" w14:paraId="59E30019" w14:textId="77777777" w:rsidTr="00FA2739">
        <w:tc>
          <w:tcPr>
            <w:tcW w:w="851" w:type="dxa"/>
            <w:shd w:val="clear" w:color="auto" w:fill="F2F2F2"/>
            <w:vAlign w:val="center"/>
          </w:tcPr>
          <w:p w14:paraId="051A7238" w14:textId="77777777" w:rsidR="007C30E3" w:rsidRPr="007C30E3" w:rsidRDefault="007C30E3" w:rsidP="007C30E3">
            <w:pPr>
              <w:jc w:val="center"/>
              <w:rPr>
                <w:rFonts w:ascii="Arial" w:hAnsi="Arial" w:cs="Arial"/>
              </w:rPr>
            </w:pPr>
            <w:r w:rsidRPr="007C30E3">
              <w:rPr>
                <w:rFonts w:ascii="Arial" w:hAnsi="Arial" w:cs="Arial"/>
              </w:rPr>
              <w:t>Oferta nr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629C8244" w14:textId="77777777" w:rsidR="007C30E3" w:rsidRPr="007C30E3" w:rsidRDefault="007C30E3" w:rsidP="007C30E3">
            <w:pPr>
              <w:jc w:val="center"/>
              <w:rPr>
                <w:rFonts w:ascii="Arial" w:hAnsi="Arial" w:cs="Arial"/>
              </w:rPr>
            </w:pPr>
            <w:r w:rsidRPr="007C30E3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</w:tcPr>
          <w:p w14:paraId="214CB1D9" w14:textId="172E24BC" w:rsidR="007C30E3" w:rsidRPr="007C30E3" w:rsidRDefault="007C30E3" w:rsidP="007C30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Skrócenie terminu realizacji</w:t>
            </w:r>
          </w:p>
        </w:tc>
        <w:tc>
          <w:tcPr>
            <w:tcW w:w="1276" w:type="dxa"/>
            <w:shd w:val="clear" w:color="auto" w:fill="F2F2F2"/>
          </w:tcPr>
          <w:p w14:paraId="29220D2E" w14:textId="5088906B" w:rsidR="007C30E3" w:rsidRPr="007C30E3" w:rsidRDefault="00FA2739" w:rsidP="007C30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Gwarancja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293E6630" w14:textId="1BFBE237" w:rsidR="007C30E3" w:rsidRPr="007C30E3" w:rsidRDefault="007C30E3" w:rsidP="007C30E3">
            <w:pPr>
              <w:jc w:val="center"/>
              <w:rPr>
                <w:rFonts w:ascii="Arial" w:hAnsi="Arial" w:cs="Arial"/>
              </w:rPr>
            </w:pPr>
            <w:r w:rsidRPr="007C30E3">
              <w:rPr>
                <w:rFonts w:ascii="Arial" w:hAnsi="Arial" w:cs="Arial"/>
              </w:rPr>
              <w:t>Cena oferty</w:t>
            </w:r>
          </w:p>
        </w:tc>
      </w:tr>
      <w:tr w:rsidR="007C30E3" w:rsidRPr="00355C9D" w14:paraId="257D4C7C" w14:textId="77777777" w:rsidTr="00FA2739">
        <w:tc>
          <w:tcPr>
            <w:tcW w:w="851" w:type="dxa"/>
            <w:shd w:val="clear" w:color="auto" w:fill="auto"/>
            <w:vAlign w:val="center"/>
          </w:tcPr>
          <w:p w14:paraId="7487B5EA" w14:textId="77777777" w:rsidR="007C30E3" w:rsidRPr="00CF7835" w:rsidRDefault="007C30E3" w:rsidP="007C30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14:paraId="155AD55C" w14:textId="77777777" w:rsidR="007C30E3" w:rsidRPr="00CF7835" w:rsidRDefault="007C30E3" w:rsidP="007C30E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C0ED8">
              <w:rPr>
                <w:rFonts w:ascii="Arial" w:hAnsi="Arial" w:cs="Arial"/>
                <w:sz w:val="24"/>
                <w:szCs w:val="24"/>
              </w:rPr>
              <w:t>Systik</w:t>
            </w:r>
            <w:proofErr w:type="spellEnd"/>
            <w:r w:rsidRPr="001C0ED8">
              <w:rPr>
                <w:rFonts w:ascii="Arial" w:hAnsi="Arial" w:cs="Arial"/>
                <w:sz w:val="24"/>
                <w:szCs w:val="24"/>
              </w:rPr>
              <w:t xml:space="preserve"> Sp. z o.o. Sp. k.</w:t>
            </w:r>
          </w:p>
          <w:p w14:paraId="58B7EDEE" w14:textId="77777777" w:rsidR="007C30E3" w:rsidRPr="00CF7835" w:rsidRDefault="007C30E3" w:rsidP="007C30E3">
            <w:pPr>
              <w:rPr>
                <w:rFonts w:ascii="Arial" w:hAnsi="Arial" w:cs="Arial"/>
                <w:sz w:val="24"/>
                <w:szCs w:val="24"/>
              </w:rPr>
            </w:pPr>
            <w:r w:rsidRPr="001C0ED8">
              <w:rPr>
                <w:rFonts w:ascii="Arial" w:hAnsi="Arial" w:cs="Arial"/>
                <w:sz w:val="24"/>
                <w:szCs w:val="24"/>
              </w:rPr>
              <w:t>Piaskowa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0ED8">
              <w:rPr>
                <w:rFonts w:ascii="Arial" w:hAnsi="Arial" w:cs="Arial"/>
                <w:sz w:val="24"/>
                <w:szCs w:val="24"/>
              </w:rPr>
              <w:t>12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2FB68E" w14:textId="77777777" w:rsidR="007C30E3" w:rsidRPr="00CF7835" w:rsidRDefault="007C30E3" w:rsidP="007C30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0ED8">
              <w:rPr>
                <w:rFonts w:ascii="Arial" w:hAnsi="Arial" w:cs="Arial"/>
                <w:sz w:val="24"/>
                <w:szCs w:val="24"/>
              </w:rPr>
              <w:t>62-070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0ED8">
              <w:rPr>
                <w:rFonts w:ascii="Arial" w:hAnsi="Arial" w:cs="Arial"/>
                <w:sz w:val="24"/>
                <w:szCs w:val="24"/>
              </w:rPr>
              <w:t>Dąbrowa</w:t>
            </w:r>
          </w:p>
        </w:tc>
        <w:tc>
          <w:tcPr>
            <w:tcW w:w="1843" w:type="dxa"/>
          </w:tcPr>
          <w:p w14:paraId="4FD226EA" w14:textId="77777777" w:rsidR="007C30E3" w:rsidRDefault="007C30E3" w:rsidP="007C30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4CB0D17" w14:textId="350C8AE9" w:rsidR="007C30E3" w:rsidRPr="00FA2739" w:rsidRDefault="00FA2739" w:rsidP="007C30E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2739">
              <w:rPr>
                <w:rFonts w:ascii="Arial" w:hAnsi="Arial" w:cs="Arial"/>
                <w:sz w:val="22"/>
                <w:szCs w:val="22"/>
              </w:rPr>
              <w:t>do 17.12 2024r.</w:t>
            </w:r>
          </w:p>
        </w:tc>
        <w:tc>
          <w:tcPr>
            <w:tcW w:w="1276" w:type="dxa"/>
          </w:tcPr>
          <w:p w14:paraId="3C08DE4C" w14:textId="77777777" w:rsidR="007C30E3" w:rsidRDefault="007C30E3" w:rsidP="007C30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1A3703A" w14:textId="5FBF756D" w:rsidR="00FA2739" w:rsidRPr="00FA2739" w:rsidRDefault="00FA2739" w:rsidP="007C30E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2739">
              <w:rPr>
                <w:rFonts w:ascii="Arial" w:hAnsi="Arial" w:cs="Arial"/>
                <w:sz w:val="22"/>
                <w:szCs w:val="22"/>
              </w:rPr>
              <w:t>42 m-ce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87B190F" w14:textId="1A607634" w:rsidR="007C30E3" w:rsidRPr="00CF7835" w:rsidRDefault="007C30E3" w:rsidP="007C30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D8">
              <w:rPr>
                <w:rFonts w:ascii="Arial" w:hAnsi="Arial" w:cs="Arial"/>
                <w:sz w:val="24"/>
                <w:szCs w:val="24"/>
              </w:rPr>
              <w:t>1 897 890.00 zł</w:t>
            </w:r>
          </w:p>
        </w:tc>
      </w:tr>
      <w:tr w:rsidR="007C30E3" w:rsidRPr="00355C9D" w14:paraId="6191B19B" w14:textId="77777777" w:rsidTr="00FA2739">
        <w:tc>
          <w:tcPr>
            <w:tcW w:w="851" w:type="dxa"/>
            <w:shd w:val="clear" w:color="auto" w:fill="auto"/>
            <w:vAlign w:val="center"/>
          </w:tcPr>
          <w:p w14:paraId="52EC0A96" w14:textId="77777777" w:rsidR="007C30E3" w:rsidRPr="00CF7835" w:rsidRDefault="007C30E3" w:rsidP="007C30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D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14:paraId="445EF8A7" w14:textId="77777777" w:rsidR="007C30E3" w:rsidRPr="00CF7835" w:rsidRDefault="007C30E3" w:rsidP="007C30E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C0ED8">
              <w:rPr>
                <w:rFonts w:ascii="Arial" w:hAnsi="Arial" w:cs="Arial"/>
                <w:sz w:val="24"/>
                <w:szCs w:val="24"/>
              </w:rPr>
              <w:t>Profitube</w:t>
            </w:r>
            <w:proofErr w:type="spellEnd"/>
            <w:r w:rsidRPr="001C0ED8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0A76088C" w14:textId="77777777" w:rsidR="007C30E3" w:rsidRPr="00CF7835" w:rsidRDefault="007C30E3" w:rsidP="007C30E3">
            <w:pPr>
              <w:rPr>
                <w:rFonts w:ascii="Arial" w:hAnsi="Arial" w:cs="Arial"/>
                <w:sz w:val="24"/>
                <w:szCs w:val="24"/>
              </w:rPr>
            </w:pPr>
            <w:r w:rsidRPr="001C0ED8">
              <w:rPr>
                <w:rFonts w:ascii="Arial" w:hAnsi="Arial" w:cs="Arial"/>
                <w:sz w:val="24"/>
                <w:szCs w:val="24"/>
              </w:rPr>
              <w:t>Stawowa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0ED8">
              <w:rPr>
                <w:rFonts w:ascii="Arial" w:hAnsi="Arial" w:cs="Arial"/>
                <w:sz w:val="24"/>
                <w:szCs w:val="24"/>
              </w:rPr>
              <w:t>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328938" w14:textId="77777777" w:rsidR="007C30E3" w:rsidRPr="00CF7835" w:rsidRDefault="007C30E3" w:rsidP="007C30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0ED8">
              <w:rPr>
                <w:rFonts w:ascii="Arial" w:hAnsi="Arial" w:cs="Arial"/>
                <w:sz w:val="24"/>
                <w:szCs w:val="24"/>
              </w:rPr>
              <w:t>43-400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0ED8">
              <w:rPr>
                <w:rFonts w:ascii="Arial" w:hAnsi="Arial" w:cs="Arial"/>
                <w:sz w:val="24"/>
                <w:szCs w:val="24"/>
              </w:rPr>
              <w:t>Cieszyn</w:t>
            </w:r>
          </w:p>
        </w:tc>
        <w:tc>
          <w:tcPr>
            <w:tcW w:w="1843" w:type="dxa"/>
          </w:tcPr>
          <w:p w14:paraId="407140C6" w14:textId="77777777" w:rsidR="007C30E3" w:rsidRDefault="007C30E3" w:rsidP="007C30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34F5168" w14:textId="0AD6E58A" w:rsidR="00FA2739" w:rsidRPr="00FA2739" w:rsidRDefault="00FA2739" w:rsidP="007C30E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2739">
              <w:rPr>
                <w:rFonts w:ascii="Arial" w:hAnsi="Arial" w:cs="Arial"/>
                <w:sz w:val="22"/>
                <w:szCs w:val="22"/>
              </w:rPr>
              <w:t>o 4 tygodnie</w:t>
            </w:r>
          </w:p>
        </w:tc>
        <w:tc>
          <w:tcPr>
            <w:tcW w:w="1276" w:type="dxa"/>
          </w:tcPr>
          <w:p w14:paraId="6D9C4208" w14:textId="77777777" w:rsidR="007C30E3" w:rsidRDefault="007C30E3" w:rsidP="007C30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14F15B5" w14:textId="47BAE76E" w:rsidR="00FA2739" w:rsidRPr="00FA2739" w:rsidRDefault="00FA2739" w:rsidP="007C30E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2739">
              <w:rPr>
                <w:rFonts w:ascii="Arial" w:hAnsi="Arial" w:cs="Arial"/>
                <w:sz w:val="22"/>
                <w:szCs w:val="22"/>
              </w:rPr>
              <w:t>50 m-</w:t>
            </w:r>
            <w:proofErr w:type="spellStart"/>
            <w:r w:rsidRPr="00FA2739">
              <w:rPr>
                <w:rFonts w:ascii="Arial" w:hAnsi="Arial" w:cs="Arial"/>
                <w:sz w:val="22"/>
                <w:szCs w:val="22"/>
              </w:rPr>
              <w:t>cy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14:paraId="46C7298C" w14:textId="7615118C" w:rsidR="007C30E3" w:rsidRPr="00CF7835" w:rsidRDefault="007C30E3" w:rsidP="007C30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0ED8">
              <w:rPr>
                <w:rFonts w:ascii="Arial" w:hAnsi="Arial" w:cs="Arial"/>
                <w:sz w:val="24"/>
                <w:szCs w:val="24"/>
              </w:rPr>
              <w:t>2 016 164.34 zł</w:t>
            </w:r>
          </w:p>
        </w:tc>
      </w:tr>
    </w:tbl>
    <w:p w14:paraId="2D5767AB" w14:textId="77777777" w:rsidR="0069085C" w:rsidRPr="00355C9D" w:rsidRDefault="0069085C" w:rsidP="007C30E3">
      <w:pPr>
        <w:jc w:val="both"/>
        <w:rPr>
          <w:rFonts w:ascii="Arial" w:hAnsi="Arial" w:cs="Arial"/>
          <w:sz w:val="24"/>
        </w:rPr>
      </w:pPr>
    </w:p>
    <w:p w14:paraId="0D30D53B" w14:textId="77777777" w:rsidR="00577BC6" w:rsidRPr="00355C9D" w:rsidRDefault="00577BC6" w:rsidP="007C30E3">
      <w:pPr>
        <w:jc w:val="both"/>
        <w:rPr>
          <w:rFonts w:ascii="Arial" w:hAnsi="Arial" w:cs="Arial"/>
          <w:sz w:val="24"/>
        </w:rPr>
      </w:pPr>
    </w:p>
    <w:p w14:paraId="2570DE33" w14:textId="77777777" w:rsidR="00A80738" w:rsidRDefault="00A80738" w:rsidP="007C30E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6993D185" w14:textId="77777777" w:rsidR="002B5CC3" w:rsidRDefault="002B5CC3" w:rsidP="007C30E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74215A4" w14:textId="77777777" w:rsidR="002B5CC3" w:rsidRDefault="002B5CC3" w:rsidP="002B5CC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Z-ca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 xml:space="preserve">a </w:t>
      </w:r>
    </w:p>
    <w:p w14:paraId="5D44FB89" w14:textId="77777777" w:rsidR="002B5CC3" w:rsidRPr="002D64D4" w:rsidRDefault="002B5CC3" w:rsidP="002B5CC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ds.</w:t>
      </w:r>
      <w:r w:rsidRPr="002D64D4">
        <w:rPr>
          <w:sz w:val="22"/>
          <w:szCs w:val="22"/>
        </w:rPr>
        <w:t xml:space="preserve"> </w:t>
      </w:r>
      <w:r>
        <w:rPr>
          <w:sz w:val="22"/>
          <w:szCs w:val="22"/>
        </w:rPr>
        <w:t>Inwestycyjno-Technicznych</w:t>
      </w:r>
    </w:p>
    <w:p w14:paraId="3A729122" w14:textId="77777777" w:rsidR="002B5CC3" w:rsidRPr="001C214A" w:rsidRDefault="002B5CC3" w:rsidP="002B5CC3">
      <w:pPr>
        <w:pStyle w:val="Tekstpodstawowy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Zbigniew Spiralski</w:t>
      </w:r>
    </w:p>
    <w:p w14:paraId="35519EB3" w14:textId="77777777" w:rsidR="002B5CC3" w:rsidRPr="00355C9D" w:rsidRDefault="002B5CC3" w:rsidP="007C30E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2B5CC3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028599" w14:textId="77777777" w:rsidR="003A19B6" w:rsidRDefault="003A19B6">
      <w:r>
        <w:separator/>
      </w:r>
    </w:p>
  </w:endnote>
  <w:endnote w:type="continuationSeparator" w:id="0">
    <w:p w14:paraId="1EDC135C" w14:textId="77777777" w:rsidR="003A19B6" w:rsidRDefault="003A1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6408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9569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CC199" w14:textId="665F0C48" w:rsidR="00960CEB" w:rsidRPr="00986737" w:rsidRDefault="002B5CC3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BAA001B" wp14:editId="38C48640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103242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8DC0731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19AA0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9CACBA" w14:textId="77777777" w:rsidR="009F189D" w:rsidRDefault="009F189D">
    <w:pPr>
      <w:pStyle w:val="Stopka"/>
      <w:tabs>
        <w:tab w:val="clear" w:pos="4536"/>
      </w:tabs>
      <w:jc w:val="center"/>
    </w:pPr>
  </w:p>
  <w:p w14:paraId="539B41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048ACA" w14:textId="77777777" w:rsidR="003A19B6" w:rsidRDefault="003A19B6">
      <w:r>
        <w:separator/>
      </w:r>
    </w:p>
  </w:footnote>
  <w:footnote w:type="continuationSeparator" w:id="0">
    <w:p w14:paraId="1AE93A9E" w14:textId="77777777" w:rsidR="003A19B6" w:rsidRDefault="003A1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63802" w14:textId="77777777" w:rsidR="001C0ED8" w:rsidRDefault="001C0E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02E05" w14:textId="77777777" w:rsidR="001C0ED8" w:rsidRDefault="001C0E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56ED0" w14:textId="77777777" w:rsidR="001C0ED8" w:rsidRDefault="001C0E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9B6"/>
    <w:rsid w:val="00007727"/>
    <w:rsid w:val="00017720"/>
    <w:rsid w:val="00035488"/>
    <w:rsid w:val="000C1C6D"/>
    <w:rsid w:val="000D7F25"/>
    <w:rsid w:val="000E00E5"/>
    <w:rsid w:val="001146A4"/>
    <w:rsid w:val="00173B20"/>
    <w:rsid w:val="001C0ED8"/>
    <w:rsid w:val="001C69FF"/>
    <w:rsid w:val="0023318D"/>
    <w:rsid w:val="002B5CC3"/>
    <w:rsid w:val="00355C9D"/>
    <w:rsid w:val="0038610C"/>
    <w:rsid w:val="003A19B6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30E3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A273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4D68FC"/>
  <w15:chartTrackingRefBased/>
  <w15:docId w15:val="{3C6E7388-28F5-4E73-8B8C-0B45AEA93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2B5CC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88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0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2024-07-22T08:29:00Z</cp:lastPrinted>
  <dcterms:created xsi:type="dcterms:W3CDTF">2024-07-22T08:29:00Z</dcterms:created>
  <dcterms:modified xsi:type="dcterms:W3CDTF">2024-07-22T08:29:00Z</dcterms:modified>
</cp:coreProperties>
</file>