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E1F32" w14:textId="77777777" w:rsidR="003E6519" w:rsidRPr="006810DE" w:rsidRDefault="000A50F4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810DE">
        <w:rPr>
          <w:rFonts w:ascii="Arial Narrow" w:hAnsi="Arial Narrow" w:cs="Arial"/>
          <w:sz w:val="24"/>
          <w:szCs w:val="24"/>
        </w:rPr>
        <w:t>Bydgoszcz</w:t>
      </w:r>
      <w:r w:rsidR="003E6519" w:rsidRPr="006810DE">
        <w:rPr>
          <w:rFonts w:ascii="Arial Narrow" w:hAnsi="Arial Narrow" w:cs="Arial"/>
          <w:sz w:val="24"/>
          <w:szCs w:val="24"/>
        </w:rPr>
        <w:t xml:space="preserve"> dnia: </w:t>
      </w:r>
      <w:r w:rsidRPr="006810DE">
        <w:rPr>
          <w:rFonts w:ascii="Arial Narrow" w:hAnsi="Arial Narrow" w:cs="Arial"/>
          <w:sz w:val="24"/>
          <w:szCs w:val="24"/>
        </w:rPr>
        <w:t>2024-07-23</w:t>
      </w:r>
    </w:p>
    <w:p w14:paraId="4ADF7683" w14:textId="77777777" w:rsidR="003E6519" w:rsidRPr="006810DE" w:rsidRDefault="000A50F4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810D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9D26603" w14:textId="77777777" w:rsidR="003E6519" w:rsidRPr="006810DE" w:rsidRDefault="000A50F4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810DE">
        <w:rPr>
          <w:rFonts w:ascii="Arial Narrow" w:hAnsi="Arial Narrow" w:cs="Arial"/>
          <w:sz w:val="24"/>
          <w:szCs w:val="24"/>
        </w:rPr>
        <w:t>Powstańców Warszawy</w:t>
      </w:r>
      <w:r w:rsidR="003E6519" w:rsidRPr="006810DE">
        <w:rPr>
          <w:rFonts w:ascii="Arial Narrow" w:hAnsi="Arial Narrow" w:cs="Arial"/>
          <w:sz w:val="24"/>
          <w:szCs w:val="24"/>
        </w:rPr>
        <w:t xml:space="preserve"> </w:t>
      </w:r>
      <w:r w:rsidRPr="006810DE">
        <w:rPr>
          <w:rFonts w:ascii="Arial Narrow" w:hAnsi="Arial Narrow" w:cs="Arial"/>
          <w:sz w:val="24"/>
          <w:szCs w:val="24"/>
        </w:rPr>
        <w:t>5</w:t>
      </w:r>
    </w:p>
    <w:p w14:paraId="17A08CE9" w14:textId="77777777" w:rsidR="003E6519" w:rsidRPr="006810DE" w:rsidRDefault="000A50F4" w:rsidP="003E6519">
      <w:pPr>
        <w:rPr>
          <w:rFonts w:ascii="Arial Narrow" w:hAnsi="Arial Narrow" w:cs="Arial"/>
          <w:sz w:val="24"/>
          <w:szCs w:val="24"/>
        </w:rPr>
      </w:pPr>
      <w:r w:rsidRPr="006810DE">
        <w:rPr>
          <w:rFonts w:ascii="Arial Narrow" w:hAnsi="Arial Narrow" w:cs="Arial"/>
          <w:sz w:val="24"/>
          <w:szCs w:val="24"/>
        </w:rPr>
        <w:t>85-681</w:t>
      </w:r>
      <w:r w:rsidR="003E6519" w:rsidRPr="006810DE">
        <w:rPr>
          <w:rFonts w:ascii="Arial Narrow" w:hAnsi="Arial Narrow" w:cs="Arial"/>
          <w:sz w:val="24"/>
          <w:szCs w:val="24"/>
        </w:rPr>
        <w:t xml:space="preserve"> </w:t>
      </w:r>
      <w:r w:rsidRPr="006810DE">
        <w:rPr>
          <w:rFonts w:ascii="Arial Narrow" w:hAnsi="Arial Narrow" w:cs="Arial"/>
          <w:sz w:val="24"/>
          <w:szCs w:val="24"/>
        </w:rPr>
        <w:t>Bydgoszcz</w:t>
      </w:r>
    </w:p>
    <w:p w14:paraId="054A7807" w14:textId="77777777" w:rsidR="003E6519" w:rsidRPr="006810DE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6810D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4EB4C8F" w14:textId="77777777" w:rsidR="003E6519" w:rsidRPr="006810DE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810D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6810DE" w14:paraId="6B0CECA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E4BD47" w14:textId="77777777" w:rsidR="003E6519" w:rsidRPr="006810D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810DE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F3E1087" w14:textId="77777777" w:rsidR="003E6519" w:rsidRPr="006810D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810DE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9E07652" w14:textId="77777777" w:rsidR="003E6519" w:rsidRPr="006810D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810DE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3282119" w14:textId="77777777" w:rsidR="003E6519" w:rsidRPr="006810DE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810D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810D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810D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810DE" w14:paraId="5421A0E8" w14:textId="77777777" w:rsidTr="001A0FA2">
        <w:tc>
          <w:tcPr>
            <w:tcW w:w="2269" w:type="dxa"/>
            <w:shd w:val="clear" w:color="auto" w:fill="auto"/>
          </w:tcPr>
          <w:p w14:paraId="158A98D9" w14:textId="77777777" w:rsidR="003E6519" w:rsidRPr="006810D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10D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166B5E" w14:textId="77777777" w:rsidR="003E6519" w:rsidRPr="006810DE" w:rsidRDefault="000A50F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810DE">
              <w:rPr>
                <w:rFonts w:ascii="Arial Narrow" w:hAnsi="Arial Narrow" w:cs="Arial"/>
                <w:bCs/>
                <w:sz w:val="24"/>
                <w:szCs w:val="24"/>
              </w:rPr>
              <w:t>Dostawy sukcesywne środków do sterylizacji na okres 24 miesięcy</w:t>
            </w:r>
            <w:r w:rsidR="003E6519" w:rsidRPr="006810D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A50F4" w:rsidRPr="006810DE" w14:paraId="70760E0D" w14:textId="77777777" w:rsidTr="00D54B16">
        <w:tc>
          <w:tcPr>
            <w:tcW w:w="2269" w:type="dxa"/>
            <w:shd w:val="clear" w:color="auto" w:fill="auto"/>
          </w:tcPr>
          <w:p w14:paraId="2926C11F" w14:textId="77777777" w:rsidR="000A50F4" w:rsidRPr="006810DE" w:rsidRDefault="000A50F4" w:rsidP="00D54B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10D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CB8339" w14:textId="77777777" w:rsidR="000A50F4" w:rsidRPr="006810DE" w:rsidRDefault="000A50F4" w:rsidP="00D54B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810DE">
              <w:rPr>
                <w:rFonts w:ascii="Arial Narrow" w:hAnsi="Arial Narrow" w:cs="Arial"/>
                <w:bCs/>
                <w:sz w:val="24"/>
                <w:szCs w:val="24"/>
              </w:rPr>
              <w:t>87/2024</w:t>
            </w:r>
          </w:p>
        </w:tc>
      </w:tr>
    </w:tbl>
    <w:p w14:paraId="7C05FB96" w14:textId="77777777" w:rsidR="00890B92" w:rsidRPr="006810DE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810D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810DE">
        <w:rPr>
          <w:rFonts w:ascii="Arial Narrow" w:hAnsi="Arial Narrow" w:cs="Arial"/>
          <w:sz w:val="24"/>
          <w:szCs w:val="24"/>
        </w:rPr>
        <w:t>22</w:t>
      </w:r>
      <w:r w:rsidR="0049054E" w:rsidRPr="006810DE">
        <w:rPr>
          <w:rFonts w:ascii="Arial Narrow" w:hAnsi="Arial Narrow" w:cs="Arial"/>
          <w:sz w:val="24"/>
          <w:szCs w:val="24"/>
        </w:rPr>
        <w:t>2</w:t>
      </w:r>
      <w:r w:rsidRPr="006810D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810DE">
        <w:rPr>
          <w:rFonts w:ascii="Arial Narrow" w:hAnsi="Arial Narrow" w:cs="Arial"/>
          <w:sz w:val="24"/>
          <w:szCs w:val="24"/>
        </w:rPr>
        <w:t>4</w:t>
      </w:r>
      <w:r w:rsidRPr="006810DE">
        <w:rPr>
          <w:rFonts w:ascii="Arial Narrow" w:hAnsi="Arial Narrow" w:cs="Arial"/>
          <w:sz w:val="24"/>
          <w:szCs w:val="24"/>
        </w:rPr>
        <w:t xml:space="preserve"> </w:t>
      </w:r>
      <w:r w:rsidR="00890B92" w:rsidRPr="006810D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810DE">
        <w:rPr>
          <w:rFonts w:ascii="Arial Narrow" w:hAnsi="Arial Narrow" w:cs="Arial"/>
          <w:sz w:val="24"/>
          <w:szCs w:val="24"/>
        </w:rPr>
        <w:t xml:space="preserve"> </w:t>
      </w:r>
      <w:r w:rsidR="000A50F4" w:rsidRPr="006810DE">
        <w:rPr>
          <w:rFonts w:ascii="Arial Narrow" w:hAnsi="Arial Narrow" w:cs="Arial"/>
          <w:sz w:val="24"/>
          <w:szCs w:val="24"/>
        </w:rPr>
        <w:t>(</w:t>
      </w:r>
      <w:proofErr w:type="spellStart"/>
      <w:r w:rsidR="000A50F4" w:rsidRPr="006810DE">
        <w:rPr>
          <w:rFonts w:ascii="Arial Narrow" w:hAnsi="Arial Narrow" w:cs="Arial"/>
          <w:sz w:val="24"/>
          <w:szCs w:val="24"/>
        </w:rPr>
        <w:t>t.j</w:t>
      </w:r>
      <w:proofErr w:type="spellEnd"/>
      <w:r w:rsidR="000A50F4" w:rsidRPr="006810DE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6810DE">
        <w:rPr>
          <w:rFonts w:ascii="Arial Narrow" w:hAnsi="Arial Narrow" w:cs="Arial"/>
          <w:sz w:val="24"/>
          <w:szCs w:val="24"/>
        </w:rPr>
        <w:t xml:space="preserve"> </w:t>
      </w:r>
      <w:r w:rsidR="00890B92" w:rsidRPr="006810DE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6810DE">
        <w:rPr>
          <w:rFonts w:ascii="Arial Narrow" w:hAnsi="Arial Narrow" w:cs="Arial"/>
          <w:sz w:val="24"/>
          <w:szCs w:val="24"/>
        </w:rPr>
        <w:t xml:space="preserve"> dla</w:t>
      </w:r>
      <w:r w:rsidR="00890B92" w:rsidRPr="006810DE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A50F4" w:rsidRPr="006810DE" w14:paraId="4808C75D" w14:textId="77777777" w:rsidTr="00D54B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9194DE" w14:textId="77777777" w:rsidR="000A50F4" w:rsidRPr="006810DE" w:rsidRDefault="000A50F4" w:rsidP="00D54B1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810DE">
              <w:rPr>
                <w:rFonts w:ascii="Arial Narrow" w:hAnsi="Arial Narrow" w:cs="Arial"/>
                <w:sz w:val="24"/>
                <w:szCs w:val="24"/>
              </w:rPr>
              <w:t>części 1 zamówienia w wysokości 72 496.80 zł brutto;</w:t>
            </w:r>
          </w:p>
        </w:tc>
      </w:tr>
      <w:tr w:rsidR="000A50F4" w:rsidRPr="006810DE" w14:paraId="70B5ED98" w14:textId="77777777" w:rsidTr="00D54B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D515E7" w14:textId="77777777" w:rsidR="000A50F4" w:rsidRPr="006810DE" w:rsidRDefault="000A50F4" w:rsidP="00D54B1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810DE">
              <w:rPr>
                <w:rFonts w:ascii="Arial Narrow" w:hAnsi="Arial Narrow" w:cs="Arial"/>
                <w:sz w:val="24"/>
                <w:szCs w:val="24"/>
              </w:rPr>
              <w:t>części 2 zamówienia w wysokości 3 741.12 zł brutto;</w:t>
            </w:r>
          </w:p>
        </w:tc>
      </w:tr>
      <w:tr w:rsidR="000A50F4" w:rsidRPr="006810DE" w14:paraId="6964F652" w14:textId="77777777" w:rsidTr="00D54B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68E6A5" w14:textId="77777777" w:rsidR="000A50F4" w:rsidRPr="006810DE" w:rsidRDefault="000A50F4" w:rsidP="00D54B1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810DE">
              <w:rPr>
                <w:rFonts w:ascii="Arial Narrow" w:hAnsi="Arial Narrow" w:cs="Arial"/>
                <w:sz w:val="24"/>
                <w:szCs w:val="24"/>
              </w:rPr>
              <w:t>części 3 zamówienia w wysokości 34 653.53 zł brutto;</w:t>
            </w:r>
          </w:p>
        </w:tc>
      </w:tr>
    </w:tbl>
    <w:p w14:paraId="614A9256" w14:textId="77777777" w:rsidR="00890B92" w:rsidRPr="006810D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4DCD253" w14:textId="77777777" w:rsidR="00510EC8" w:rsidRPr="006810DE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67D6EE7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810DE">
        <w:rPr>
          <w:rFonts w:ascii="Arial Narrow" w:hAnsi="Arial Narrow" w:cs="Arial"/>
          <w:i/>
          <w:szCs w:val="24"/>
        </w:rPr>
        <w:t>Zamawiający</w:t>
      </w:r>
    </w:p>
    <w:p w14:paraId="377336ED" w14:textId="77777777" w:rsidR="006810DE" w:rsidRDefault="006810DE" w:rsidP="006810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5F35D1" w14:textId="77777777" w:rsidR="006810DE" w:rsidRDefault="006810DE" w:rsidP="006810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E7AD05" w14:textId="77777777" w:rsidR="006810DE" w:rsidRDefault="006810DE" w:rsidP="006810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9F916DB" w14:textId="77777777" w:rsidR="006810DE" w:rsidRDefault="006810DE" w:rsidP="006810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D6F4DE" w14:textId="77777777" w:rsidR="006810DE" w:rsidRDefault="006810DE" w:rsidP="006810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4A8B9F" w14:textId="77777777" w:rsidR="006810DE" w:rsidRDefault="006810DE" w:rsidP="006810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97A4A7" w14:textId="77777777" w:rsidR="006810DE" w:rsidRDefault="006810DE" w:rsidP="006810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35B435" w14:textId="77777777" w:rsidR="006810DE" w:rsidRDefault="006810DE" w:rsidP="006810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208D5D" w14:textId="77777777" w:rsidR="006810DE" w:rsidRDefault="006810DE" w:rsidP="006810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AB4DD1" w14:textId="77777777" w:rsidR="006810DE" w:rsidRDefault="006810DE" w:rsidP="006810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EC4F66" w14:textId="03DBFDFC" w:rsidR="006810DE" w:rsidRPr="000605ED" w:rsidRDefault="006810DE" w:rsidP="006810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12AEDA64" w14:textId="77777777" w:rsidR="006810DE" w:rsidRPr="000605ED" w:rsidRDefault="006810DE" w:rsidP="006810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58FCFC1A" w14:textId="77777777" w:rsidR="006810DE" w:rsidRPr="000605ED" w:rsidRDefault="006810DE" w:rsidP="006810D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7C60601C" w14:textId="252B2882" w:rsidR="006810DE" w:rsidRPr="000605ED" w:rsidRDefault="006810DE" w:rsidP="006810D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23.07.2024 r.</w:t>
      </w:r>
    </w:p>
    <w:p w14:paraId="273FC485" w14:textId="77777777" w:rsidR="006810DE" w:rsidRPr="006810DE" w:rsidRDefault="006810DE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6810DE" w:rsidRPr="006810DE" w:rsidSect="006810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337E8F" w14:textId="77777777" w:rsidR="00B959E1" w:rsidRDefault="00B959E1">
      <w:r>
        <w:separator/>
      </w:r>
    </w:p>
  </w:endnote>
  <w:endnote w:type="continuationSeparator" w:id="0">
    <w:p w14:paraId="41F56997" w14:textId="77777777" w:rsidR="00B959E1" w:rsidRDefault="00B95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3A00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2EE4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6BB90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A5C81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D956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A8A6C6" w14:textId="77777777" w:rsidR="009F189D" w:rsidRDefault="009F189D">
    <w:pPr>
      <w:pStyle w:val="Stopka"/>
      <w:tabs>
        <w:tab w:val="clear" w:pos="4536"/>
      </w:tabs>
      <w:jc w:val="center"/>
    </w:pPr>
  </w:p>
  <w:p w14:paraId="4812A9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1E4B47" w14:textId="77777777" w:rsidR="00B959E1" w:rsidRDefault="00B959E1">
      <w:r>
        <w:separator/>
      </w:r>
    </w:p>
  </w:footnote>
  <w:footnote w:type="continuationSeparator" w:id="0">
    <w:p w14:paraId="5D9CE1EF" w14:textId="77777777" w:rsidR="00B959E1" w:rsidRDefault="00B95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416DD" w14:textId="77777777" w:rsidR="000A50F4" w:rsidRDefault="000A5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1AA5F" w14:textId="77777777" w:rsidR="000A50F4" w:rsidRDefault="000A5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97067" w14:textId="77777777" w:rsidR="000A50F4" w:rsidRDefault="000A50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59E1"/>
    <w:rsid w:val="00007727"/>
    <w:rsid w:val="00017720"/>
    <w:rsid w:val="00035488"/>
    <w:rsid w:val="000A50F4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810DE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959E1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83B5B7"/>
  <w15:chartTrackingRefBased/>
  <w15:docId w15:val="{7A0A0ECF-64FE-4394-B49C-E1A44FFA5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810D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810DE"/>
    <w:rPr>
      <w:b/>
      <w:bCs/>
    </w:rPr>
  </w:style>
  <w:style w:type="character" w:styleId="Hipercze">
    <w:name w:val="Hyperlink"/>
    <w:uiPriority w:val="99"/>
    <w:unhideWhenUsed/>
    <w:rsid w:val="006810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2024-07-23T05:50:00Z</cp:lastPrinted>
  <dcterms:created xsi:type="dcterms:W3CDTF">2024-07-23T05:50:00Z</dcterms:created>
  <dcterms:modified xsi:type="dcterms:W3CDTF">2024-07-23T05:50:00Z</dcterms:modified>
</cp:coreProperties>
</file>