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3333D" w14:textId="77777777" w:rsidR="00986737" w:rsidRPr="00A13D8D" w:rsidRDefault="00F75CB7" w:rsidP="00A13D8D">
      <w:pPr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A13D8D">
        <w:rPr>
          <w:rFonts w:ascii="Arial Narrow" w:hAnsi="Arial Narrow" w:cs="Arial"/>
          <w:sz w:val="24"/>
          <w:szCs w:val="24"/>
        </w:rPr>
        <w:t>Bydgoszcz</w:t>
      </w:r>
      <w:r w:rsidR="00986737" w:rsidRPr="00A13D8D">
        <w:rPr>
          <w:rFonts w:ascii="Arial Narrow" w:hAnsi="Arial Narrow" w:cs="Arial"/>
          <w:sz w:val="24"/>
          <w:szCs w:val="24"/>
        </w:rPr>
        <w:t xml:space="preserve"> dnia: </w:t>
      </w:r>
      <w:r w:rsidRPr="00A13D8D">
        <w:rPr>
          <w:rFonts w:ascii="Arial Narrow" w:hAnsi="Arial Narrow" w:cs="Arial"/>
          <w:sz w:val="24"/>
          <w:szCs w:val="24"/>
        </w:rPr>
        <w:t>2024-07-23</w:t>
      </w:r>
    </w:p>
    <w:p w14:paraId="7BB1A058" w14:textId="77777777" w:rsidR="00986737" w:rsidRPr="00A13D8D" w:rsidRDefault="00F75CB7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13D8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8615377" w14:textId="77777777" w:rsidR="00986737" w:rsidRPr="00A13D8D" w:rsidRDefault="00F75CB7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13D8D">
        <w:rPr>
          <w:rFonts w:ascii="Arial Narrow" w:hAnsi="Arial Narrow" w:cs="Arial"/>
          <w:sz w:val="24"/>
          <w:szCs w:val="24"/>
        </w:rPr>
        <w:t>Powstańców Warszawy</w:t>
      </w:r>
      <w:r w:rsidR="00986737" w:rsidRPr="00A13D8D">
        <w:rPr>
          <w:rFonts w:ascii="Arial Narrow" w:hAnsi="Arial Narrow" w:cs="Arial"/>
          <w:sz w:val="24"/>
          <w:szCs w:val="24"/>
        </w:rPr>
        <w:t xml:space="preserve"> </w:t>
      </w:r>
      <w:r w:rsidRPr="00A13D8D">
        <w:rPr>
          <w:rFonts w:ascii="Arial Narrow" w:hAnsi="Arial Narrow" w:cs="Arial"/>
          <w:sz w:val="24"/>
          <w:szCs w:val="24"/>
        </w:rPr>
        <w:t>5</w:t>
      </w:r>
    </w:p>
    <w:p w14:paraId="78CBF40A" w14:textId="77777777" w:rsidR="00986737" w:rsidRPr="00A13D8D" w:rsidRDefault="00F75CB7" w:rsidP="00A13D8D">
      <w:pPr>
        <w:spacing w:after="240"/>
        <w:rPr>
          <w:rFonts w:ascii="Arial Narrow" w:hAnsi="Arial Narrow" w:cs="Arial"/>
          <w:sz w:val="24"/>
          <w:szCs w:val="24"/>
        </w:rPr>
      </w:pPr>
      <w:r w:rsidRPr="00A13D8D">
        <w:rPr>
          <w:rFonts w:ascii="Arial Narrow" w:hAnsi="Arial Narrow" w:cs="Arial"/>
          <w:sz w:val="24"/>
          <w:szCs w:val="24"/>
        </w:rPr>
        <w:t>85-681</w:t>
      </w:r>
      <w:r w:rsidR="00986737" w:rsidRPr="00A13D8D">
        <w:rPr>
          <w:rFonts w:ascii="Arial Narrow" w:hAnsi="Arial Narrow" w:cs="Arial"/>
          <w:sz w:val="24"/>
          <w:szCs w:val="24"/>
        </w:rPr>
        <w:t xml:space="preserve"> </w:t>
      </w:r>
      <w:r w:rsidRPr="00A13D8D">
        <w:rPr>
          <w:rFonts w:ascii="Arial Narrow" w:hAnsi="Arial Narrow" w:cs="Arial"/>
          <w:sz w:val="24"/>
          <w:szCs w:val="24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13D8D" w14:paraId="74FCA8C5" w14:textId="77777777" w:rsidTr="00A13D8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7F8ACC" w14:textId="77777777" w:rsidR="00986737" w:rsidRPr="00A13D8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13D8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2B17C87" w14:textId="77777777" w:rsidR="00986737" w:rsidRPr="00A13D8D" w:rsidRDefault="00986737" w:rsidP="00A13D8D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13D8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13D8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13D8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13D8D" w14:paraId="10957A7B" w14:textId="77777777" w:rsidTr="005A632E">
        <w:tc>
          <w:tcPr>
            <w:tcW w:w="2269" w:type="dxa"/>
            <w:shd w:val="clear" w:color="auto" w:fill="auto"/>
          </w:tcPr>
          <w:p w14:paraId="6E0301EF" w14:textId="77777777" w:rsidR="00986737" w:rsidRPr="00A13D8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6E2531" w14:textId="77777777" w:rsidR="00986737" w:rsidRPr="00A13D8D" w:rsidRDefault="00F75CB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bCs/>
                <w:sz w:val="24"/>
                <w:szCs w:val="24"/>
              </w:rPr>
              <w:t>Dostawy sukcesywne środków do sterylizacji na okres 24 miesięcy</w:t>
            </w:r>
            <w:r w:rsidR="00986737" w:rsidRPr="00A13D8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75CB7" w:rsidRPr="00A13D8D" w14:paraId="658D9C1E" w14:textId="77777777" w:rsidTr="000F3E84">
        <w:tc>
          <w:tcPr>
            <w:tcW w:w="2269" w:type="dxa"/>
            <w:shd w:val="clear" w:color="auto" w:fill="auto"/>
          </w:tcPr>
          <w:p w14:paraId="51888491" w14:textId="77777777" w:rsidR="00F75CB7" w:rsidRPr="00A13D8D" w:rsidRDefault="00F75CB7" w:rsidP="000F3E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529E3E" w14:textId="77777777" w:rsidR="00F75CB7" w:rsidRPr="00A13D8D" w:rsidRDefault="00F75CB7" w:rsidP="00A13D8D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bCs/>
                <w:sz w:val="24"/>
                <w:szCs w:val="24"/>
              </w:rPr>
              <w:t>87/2024</w:t>
            </w:r>
          </w:p>
        </w:tc>
      </w:tr>
    </w:tbl>
    <w:p w14:paraId="34AFE0FB" w14:textId="77777777" w:rsidR="00D665F5" w:rsidRPr="00A13D8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3D8D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A13D8D">
        <w:rPr>
          <w:rFonts w:ascii="Arial Narrow" w:hAnsi="Arial Narrow" w:cs="Arial"/>
          <w:sz w:val="24"/>
          <w:szCs w:val="24"/>
        </w:rPr>
        <w:t>2</w:t>
      </w:r>
      <w:r w:rsidRPr="00A13D8D">
        <w:rPr>
          <w:rFonts w:ascii="Arial Narrow" w:hAnsi="Arial Narrow" w:cs="Arial"/>
          <w:sz w:val="24"/>
          <w:szCs w:val="24"/>
        </w:rPr>
        <w:t xml:space="preserve"> ust. 5 </w:t>
      </w:r>
      <w:r w:rsidRPr="00A13D8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13D8D">
        <w:rPr>
          <w:rFonts w:ascii="Arial Narrow" w:hAnsi="Arial Narrow" w:cs="Arial"/>
          <w:sz w:val="24"/>
          <w:szCs w:val="24"/>
        </w:rPr>
        <w:t xml:space="preserve"> </w:t>
      </w:r>
      <w:r w:rsidR="00F75CB7" w:rsidRPr="00A13D8D">
        <w:rPr>
          <w:rFonts w:ascii="Arial Narrow" w:hAnsi="Arial Narrow" w:cs="Arial"/>
          <w:sz w:val="24"/>
          <w:szCs w:val="24"/>
        </w:rPr>
        <w:t>(</w:t>
      </w:r>
      <w:proofErr w:type="spellStart"/>
      <w:r w:rsidR="00F75CB7" w:rsidRPr="00A13D8D">
        <w:rPr>
          <w:rFonts w:ascii="Arial Narrow" w:hAnsi="Arial Narrow" w:cs="Arial"/>
          <w:sz w:val="24"/>
          <w:szCs w:val="24"/>
        </w:rPr>
        <w:t>t.j</w:t>
      </w:r>
      <w:proofErr w:type="spellEnd"/>
      <w:r w:rsidR="00F75CB7" w:rsidRPr="00A13D8D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A13D8D">
        <w:rPr>
          <w:rFonts w:ascii="Arial Narrow" w:hAnsi="Arial Narrow" w:cs="Arial"/>
          <w:sz w:val="24"/>
          <w:szCs w:val="24"/>
        </w:rPr>
        <w:t xml:space="preserve"> </w:t>
      </w:r>
      <w:r w:rsidRPr="00A13D8D">
        <w:rPr>
          <w:rFonts w:ascii="Arial Narrow" w:hAnsi="Arial Narrow" w:cs="Arial"/>
          <w:sz w:val="24"/>
          <w:szCs w:val="24"/>
        </w:rPr>
        <w:t>udostępnia</w:t>
      </w:r>
      <w:r w:rsidR="00F95C33" w:rsidRPr="00A13D8D">
        <w:rPr>
          <w:rFonts w:ascii="Arial Narrow" w:hAnsi="Arial Narrow" w:cs="Arial"/>
          <w:sz w:val="24"/>
          <w:szCs w:val="24"/>
        </w:rPr>
        <w:t xml:space="preserve"> </w:t>
      </w:r>
      <w:r w:rsidR="004C7E9B" w:rsidRPr="00A13D8D">
        <w:rPr>
          <w:rFonts w:ascii="Arial Narrow" w:hAnsi="Arial Narrow" w:cs="Arial"/>
          <w:sz w:val="24"/>
          <w:szCs w:val="24"/>
        </w:rPr>
        <w:t>informacj</w:t>
      </w:r>
      <w:r w:rsidR="00577BC6" w:rsidRPr="00A13D8D">
        <w:rPr>
          <w:rFonts w:ascii="Arial Narrow" w:hAnsi="Arial Narrow" w:cs="Arial"/>
          <w:sz w:val="24"/>
          <w:szCs w:val="24"/>
        </w:rPr>
        <w:t>ę</w:t>
      </w:r>
      <w:r w:rsidR="00035488" w:rsidRPr="00A13D8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13D8D">
        <w:rPr>
          <w:rFonts w:ascii="Arial Narrow" w:hAnsi="Arial Narrow" w:cs="Arial"/>
          <w:sz w:val="24"/>
          <w:szCs w:val="24"/>
        </w:rPr>
        <w:t>.</w:t>
      </w:r>
    </w:p>
    <w:p w14:paraId="5A56D779" w14:textId="77777777" w:rsidR="00A80738" w:rsidRPr="00A13D8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3D8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13D8D">
        <w:rPr>
          <w:rFonts w:ascii="Arial Narrow" w:hAnsi="Arial Narrow" w:cs="Arial"/>
          <w:sz w:val="24"/>
          <w:szCs w:val="24"/>
        </w:rPr>
        <w:t xml:space="preserve"> w dniu </w:t>
      </w:r>
      <w:r w:rsidR="00F75CB7" w:rsidRPr="00A13D8D">
        <w:rPr>
          <w:rFonts w:ascii="Arial Narrow" w:hAnsi="Arial Narrow" w:cs="Arial"/>
          <w:sz w:val="24"/>
          <w:szCs w:val="24"/>
        </w:rPr>
        <w:t>23/07/2024</w:t>
      </w:r>
      <w:r w:rsidR="00FF4AB1" w:rsidRPr="00A13D8D">
        <w:rPr>
          <w:rFonts w:ascii="Arial Narrow" w:hAnsi="Arial Narrow" w:cs="Arial"/>
          <w:sz w:val="24"/>
          <w:szCs w:val="24"/>
        </w:rPr>
        <w:t xml:space="preserve"> o godz. </w:t>
      </w:r>
      <w:r w:rsidR="00F75CB7" w:rsidRPr="00A13D8D">
        <w:rPr>
          <w:rFonts w:ascii="Arial Narrow" w:hAnsi="Arial Narrow" w:cs="Arial"/>
          <w:sz w:val="24"/>
          <w:szCs w:val="24"/>
        </w:rPr>
        <w:t>08:15</w:t>
      </w:r>
      <w:r w:rsidRPr="00A13D8D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13D8D" w14:paraId="242315FE" w14:textId="77777777" w:rsidTr="005A632E">
        <w:tc>
          <w:tcPr>
            <w:tcW w:w="1276" w:type="dxa"/>
            <w:shd w:val="clear" w:color="auto" w:fill="F2F2F2"/>
            <w:vAlign w:val="center"/>
          </w:tcPr>
          <w:p w14:paraId="50951213" w14:textId="77777777" w:rsidR="006B27ED" w:rsidRPr="00A13D8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A13D8D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1E349EF" w14:textId="77777777" w:rsidR="006B27ED" w:rsidRPr="00A13D8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797FFF0" w14:textId="77777777" w:rsidR="006B27ED" w:rsidRPr="00A13D8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4250CF" w14:textId="77777777" w:rsidR="006B27ED" w:rsidRPr="00A13D8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75CB7" w:rsidRPr="00A13D8D" w14:paraId="41C88A8D" w14:textId="77777777" w:rsidTr="000F3E84">
        <w:tc>
          <w:tcPr>
            <w:tcW w:w="1276" w:type="dxa"/>
            <w:shd w:val="clear" w:color="auto" w:fill="auto"/>
            <w:vAlign w:val="center"/>
          </w:tcPr>
          <w:p w14:paraId="710F851E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72B38D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A5F1889" w14:textId="77777777" w:rsidR="00F75CB7" w:rsidRPr="00A13D8D" w:rsidRDefault="00F75CB7" w:rsidP="000F3E8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INFORMER MED Sp. z o.o.</w:t>
            </w:r>
          </w:p>
          <w:p w14:paraId="2D3D4AC3" w14:textId="77777777" w:rsidR="00F75CB7" w:rsidRPr="00A13D8D" w:rsidRDefault="00F75CB7" w:rsidP="000F3E84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Winogrady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369F295" w14:textId="77777777" w:rsidR="00F75CB7" w:rsidRPr="00A13D8D" w:rsidRDefault="00F75CB7" w:rsidP="000F3E8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8C0C81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73 508.40 zł</w:t>
            </w:r>
          </w:p>
        </w:tc>
      </w:tr>
      <w:tr w:rsidR="00F75CB7" w:rsidRPr="00A13D8D" w14:paraId="3A11C067" w14:textId="77777777" w:rsidTr="000F3E84">
        <w:tc>
          <w:tcPr>
            <w:tcW w:w="1276" w:type="dxa"/>
            <w:shd w:val="clear" w:color="auto" w:fill="auto"/>
            <w:vAlign w:val="center"/>
          </w:tcPr>
          <w:p w14:paraId="45782D52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6F846C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737F0B7" w14:textId="77777777" w:rsidR="00F75CB7" w:rsidRPr="00A13D8D" w:rsidRDefault="00F75CB7" w:rsidP="000F3E8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INFORMER MED Sp. z o.o.</w:t>
            </w:r>
          </w:p>
          <w:p w14:paraId="081A48EB" w14:textId="77777777" w:rsidR="00F75CB7" w:rsidRPr="00A13D8D" w:rsidRDefault="00F75CB7" w:rsidP="000F3E84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Winogrady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36C07D4" w14:textId="77777777" w:rsidR="00F75CB7" w:rsidRPr="00A13D8D" w:rsidRDefault="00F75CB7" w:rsidP="000F3E8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755385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3 160.08 zł</w:t>
            </w:r>
          </w:p>
        </w:tc>
      </w:tr>
      <w:tr w:rsidR="00F75CB7" w:rsidRPr="00A13D8D" w14:paraId="1A470D90" w14:textId="77777777" w:rsidTr="000F3E84">
        <w:tc>
          <w:tcPr>
            <w:tcW w:w="1276" w:type="dxa"/>
            <w:shd w:val="clear" w:color="auto" w:fill="auto"/>
            <w:vAlign w:val="center"/>
          </w:tcPr>
          <w:p w14:paraId="560EF3E7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AFBF82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F52A8DA" w14:textId="77777777" w:rsidR="00F75CB7" w:rsidRPr="00A13D8D" w:rsidRDefault="00F75CB7" w:rsidP="000F3E8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Krajowe Towarzystwo Gospodarcze SEMIGAT S.A.</w:t>
            </w:r>
          </w:p>
          <w:p w14:paraId="5124B01A" w14:textId="77777777" w:rsidR="00F75CB7" w:rsidRPr="00A13D8D" w:rsidRDefault="00F75CB7" w:rsidP="000F3E84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Ratuszowa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>11/318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784A77F" w14:textId="77777777" w:rsidR="00F75CB7" w:rsidRPr="00A13D8D" w:rsidRDefault="00F75CB7" w:rsidP="000F3E8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03-450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1A62A5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57 840.50 zł</w:t>
            </w:r>
          </w:p>
        </w:tc>
      </w:tr>
      <w:tr w:rsidR="00F75CB7" w:rsidRPr="00A13D8D" w14:paraId="509331E1" w14:textId="77777777" w:rsidTr="000F3E84">
        <w:tc>
          <w:tcPr>
            <w:tcW w:w="1276" w:type="dxa"/>
            <w:shd w:val="clear" w:color="auto" w:fill="auto"/>
            <w:vAlign w:val="center"/>
          </w:tcPr>
          <w:p w14:paraId="32E01AF0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649EB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6FEA952" w14:textId="77777777" w:rsidR="00F75CB7" w:rsidRPr="00A13D8D" w:rsidRDefault="00F75CB7" w:rsidP="000F3E8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Krajowe Towarzystwo Gospodarcze SEMIGAT S.A.</w:t>
            </w:r>
          </w:p>
          <w:p w14:paraId="72B2664F" w14:textId="77777777" w:rsidR="00F75CB7" w:rsidRPr="00A13D8D" w:rsidRDefault="00F75CB7" w:rsidP="000F3E84">
            <w:pPr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Ratuszowa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>11/318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10BD564" w14:textId="77777777" w:rsidR="00F75CB7" w:rsidRPr="00A13D8D" w:rsidRDefault="00F75CB7" w:rsidP="000F3E8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03-450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13D8D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063E5B" w14:textId="77777777" w:rsidR="00F75CB7" w:rsidRPr="00A13D8D" w:rsidRDefault="00F75CB7" w:rsidP="000F3E8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3D8D">
              <w:rPr>
                <w:rFonts w:ascii="Arial Narrow" w:hAnsi="Arial Narrow" w:cs="Arial"/>
                <w:sz w:val="24"/>
                <w:szCs w:val="24"/>
              </w:rPr>
              <w:t>32 232.15 zł</w:t>
            </w:r>
          </w:p>
        </w:tc>
      </w:tr>
    </w:tbl>
    <w:p w14:paraId="39ED524A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13D8D">
        <w:rPr>
          <w:rFonts w:ascii="Arial Narrow" w:hAnsi="Arial Narrow" w:cs="Arial"/>
          <w:i/>
          <w:szCs w:val="24"/>
        </w:rPr>
        <w:t>Zamawiający</w:t>
      </w:r>
    </w:p>
    <w:p w14:paraId="33220277" w14:textId="77777777" w:rsidR="00A13D8D" w:rsidRDefault="00A13D8D" w:rsidP="00A13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2C0DCD" w14:textId="77777777" w:rsidR="00A13D8D" w:rsidRDefault="00A13D8D" w:rsidP="00A13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15AA3F" w14:textId="77777777" w:rsidR="00A13D8D" w:rsidRDefault="00A13D8D" w:rsidP="00A13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7B7212" w14:textId="5F1A4D55" w:rsidR="00A13D8D" w:rsidRPr="000605ED" w:rsidRDefault="00A13D8D" w:rsidP="00A13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0CD3CBD3" w14:textId="77777777" w:rsidR="00A13D8D" w:rsidRPr="000605ED" w:rsidRDefault="00A13D8D" w:rsidP="00A13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343F025E" w14:textId="77777777" w:rsidR="00A13D8D" w:rsidRPr="000605ED" w:rsidRDefault="00A13D8D" w:rsidP="00A13D8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0548EEA" w14:textId="64DEB370" w:rsidR="00A13D8D" w:rsidRPr="00A13D8D" w:rsidRDefault="00A13D8D" w:rsidP="00A13D8D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23.07.2024 r.</w:t>
      </w:r>
    </w:p>
    <w:bookmarkEnd w:id="0"/>
    <w:sectPr w:rsidR="00A13D8D" w:rsidRPr="00A13D8D" w:rsidSect="00A13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D02B32" w14:textId="77777777" w:rsidR="00207769" w:rsidRDefault="00207769">
      <w:r>
        <w:separator/>
      </w:r>
    </w:p>
  </w:endnote>
  <w:endnote w:type="continuationSeparator" w:id="0">
    <w:p w14:paraId="559A0607" w14:textId="77777777" w:rsidR="00207769" w:rsidRDefault="00207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5D0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E555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08B8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CE27FB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75D3A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451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A88ED1" w14:textId="77777777" w:rsidR="009F189D" w:rsidRDefault="009F189D">
    <w:pPr>
      <w:pStyle w:val="Stopka"/>
      <w:tabs>
        <w:tab w:val="clear" w:pos="4536"/>
      </w:tabs>
      <w:jc w:val="center"/>
    </w:pPr>
  </w:p>
  <w:p w14:paraId="7A7BB4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45755" w14:textId="77777777" w:rsidR="00207769" w:rsidRDefault="00207769">
      <w:r>
        <w:separator/>
      </w:r>
    </w:p>
  </w:footnote>
  <w:footnote w:type="continuationSeparator" w:id="0">
    <w:p w14:paraId="07D06014" w14:textId="77777777" w:rsidR="00207769" w:rsidRDefault="00207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3DD2E" w14:textId="77777777" w:rsidR="00F75CB7" w:rsidRDefault="00F75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7505F" w14:textId="77777777" w:rsidR="00F75CB7" w:rsidRDefault="00F75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38459" w14:textId="77777777" w:rsidR="00F75CB7" w:rsidRDefault="00F75C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769"/>
    <w:rsid w:val="00007727"/>
    <w:rsid w:val="00017720"/>
    <w:rsid w:val="00035488"/>
    <w:rsid w:val="000D7F25"/>
    <w:rsid w:val="000E00E5"/>
    <w:rsid w:val="00173B20"/>
    <w:rsid w:val="001C69FF"/>
    <w:rsid w:val="00207769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13D8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75CB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8D745"/>
  <w15:chartTrackingRefBased/>
  <w15:docId w15:val="{C206499F-17CF-420E-BA49-D0B13CFAE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3D8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13D8D"/>
    <w:rPr>
      <w:b/>
      <w:bCs/>
    </w:rPr>
  </w:style>
  <w:style w:type="character" w:styleId="Hipercze">
    <w:name w:val="Hyperlink"/>
    <w:uiPriority w:val="99"/>
    <w:unhideWhenUsed/>
    <w:rsid w:val="00A13D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2024-07-23T06:54:00Z</cp:lastPrinted>
  <dcterms:created xsi:type="dcterms:W3CDTF">2024-07-23T06:54:00Z</dcterms:created>
  <dcterms:modified xsi:type="dcterms:W3CDTF">2024-07-23T06:54:00Z</dcterms:modified>
</cp:coreProperties>
</file>