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CA7E9" w14:textId="72B25406" w:rsidR="00F245C5" w:rsidRPr="00353FDC" w:rsidRDefault="008A317C" w:rsidP="00696A28">
      <w:pPr>
        <w:jc w:val="right"/>
        <w:rPr>
          <w:rFonts w:ascii="Arial" w:hAnsi="Arial" w:cs="Arial"/>
        </w:rPr>
      </w:pPr>
      <w:bookmarkStart w:id="0" w:name="_Hlk53520193"/>
      <w:r w:rsidRPr="008A317C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8A317C">
        <w:rPr>
          <w:rFonts w:ascii="Arial" w:hAnsi="Arial" w:cs="Arial"/>
        </w:rPr>
        <w:t>2024-07-</w:t>
      </w:r>
      <w:r w:rsidR="0023033E">
        <w:rPr>
          <w:rFonts w:ascii="Arial" w:hAnsi="Arial" w:cs="Arial"/>
        </w:rPr>
        <w:t>22</w:t>
      </w:r>
    </w:p>
    <w:p w14:paraId="0222629A" w14:textId="77777777" w:rsidR="008A317C" w:rsidRPr="008A317C" w:rsidRDefault="008A317C" w:rsidP="00696A28">
      <w:pPr>
        <w:ind w:right="3969"/>
        <w:rPr>
          <w:rFonts w:ascii="Arial" w:hAnsi="Arial" w:cs="Arial"/>
          <w:b/>
          <w:bCs/>
        </w:rPr>
      </w:pPr>
      <w:r w:rsidRPr="008A317C">
        <w:rPr>
          <w:rFonts w:ascii="Arial" w:hAnsi="Arial" w:cs="Arial"/>
          <w:b/>
          <w:bCs/>
        </w:rPr>
        <w:t>Szpital Wojewódzki w Poznaniu</w:t>
      </w:r>
    </w:p>
    <w:p w14:paraId="7C2D4FF6" w14:textId="77777777" w:rsidR="00F245C5" w:rsidRPr="00353FDC" w:rsidRDefault="008A317C" w:rsidP="00696A28">
      <w:pPr>
        <w:ind w:right="3969"/>
        <w:rPr>
          <w:rFonts w:ascii="Arial" w:hAnsi="Arial" w:cs="Arial"/>
          <w:b/>
          <w:bCs/>
        </w:rPr>
      </w:pPr>
      <w:r w:rsidRPr="008A317C">
        <w:rPr>
          <w:rFonts w:ascii="Arial" w:hAnsi="Arial" w:cs="Arial"/>
          <w:b/>
          <w:bCs/>
        </w:rPr>
        <w:t>Dział Zamówień Publicznych</w:t>
      </w:r>
    </w:p>
    <w:p w14:paraId="71617C0A" w14:textId="77777777" w:rsidR="00F245C5" w:rsidRPr="00353FDC" w:rsidRDefault="008A317C" w:rsidP="00696A28">
      <w:pPr>
        <w:ind w:right="3969"/>
        <w:rPr>
          <w:rFonts w:ascii="Arial" w:hAnsi="Arial" w:cs="Arial"/>
        </w:rPr>
      </w:pPr>
      <w:r w:rsidRPr="008A317C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8A317C">
        <w:rPr>
          <w:rFonts w:ascii="Arial" w:hAnsi="Arial" w:cs="Arial"/>
        </w:rPr>
        <w:t>7/19</w:t>
      </w:r>
    </w:p>
    <w:p w14:paraId="43E07D26" w14:textId="77777777" w:rsidR="00F245C5" w:rsidRPr="00353FDC" w:rsidRDefault="008A317C" w:rsidP="00696A28">
      <w:pPr>
        <w:ind w:right="4253"/>
        <w:rPr>
          <w:rFonts w:ascii="Arial" w:hAnsi="Arial" w:cs="Arial"/>
        </w:rPr>
      </w:pPr>
      <w:r w:rsidRPr="008A317C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8A317C">
        <w:rPr>
          <w:rFonts w:ascii="Arial" w:hAnsi="Arial" w:cs="Arial"/>
        </w:rPr>
        <w:t>Poznań</w:t>
      </w:r>
    </w:p>
    <w:p w14:paraId="7778F7D8" w14:textId="77777777" w:rsidR="00696A28" w:rsidRDefault="00696A28" w:rsidP="00696A28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480A28EE" w14:textId="0E3A8E7D" w:rsidR="00D30F1F" w:rsidRDefault="00D30F1F" w:rsidP="00696A2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48D0FE5D" w14:textId="77777777" w:rsidR="00F245C5" w:rsidRDefault="00D30F1F" w:rsidP="00696A28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73BDA7BD" w14:textId="77777777" w:rsidR="00696A28" w:rsidRPr="00D30F1F" w:rsidRDefault="00696A28" w:rsidP="00696A2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6DE35B63" w14:textId="77777777" w:rsidTr="002716A3">
        <w:tc>
          <w:tcPr>
            <w:tcW w:w="10065" w:type="dxa"/>
            <w:shd w:val="clear" w:color="auto" w:fill="F2F2F2"/>
            <w:hideMark/>
          </w:tcPr>
          <w:p w14:paraId="14BB0FB4" w14:textId="77777777" w:rsidR="00F245C5" w:rsidRPr="00353FDC" w:rsidRDefault="00F245C5" w:rsidP="00696A2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7561EAA" w14:textId="77777777" w:rsidR="00F245C5" w:rsidRPr="00353FDC" w:rsidRDefault="00F245C5" w:rsidP="00696A2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635D9EE" w14:textId="77777777" w:rsidR="00F245C5" w:rsidRPr="00353FDC" w:rsidRDefault="00F245C5" w:rsidP="00696A28">
      <w:pPr>
        <w:keepNext/>
        <w:outlineLvl w:val="0"/>
        <w:rPr>
          <w:rFonts w:ascii="Arial" w:hAnsi="Arial" w:cs="Arial"/>
          <w:b/>
        </w:rPr>
      </w:pPr>
    </w:p>
    <w:p w14:paraId="1AF647C5" w14:textId="77777777" w:rsidR="00F245C5" w:rsidRPr="00353FDC" w:rsidRDefault="00F245C5" w:rsidP="00696A28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0576D2BC" w14:textId="77777777" w:rsidTr="002716A3">
        <w:tc>
          <w:tcPr>
            <w:tcW w:w="2269" w:type="dxa"/>
            <w:shd w:val="clear" w:color="auto" w:fill="auto"/>
          </w:tcPr>
          <w:p w14:paraId="752C0EE7" w14:textId="77777777" w:rsidR="00F245C5" w:rsidRPr="00353FDC" w:rsidRDefault="00F245C5" w:rsidP="00696A2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44B8EB" w14:textId="77777777" w:rsidR="00F245C5" w:rsidRPr="00353FDC" w:rsidRDefault="008A317C" w:rsidP="00696A2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Zakup sprzętu medycznego (w tym jednorazowego) na potrzeby Szpitala Wojewódzkiego w Poznaniu - 13 zadań</w:t>
            </w:r>
          </w:p>
        </w:tc>
      </w:tr>
      <w:tr w:rsidR="008A317C" w:rsidRPr="00353FDC" w14:paraId="39C5FCD3" w14:textId="77777777" w:rsidTr="00190900">
        <w:tc>
          <w:tcPr>
            <w:tcW w:w="2269" w:type="dxa"/>
            <w:shd w:val="clear" w:color="auto" w:fill="auto"/>
          </w:tcPr>
          <w:p w14:paraId="3A7F3516" w14:textId="77777777" w:rsidR="008A317C" w:rsidRPr="00353FDC" w:rsidRDefault="008A317C" w:rsidP="00696A2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246F13" w14:textId="77777777" w:rsidR="008A317C" w:rsidRPr="00353FDC" w:rsidRDefault="008A317C" w:rsidP="00696A2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SZW/DZP/61/2024</w:t>
            </w:r>
          </w:p>
        </w:tc>
      </w:tr>
    </w:tbl>
    <w:p w14:paraId="7B810B15" w14:textId="77777777" w:rsidR="00F245C5" w:rsidRPr="00E1738E" w:rsidRDefault="00F245C5" w:rsidP="00696A2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6A88055" w14:textId="794188B1" w:rsidR="00A02E94" w:rsidRDefault="00F245C5" w:rsidP="00696A28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8A317C" w:rsidRPr="008A317C">
        <w:rPr>
          <w:rFonts w:ascii="Arial" w:hAnsi="Arial" w:cs="Arial"/>
          <w:b/>
        </w:rPr>
        <w:t>Szpital Wojewódzki w Poznaniu</w:t>
      </w:r>
      <w:r w:rsidR="00696A28">
        <w:rPr>
          <w:rFonts w:ascii="Arial" w:hAnsi="Arial" w:cs="Arial"/>
          <w:b/>
        </w:rPr>
        <w:t xml:space="preserve">, </w:t>
      </w:r>
      <w:r w:rsidR="008A317C" w:rsidRPr="008A317C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8A317C" w:rsidRPr="008A317C">
        <w:rPr>
          <w:rFonts w:ascii="Arial" w:hAnsi="Arial" w:cs="Arial"/>
        </w:rPr>
        <w:t>(</w:t>
      </w:r>
      <w:proofErr w:type="spellStart"/>
      <w:r w:rsidR="008A317C" w:rsidRPr="008A317C">
        <w:rPr>
          <w:rFonts w:ascii="Arial" w:hAnsi="Arial" w:cs="Arial"/>
        </w:rPr>
        <w:t>t.j</w:t>
      </w:r>
      <w:proofErr w:type="spellEnd"/>
      <w:r w:rsidR="008A317C" w:rsidRPr="008A317C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72EBF83C" w14:textId="77777777" w:rsidR="00696A28" w:rsidRDefault="00696A28" w:rsidP="00696A28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A317C" w14:paraId="630220A7" w14:textId="77777777" w:rsidTr="001909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013A5" w14:textId="77777777" w:rsidR="008A317C" w:rsidRPr="00F245C5" w:rsidRDefault="008A317C" w:rsidP="00696A2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A317C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A317C">
              <w:rPr>
                <w:rFonts w:ascii="Arial" w:hAnsi="Arial" w:cs="Arial"/>
              </w:rPr>
              <w:t>Zadanie 6</w:t>
            </w:r>
          </w:p>
          <w:p w14:paraId="200E87D2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/>
              </w:rPr>
            </w:pPr>
            <w:r w:rsidRPr="008A317C">
              <w:rPr>
                <w:rFonts w:ascii="Arial" w:hAnsi="Arial" w:cs="Arial"/>
                <w:b/>
              </w:rPr>
              <w:t xml:space="preserve">Stator Paweł </w:t>
            </w:r>
            <w:proofErr w:type="spellStart"/>
            <w:r w:rsidRPr="008A317C">
              <w:rPr>
                <w:rFonts w:ascii="Arial" w:hAnsi="Arial" w:cs="Arial"/>
                <w:b/>
              </w:rPr>
              <w:t>Kądeja</w:t>
            </w:r>
            <w:proofErr w:type="spellEnd"/>
          </w:p>
          <w:p w14:paraId="687D45D3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Kordiana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17C">
              <w:rPr>
                <w:rFonts w:ascii="Arial" w:hAnsi="Arial" w:cs="Arial"/>
                <w:bCs/>
              </w:rPr>
              <w:t>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8EC94E2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04-451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17C">
              <w:rPr>
                <w:rFonts w:ascii="Arial" w:hAnsi="Arial" w:cs="Arial"/>
                <w:bCs/>
              </w:rPr>
              <w:t>Warszawa</w:t>
            </w:r>
          </w:p>
          <w:p w14:paraId="171864CA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A317C">
              <w:rPr>
                <w:rFonts w:ascii="Arial" w:hAnsi="Arial" w:cs="Arial"/>
                <w:b/>
              </w:rPr>
              <w:t>42 349.80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DDF6630" w14:textId="77777777" w:rsidR="008A317C" w:rsidRPr="00F245C5" w:rsidRDefault="008A317C" w:rsidP="00696A2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E5FF9E2" w14:textId="77777777" w:rsidR="008A317C" w:rsidRPr="00F245C5" w:rsidRDefault="008A317C" w:rsidP="00696A2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8A317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8A317C" w14:paraId="3B9D0905" w14:textId="77777777" w:rsidTr="001909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B806E" w14:textId="77777777" w:rsidR="008A317C" w:rsidRPr="00F245C5" w:rsidRDefault="008A317C" w:rsidP="00696A2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A317C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A317C">
              <w:rPr>
                <w:rFonts w:ascii="Arial" w:hAnsi="Arial" w:cs="Arial"/>
              </w:rPr>
              <w:t>Zadanie 8</w:t>
            </w:r>
          </w:p>
          <w:p w14:paraId="456AED07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/>
              </w:rPr>
            </w:pPr>
            <w:r w:rsidRPr="008A317C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8A317C">
              <w:rPr>
                <w:rFonts w:ascii="Arial" w:hAnsi="Arial" w:cs="Arial"/>
                <w:b/>
              </w:rPr>
              <w:t>Group</w:t>
            </w:r>
            <w:proofErr w:type="spellEnd"/>
            <w:r w:rsidRPr="008A317C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8A317C">
              <w:rPr>
                <w:rFonts w:ascii="Arial" w:hAnsi="Arial" w:cs="Arial"/>
                <w:b/>
              </w:rPr>
              <w:t>Sp.K</w:t>
            </w:r>
            <w:proofErr w:type="spellEnd"/>
            <w:r w:rsidRPr="008A317C">
              <w:rPr>
                <w:rFonts w:ascii="Arial" w:hAnsi="Arial" w:cs="Arial"/>
                <w:b/>
              </w:rPr>
              <w:t>.</w:t>
            </w:r>
          </w:p>
          <w:p w14:paraId="3214030E" w14:textId="0DCFA88F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17C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4C5FDF0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17C">
              <w:rPr>
                <w:rFonts w:ascii="Arial" w:hAnsi="Arial" w:cs="Arial"/>
                <w:bCs/>
              </w:rPr>
              <w:t>Zabrze</w:t>
            </w:r>
          </w:p>
          <w:p w14:paraId="7AABAF75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A317C">
              <w:rPr>
                <w:rFonts w:ascii="Arial" w:hAnsi="Arial" w:cs="Arial"/>
                <w:b/>
              </w:rPr>
              <w:t>1 044.68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7772274" w14:textId="77777777" w:rsidR="008A317C" w:rsidRPr="00F245C5" w:rsidRDefault="008A317C" w:rsidP="00696A2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07174DD" w14:textId="77777777" w:rsidR="008A317C" w:rsidRPr="00F245C5" w:rsidRDefault="008A317C" w:rsidP="00696A2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8A317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8A317C" w14:paraId="4C71F7FE" w14:textId="77777777" w:rsidTr="001909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FCA47" w14:textId="77777777" w:rsidR="008A317C" w:rsidRPr="00F245C5" w:rsidRDefault="008A317C" w:rsidP="00696A2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A317C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A317C">
              <w:rPr>
                <w:rFonts w:ascii="Arial" w:hAnsi="Arial" w:cs="Arial"/>
              </w:rPr>
              <w:t>Zadanie 9</w:t>
            </w:r>
          </w:p>
          <w:p w14:paraId="65AFC7E1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/>
              </w:rPr>
            </w:pPr>
            <w:r w:rsidRPr="008A317C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8A317C">
              <w:rPr>
                <w:rFonts w:ascii="Arial" w:hAnsi="Arial" w:cs="Arial"/>
                <w:b/>
              </w:rPr>
              <w:t>Group</w:t>
            </w:r>
            <w:proofErr w:type="spellEnd"/>
            <w:r w:rsidRPr="008A317C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8A317C">
              <w:rPr>
                <w:rFonts w:ascii="Arial" w:hAnsi="Arial" w:cs="Arial"/>
                <w:b/>
              </w:rPr>
              <w:t>Sp.K</w:t>
            </w:r>
            <w:proofErr w:type="spellEnd"/>
            <w:r w:rsidRPr="008A317C">
              <w:rPr>
                <w:rFonts w:ascii="Arial" w:hAnsi="Arial" w:cs="Arial"/>
                <w:b/>
              </w:rPr>
              <w:t>.</w:t>
            </w:r>
          </w:p>
          <w:p w14:paraId="2393E486" w14:textId="728239E8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17C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BB29DBA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17C">
              <w:rPr>
                <w:rFonts w:ascii="Arial" w:hAnsi="Arial" w:cs="Arial"/>
                <w:bCs/>
              </w:rPr>
              <w:t>Zabrze</w:t>
            </w:r>
          </w:p>
          <w:p w14:paraId="0E59D97E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A317C">
              <w:rPr>
                <w:rFonts w:ascii="Arial" w:hAnsi="Arial" w:cs="Arial"/>
                <w:b/>
              </w:rPr>
              <w:t>1 166.40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7F96010" w14:textId="77777777" w:rsidR="008A317C" w:rsidRPr="00F245C5" w:rsidRDefault="008A317C" w:rsidP="00696A2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E6FC83" w14:textId="77777777" w:rsidR="008A317C" w:rsidRPr="00F245C5" w:rsidRDefault="008A317C" w:rsidP="00696A2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8A317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8A317C" w14:paraId="11C504FE" w14:textId="77777777" w:rsidTr="001909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3B346" w14:textId="77777777" w:rsidR="008A317C" w:rsidRPr="00F245C5" w:rsidRDefault="008A317C" w:rsidP="00696A2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A317C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A317C">
              <w:rPr>
                <w:rFonts w:ascii="Arial" w:hAnsi="Arial" w:cs="Arial"/>
              </w:rPr>
              <w:t>Zadanie 11</w:t>
            </w:r>
          </w:p>
          <w:p w14:paraId="7F4162C3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/>
              </w:rPr>
            </w:pPr>
            <w:r w:rsidRPr="008A317C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8A317C">
              <w:rPr>
                <w:rFonts w:ascii="Arial" w:hAnsi="Arial" w:cs="Arial"/>
                <w:b/>
              </w:rPr>
              <w:t>Group</w:t>
            </w:r>
            <w:proofErr w:type="spellEnd"/>
            <w:r w:rsidRPr="008A317C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8A317C">
              <w:rPr>
                <w:rFonts w:ascii="Arial" w:hAnsi="Arial" w:cs="Arial"/>
                <w:b/>
              </w:rPr>
              <w:t>Sp.K</w:t>
            </w:r>
            <w:proofErr w:type="spellEnd"/>
            <w:r w:rsidRPr="008A317C">
              <w:rPr>
                <w:rFonts w:ascii="Arial" w:hAnsi="Arial" w:cs="Arial"/>
                <w:b/>
              </w:rPr>
              <w:t>.</w:t>
            </w:r>
          </w:p>
          <w:p w14:paraId="0A76C6FB" w14:textId="08F46FD2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17C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9BC53A5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17C">
              <w:rPr>
                <w:rFonts w:ascii="Arial" w:hAnsi="Arial" w:cs="Arial"/>
                <w:bCs/>
              </w:rPr>
              <w:t>Zabrze</w:t>
            </w:r>
          </w:p>
          <w:p w14:paraId="18E186DC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A317C">
              <w:rPr>
                <w:rFonts w:ascii="Arial" w:hAnsi="Arial" w:cs="Arial"/>
                <w:b/>
              </w:rPr>
              <w:t>1 179.36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EFF55F4" w14:textId="77777777" w:rsidR="008A317C" w:rsidRPr="00F245C5" w:rsidRDefault="008A317C" w:rsidP="00696A2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49135AD" w14:textId="77777777" w:rsidR="008A317C" w:rsidRPr="00F245C5" w:rsidRDefault="008A317C" w:rsidP="00696A2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8A317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8A317C" w14:paraId="6890C963" w14:textId="77777777" w:rsidTr="001909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D4144" w14:textId="77777777" w:rsidR="008A317C" w:rsidRPr="00F245C5" w:rsidRDefault="008A317C" w:rsidP="00696A2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A317C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A317C">
              <w:rPr>
                <w:rFonts w:ascii="Arial" w:hAnsi="Arial" w:cs="Arial"/>
              </w:rPr>
              <w:t>Zadanie 12</w:t>
            </w:r>
          </w:p>
          <w:p w14:paraId="6A9DA1FF" w14:textId="55E0FCBD" w:rsidR="008A317C" w:rsidRPr="00F245C5" w:rsidRDefault="008A317C" w:rsidP="00696A28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8A317C">
              <w:rPr>
                <w:rFonts w:ascii="Arial" w:hAnsi="Arial" w:cs="Arial"/>
                <w:b/>
              </w:rPr>
              <w:t>Promed</w:t>
            </w:r>
            <w:proofErr w:type="spellEnd"/>
            <w:r w:rsidRPr="008A317C">
              <w:rPr>
                <w:rFonts w:ascii="Arial" w:hAnsi="Arial" w:cs="Arial"/>
                <w:b/>
              </w:rPr>
              <w:t xml:space="preserve"> S.</w:t>
            </w:r>
            <w:r w:rsidR="004C43DF">
              <w:rPr>
                <w:rFonts w:ascii="Arial" w:hAnsi="Arial" w:cs="Arial"/>
                <w:b/>
              </w:rPr>
              <w:t>A</w:t>
            </w:r>
            <w:r w:rsidRPr="008A317C">
              <w:rPr>
                <w:rFonts w:ascii="Arial" w:hAnsi="Arial" w:cs="Arial"/>
                <w:b/>
              </w:rPr>
              <w:t>.</w:t>
            </w:r>
          </w:p>
          <w:p w14:paraId="3C5C9ABD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Działkowa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17C">
              <w:rPr>
                <w:rFonts w:ascii="Arial" w:hAnsi="Arial" w:cs="Arial"/>
                <w:bCs/>
              </w:rPr>
              <w:t>56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7A91C1A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02-234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17C">
              <w:rPr>
                <w:rFonts w:ascii="Arial" w:hAnsi="Arial" w:cs="Arial"/>
                <w:bCs/>
              </w:rPr>
              <w:t>Warszawa</w:t>
            </w:r>
          </w:p>
          <w:p w14:paraId="3DA7EA50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A317C">
              <w:rPr>
                <w:rFonts w:ascii="Arial" w:hAnsi="Arial" w:cs="Arial"/>
                <w:b/>
              </w:rPr>
              <w:t>4 717.26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DD4C2DF" w14:textId="77777777" w:rsidR="008A317C" w:rsidRPr="00F245C5" w:rsidRDefault="008A317C" w:rsidP="00696A2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644CD9D" w14:textId="77777777" w:rsidR="008A317C" w:rsidRPr="00F245C5" w:rsidRDefault="008A317C" w:rsidP="00696A2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8A317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8A317C" w14:paraId="58034EC7" w14:textId="77777777" w:rsidTr="001909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D480" w14:textId="77777777" w:rsidR="008A317C" w:rsidRPr="00F245C5" w:rsidRDefault="008A317C" w:rsidP="00696A2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A317C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A317C">
              <w:rPr>
                <w:rFonts w:ascii="Arial" w:hAnsi="Arial" w:cs="Arial"/>
              </w:rPr>
              <w:t>Zadanie 13</w:t>
            </w:r>
          </w:p>
          <w:p w14:paraId="0A06FDCE" w14:textId="0C8EDE18" w:rsidR="008A317C" w:rsidRPr="00F245C5" w:rsidRDefault="008A317C" w:rsidP="00696A28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8A317C">
              <w:rPr>
                <w:rFonts w:ascii="Arial" w:hAnsi="Arial" w:cs="Arial"/>
                <w:b/>
              </w:rPr>
              <w:t>Promed</w:t>
            </w:r>
            <w:proofErr w:type="spellEnd"/>
            <w:r w:rsidRPr="008A317C">
              <w:rPr>
                <w:rFonts w:ascii="Arial" w:hAnsi="Arial" w:cs="Arial"/>
                <w:b/>
              </w:rPr>
              <w:t xml:space="preserve"> S.</w:t>
            </w:r>
            <w:r w:rsidR="004C43DF">
              <w:rPr>
                <w:rFonts w:ascii="Arial" w:hAnsi="Arial" w:cs="Arial"/>
                <w:b/>
              </w:rPr>
              <w:t>A</w:t>
            </w:r>
          </w:p>
          <w:p w14:paraId="4943905E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Działkowa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17C">
              <w:rPr>
                <w:rFonts w:ascii="Arial" w:hAnsi="Arial" w:cs="Arial"/>
                <w:bCs/>
              </w:rPr>
              <w:t>56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0063965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8A317C">
              <w:rPr>
                <w:rFonts w:ascii="Arial" w:hAnsi="Arial" w:cs="Arial"/>
                <w:bCs/>
              </w:rPr>
              <w:t>02-234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17C">
              <w:rPr>
                <w:rFonts w:ascii="Arial" w:hAnsi="Arial" w:cs="Arial"/>
                <w:bCs/>
              </w:rPr>
              <w:t>Warszawa</w:t>
            </w:r>
          </w:p>
          <w:p w14:paraId="49D4A9F6" w14:textId="77777777" w:rsidR="008A317C" w:rsidRPr="00F245C5" w:rsidRDefault="008A317C" w:rsidP="00696A2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A317C">
              <w:rPr>
                <w:rFonts w:ascii="Arial" w:hAnsi="Arial" w:cs="Arial"/>
                <w:b/>
              </w:rPr>
              <w:t>26 975.27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E892D23" w14:textId="77777777" w:rsidR="008A317C" w:rsidRPr="00F245C5" w:rsidRDefault="008A317C" w:rsidP="00696A2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F9591B2" w14:textId="77777777" w:rsidR="008A317C" w:rsidRPr="00F245C5" w:rsidRDefault="008A317C" w:rsidP="00696A2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8A317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2E21BAED" w14:textId="77777777" w:rsidR="00696A28" w:rsidRDefault="00696A28" w:rsidP="00696A28">
      <w:pPr>
        <w:jc w:val="both"/>
        <w:rPr>
          <w:rFonts w:ascii="Arial" w:hAnsi="Arial" w:cs="Arial"/>
          <w:b/>
          <w:bCs/>
          <w:color w:val="000000"/>
        </w:rPr>
      </w:pPr>
    </w:p>
    <w:p w14:paraId="11F1FE8A" w14:textId="619F0F7B" w:rsidR="00A02E94" w:rsidRDefault="00F245C5" w:rsidP="00696A28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828"/>
        <w:gridCol w:w="2268"/>
        <w:gridCol w:w="1559"/>
      </w:tblGrid>
      <w:tr w:rsidR="00A02E94" w14:paraId="35E85B0C" w14:textId="77777777" w:rsidTr="00696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BEAA3C" w14:textId="77777777" w:rsidR="00A02E94" w:rsidRPr="00F245C5" w:rsidRDefault="00F245C5" w:rsidP="00696A2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9578D2" w14:textId="77777777" w:rsidR="00A02E94" w:rsidRPr="00F245C5" w:rsidRDefault="007D7932" w:rsidP="00696A2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48CC87" w14:textId="77777777" w:rsidR="00A02E94" w:rsidRPr="00F245C5" w:rsidRDefault="007D7932" w:rsidP="00696A2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DB58BE" w14:textId="77777777" w:rsidR="00A02E94" w:rsidRPr="00F245C5" w:rsidRDefault="00A02E94" w:rsidP="00696A2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A317C" w14:paraId="18E72C3B" w14:textId="77777777" w:rsidTr="00696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9B619" w14:textId="77777777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A317C">
              <w:rPr>
                <w:rFonts w:ascii="Arial" w:hAnsi="Arial" w:cs="Arial"/>
                <w:sz w:val="22"/>
                <w:szCs w:val="22"/>
              </w:rPr>
              <w:t>Zadanie 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BB5A5" w14:textId="77777777" w:rsidR="008A317C" w:rsidRPr="007D7932" w:rsidRDefault="008A317C" w:rsidP="00696A2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5046F9B" w14:textId="77777777" w:rsidR="008A317C" w:rsidRPr="007D7932" w:rsidRDefault="008A317C" w:rsidP="00696A28">
            <w:pPr>
              <w:rPr>
                <w:rFonts w:ascii="Arial" w:hAnsi="Arial" w:cs="Arial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ul. Łopuszańska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17C">
              <w:rPr>
                <w:rFonts w:ascii="Arial" w:hAnsi="Arial" w:cs="Arial"/>
                <w:sz w:val="22"/>
                <w:szCs w:val="22"/>
              </w:rPr>
              <w:t>36/14C</w:t>
            </w:r>
          </w:p>
          <w:p w14:paraId="363A6008" w14:textId="77777777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02-220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17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6CADE" w14:textId="77777777" w:rsidR="0023033E" w:rsidRDefault="0023033E" w:rsidP="00696A2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82DAC2" w14:textId="00B2E062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1 - Cena - 68.04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F4C19" w14:textId="77777777" w:rsidR="008A317C" w:rsidRPr="007D7932" w:rsidRDefault="008A317C" w:rsidP="00696A2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 xml:space="preserve">  68,04</w:t>
            </w:r>
          </w:p>
        </w:tc>
      </w:tr>
      <w:tr w:rsidR="008A317C" w14:paraId="03C2D50F" w14:textId="77777777" w:rsidTr="00696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8A268" w14:textId="77777777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A317C">
              <w:rPr>
                <w:rFonts w:ascii="Arial" w:hAnsi="Arial" w:cs="Arial"/>
                <w:sz w:val="22"/>
                <w:szCs w:val="22"/>
              </w:rPr>
              <w:t>Zadanie 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B5ADB" w14:textId="77777777" w:rsidR="008A317C" w:rsidRPr="007D7932" w:rsidRDefault="008A317C" w:rsidP="00696A2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Stator Paweł </w:t>
            </w:r>
            <w:proofErr w:type="spellStart"/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>Kądeja</w:t>
            </w:r>
            <w:proofErr w:type="spellEnd"/>
          </w:p>
          <w:p w14:paraId="23F94CC4" w14:textId="77777777" w:rsidR="008A317C" w:rsidRPr="007D7932" w:rsidRDefault="008A317C" w:rsidP="00696A28">
            <w:pPr>
              <w:rPr>
                <w:rFonts w:ascii="Arial" w:hAnsi="Arial" w:cs="Arial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Kordiana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17C">
              <w:rPr>
                <w:rFonts w:ascii="Arial" w:hAnsi="Arial" w:cs="Arial"/>
                <w:sz w:val="22"/>
                <w:szCs w:val="22"/>
              </w:rPr>
              <w:t>31</w:t>
            </w:r>
          </w:p>
          <w:p w14:paraId="2E02C070" w14:textId="77777777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04-451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17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08BAB" w14:textId="77777777" w:rsidR="0023033E" w:rsidRDefault="0023033E" w:rsidP="00696A2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9D5C3C" w14:textId="41B19A7D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83194" w14:textId="77777777" w:rsidR="008A317C" w:rsidRPr="007D7932" w:rsidRDefault="008A317C" w:rsidP="00696A2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A317C" w14:paraId="2B6580BC" w14:textId="77777777" w:rsidTr="00696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44F34" w14:textId="77777777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A317C">
              <w:rPr>
                <w:rFonts w:ascii="Arial" w:hAnsi="Arial" w:cs="Arial"/>
                <w:sz w:val="22"/>
                <w:szCs w:val="22"/>
              </w:rPr>
              <w:t>Zadanie 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2F081" w14:textId="77777777" w:rsidR="0023033E" w:rsidRDefault="008A317C" w:rsidP="00696A2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5D0F64EA" w14:textId="45C0769B" w:rsidR="008A317C" w:rsidRPr="007D7932" w:rsidRDefault="00696A28" w:rsidP="00696A2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8A317C" w:rsidRPr="008A31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="008A317C" w:rsidRPr="008A317C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="008A317C" w:rsidRPr="008A317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29F5BD8" w14:textId="77777777" w:rsidR="008A317C" w:rsidRPr="007D7932" w:rsidRDefault="008A317C" w:rsidP="00696A28">
            <w:pPr>
              <w:rPr>
                <w:rFonts w:ascii="Arial" w:hAnsi="Arial" w:cs="Arial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17C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26934A75" w14:textId="77777777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17C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365AC" w14:textId="77777777" w:rsidR="0023033E" w:rsidRDefault="0023033E" w:rsidP="00696A2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9C2DF0" w14:textId="3F7B0C4B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B3C4F" w14:textId="77777777" w:rsidR="008A317C" w:rsidRPr="007D7932" w:rsidRDefault="008A317C" w:rsidP="00696A2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A317C" w14:paraId="0BC0A5CB" w14:textId="77777777" w:rsidTr="00696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8848F" w14:textId="77777777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A317C">
              <w:rPr>
                <w:rFonts w:ascii="Arial" w:hAnsi="Arial" w:cs="Arial"/>
                <w:sz w:val="22"/>
                <w:szCs w:val="22"/>
              </w:rPr>
              <w:t>Zadanie 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7A11E" w14:textId="77777777" w:rsidR="0023033E" w:rsidRDefault="008A317C" w:rsidP="00696A2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11D2611B" w14:textId="37213053" w:rsidR="008A317C" w:rsidRPr="007D7932" w:rsidRDefault="00696A28" w:rsidP="00696A2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8A317C" w:rsidRPr="008A31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="008A317C" w:rsidRPr="008A317C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="008A317C" w:rsidRPr="008A317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EE405BA" w14:textId="77777777" w:rsidR="008A317C" w:rsidRPr="007D7932" w:rsidRDefault="008A317C" w:rsidP="00696A28">
            <w:pPr>
              <w:rPr>
                <w:rFonts w:ascii="Arial" w:hAnsi="Arial" w:cs="Arial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17C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1CBC7DE6" w14:textId="77777777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17C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F1CCB" w14:textId="77777777" w:rsidR="0023033E" w:rsidRDefault="0023033E" w:rsidP="00696A2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36A56B" w14:textId="27B05BD1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AA92" w14:textId="77777777" w:rsidR="008A317C" w:rsidRPr="007D7932" w:rsidRDefault="008A317C" w:rsidP="00696A2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A317C" w14:paraId="46997AFA" w14:textId="77777777" w:rsidTr="00696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50EDF" w14:textId="77777777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A317C">
              <w:rPr>
                <w:rFonts w:ascii="Arial" w:hAnsi="Arial" w:cs="Arial"/>
                <w:sz w:val="22"/>
                <w:szCs w:val="22"/>
              </w:rPr>
              <w:t>Zadanie 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6C79C" w14:textId="77777777" w:rsidR="0023033E" w:rsidRDefault="008A317C" w:rsidP="00696A2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6F386EB4" w14:textId="49FCC1E2" w:rsidR="008A317C" w:rsidRPr="007D7932" w:rsidRDefault="00696A28" w:rsidP="00696A2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8A317C" w:rsidRPr="008A31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="008A317C" w:rsidRPr="008A317C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="008A317C" w:rsidRPr="008A317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62FBEC98" w14:textId="77777777" w:rsidR="008A317C" w:rsidRPr="007D7932" w:rsidRDefault="008A317C" w:rsidP="00696A28">
            <w:pPr>
              <w:rPr>
                <w:rFonts w:ascii="Arial" w:hAnsi="Arial" w:cs="Arial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17C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5B07123" w14:textId="77777777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17C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D7CED" w14:textId="77777777" w:rsidR="0023033E" w:rsidRDefault="0023033E" w:rsidP="00696A2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F13777" w14:textId="5CB89AF4" w:rsidR="008A317C" w:rsidRPr="0023033E" w:rsidRDefault="008A317C" w:rsidP="00696A28">
            <w:pPr>
              <w:rPr>
                <w:rFonts w:ascii="Arial" w:hAnsi="Arial" w:cs="Arial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98B80" w14:textId="77777777" w:rsidR="008A317C" w:rsidRPr="007D7932" w:rsidRDefault="008A317C" w:rsidP="00696A2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A317C" w14:paraId="3EB1C33C" w14:textId="77777777" w:rsidTr="00696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F9B9F" w14:textId="77777777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A317C">
              <w:rPr>
                <w:rFonts w:ascii="Arial" w:hAnsi="Arial" w:cs="Arial"/>
                <w:sz w:val="22"/>
                <w:szCs w:val="22"/>
              </w:rPr>
              <w:t>Zadanie 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1CB39" w14:textId="757B6528" w:rsidR="008A317C" w:rsidRPr="007D7932" w:rsidRDefault="008A317C" w:rsidP="00696A2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>Promed</w:t>
            </w:r>
            <w:proofErr w:type="spellEnd"/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</w:t>
            </w:r>
            <w:r w:rsidR="00696A28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96E26D8" w14:textId="7173373E" w:rsidR="008A317C" w:rsidRPr="007D7932" w:rsidRDefault="00696A28" w:rsidP="00696A28">
            <w:pPr>
              <w:rPr>
                <w:rFonts w:ascii="Arial" w:hAnsi="Arial" w:cs="Arial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8A317C" w:rsidRPr="008A317C">
              <w:rPr>
                <w:rFonts w:ascii="Arial" w:hAnsi="Arial" w:cs="Arial"/>
                <w:sz w:val="22"/>
                <w:szCs w:val="22"/>
              </w:rPr>
              <w:t>Działkowa</w:t>
            </w:r>
            <w:r w:rsidR="008A317C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A317C" w:rsidRPr="008A317C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01D4FDD8" w14:textId="77777777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17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7131A" w14:textId="77777777" w:rsidR="0023033E" w:rsidRDefault="0023033E" w:rsidP="00696A2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1B04FC" w14:textId="534E545B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B1643" w14:textId="77777777" w:rsidR="008A317C" w:rsidRPr="007D7932" w:rsidRDefault="008A317C" w:rsidP="00696A2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A317C" w14:paraId="4009F3F0" w14:textId="77777777" w:rsidTr="00696A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BA5CB" w14:textId="77777777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A317C">
              <w:rPr>
                <w:rFonts w:ascii="Arial" w:hAnsi="Arial" w:cs="Arial"/>
                <w:sz w:val="22"/>
                <w:szCs w:val="22"/>
              </w:rPr>
              <w:t>Zadanie 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44426" w14:textId="2CF07187" w:rsidR="008A317C" w:rsidRPr="007D7932" w:rsidRDefault="008A317C" w:rsidP="00696A2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>Promed</w:t>
            </w:r>
            <w:proofErr w:type="spellEnd"/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</w:t>
            </w:r>
            <w:r w:rsidR="00696A28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8A317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A2732C1" w14:textId="6C1B41C1" w:rsidR="008A317C" w:rsidRPr="007D7932" w:rsidRDefault="00696A28" w:rsidP="00696A28">
            <w:pPr>
              <w:rPr>
                <w:rFonts w:ascii="Arial" w:hAnsi="Arial" w:cs="Arial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8A317C" w:rsidRPr="008A317C">
              <w:rPr>
                <w:rFonts w:ascii="Arial" w:hAnsi="Arial" w:cs="Arial"/>
                <w:sz w:val="22"/>
                <w:szCs w:val="22"/>
              </w:rPr>
              <w:t>Działkowa</w:t>
            </w:r>
            <w:r w:rsidR="008A317C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A317C" w:rsidRPr="008A317C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5CD304DB" w14:textId="77777777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A317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E92F8" w14:textId="77777777" w:rsidR="0023033E" w:rsidRDefault="0023033E" w:rsidP="00696A2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6E313C" w14:textId="4D74C9CD" w:rsidR="008A317C" w:rsidRPr="007D7932" w:rsidRDefault="008A317C" w:rsidP="00696A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37EF2" w14:textId="77777777" w:rsidR="008A317C" w:rsidRPr="007D7932" w:rsidRDefault="008A317C" w:rsidP="00696A2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A317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8E018ED" w14:textId="77777777" w:rsidR="00A02E94" w:rsidRDefault="00A02E94" w:rsidP="00696A28">
      <w:pPr>
        <w:jc w:val="both"/>
        <w:rPr>
          <w:rFonts w:ascii="Arial" w:hAnsi="Arial" w:cs="Arial"/>
          <w:color w:val="000000"/>
        </w:rPr>
      </w:pPr>
    </w:p>
    <w:p w14:paraId="282914AA" w14:textId="77777777" w:rsidR="00A02E94" w:rsidRDefault="00A02E94" w:rsidP="00696A28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37047A70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B0A8C0F" w14:textId="77777777" w:rsidR="00A02E94" w:rsidRPr="007D7932" w:rsidRDefault="00A02E94" w:rsidP="00696A2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EABEE2B" w14:textId="77777777" w:rsidR="00A02E94" w:rsidRPr="007D7932" w:rsidRDefault="00A02E94" w:rsidP="00696A2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4DCD5D7" w14:textId="77777777" w:rsidR="00A02E94" w:rsidRPr="007D7932" w:rsidRDefault="00A02E94" w:rsidP="00696A2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2E2B0EAE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D9F2A7" w14:textId="77777777" w:rsidR="00A02E94" w:rsidRPr="007D7932" w:rsidRDefault="00A02E94" w:rsidP="00696A2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13ED3F2" w14:textId="77777777" w:rsidR="00A02E94" w:rsidRPr="007D7932" w:rsidRDefault="00A02E94" w:rsidP="00696A2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255DE9B" w14:textId="77777777" w:rsidR="00A02E94" w:rsidRPr="007D7932" w:rsidRDefault="00A02E94" w:rsidP="00696A2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7349A52A" w14:textId="77777777" w:rsidR="00A02E94" w:rsidRPr="007D7932" w:rsidRDefault="00A02E94" w:rsidP="00696A2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5239AF" w14:textId="77777777" w:rsidR="00A02E94" w:rsidRDefault="00A02E94" w:rsidP="00696A2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C7BF179" w14:textId="77777777" w:rsidR="0013621B" w:rsidRPr="0013621B" w:rsidRDefault="0013621B" w:rsidP="00696A28">
            <w:pPr>
              <w:rPr>
                <w:rFonts w:ascii="Arial" w:hAnsi="Arial" w:cs="Arial"/>
                <w:sz w:val="12"/>
                <w:szCs w:val="12"/>
              </w:rPr>
            </w:pPr>
          </w:p>
          <w:p w14:paraId="49EB9562" w14:textId="77777777" w:rsidR="00A02E94" w:rsidRPr="007D7932" w:rsidRDefault="00A02E94" w:rsidP="00696A2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DCEB60D" w14:textId="77777777" w:rsidR="00A02E94" w:rsidRPr="007D7932" w:rsidRDefault="00A02E94" w:rsidP="00696A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DEE9B9" w14:textId="77777777" w:rsidR="00A02E94" w:rsidRDefault="00A02E94" w:rsidP="00696A28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79FD4C9A" w14:textId="77777777" w:rsidR="00433473" w:rsidRDefault="00433473" w:rsidP="00696A28">
      <w:pPr>
        <w:jc w:val="both"/>
        <w:rPr>
          <w:rFonts w:ascii="Arial" w:hAnsi="Arial" w:cs="Arial"/>
          <w:b/>
          <w:bCs/>
        </w:rPr>
      </w:pPr>
    </w:p>
    <w:p w14:paraId="0F51C851" w14:textId="725D5708" w:rsidR="004C43DF" w:rsidRDefault="004C43DF" w:rsidP="004C43DF">
      <w:pPr>
        <w:jc w:val="both"/>
        <w:rPr>
          <w:rFonts w:ascii="Arial" w:hAnsi="Arial" w:cs="Arial"/>
          <w:bCs/>
        </w:rPr>
      </w:pPr>
      <w:r w:rsidRPr="0042078E">
        <w:rPr>
          <w:rFonts w:ascii="Arial" w:hAnsi="Arial" w:cs="Arial"/>
        </w:rPr>
        <w:t xml:space="preserve">W myśl art. 259 ustawy </w:t>
      </w:r>
      <w:proofErr w:type="spellStart"/>
      <w:r w:rsidRPr="0042078E">
        <w:rPr>
          <w:rFonts w:ascii="Arial" w:hAnsi="Arial" w:cs="Arial"/>
        </w:rPr>
        <w:t>Pzp</w:t>
      </w:r>
      <w:proofErr w:type="spellEnd"/>
      <w:r w:rsidRPr="0042078E">
        <w:rPr>
          <w:rFonts w:ascii="Arial" w:hAnsi="Arial" w:cs="Arial"/>
        </w:rPr>
        <w:t xml:space="preserve"> Zamawiający informuje, że w w/w postępowaniu przetargowym – na podstawie art. 255 pkt. 1 – </w:t>
      </w:r>
      <w:r w:rsidRPr="0042078E">
        <w:rPr>
          <w:rFonts w:ascii="Arial" w:hAnsi="Arial" w:cs="Arial"/>
          <w:b/>
          <w:u w:val="single"/>
        </w:rPr>
        <w:t xml:space="preserve">unieważnia </w:t>
      </w:r>
      <w:bookmarkStart w:id="1" w:name="_Hlk139274148"/>
      <w:r w:rsidRPr="0042078E">
        <w:rPr>
          <w:rFonts w:ascii="Arial" w:hAnsi="Arial" w:cs="Arial"/>
          <w:b/>
          <w:u w:val="single"/>
        </w:rPr>
        <w:t xml:space="preserve">w zakresie zadania nr </w:t>
      </w:r>
      <w:r>
        <w:rPr>
          <w:rFonts w:ascii="Arial" w:hAnsi="Arial" w:cs="Arial"/>
          <w:b/>
          <w:u w:val="single"/>
        </w:rPr>
        <w:t>1, 2, 3</w:t>
      </w:r>
      <w:r w:rsidRPr="0042078E">
        <w:rPr>
          <w:rFonts w:ascii="Arial" w:hAnsi="Arial" w:cs="Arial"/>
          <w:bCs/>
        </w:rPr>
        <w:t xml:space="preserve"> </w:t>
      </w:r>
      <w:bookmarkEnd w:id="1"/>
      <w:r w:rsidRPr="0042078E">
        <w:rPr>
          <w:rFonts w:ascii="Arial" w:hAnsi="Arial" w:cs="Arial"/>
          <w:bCs/>
        </w:rPr>
        <w:t xml:space="preserve">ze względu na fakt, iż nie złożono </w:t>
      </w:r>
      <w:r w:rsidRPr="009C1CF1">
        <w:rPr>
          <w:rFonts w:ascii="Arial" w:hAnsi="Arial" w:cs="Arial"/>
          <w:bCs/>
        </w:rPr>
        <w:t>żadnej oferty</w:t>
      </w:r>
      <w:r>
        <w:rPr>
          <w:rFonts w:ascii="Arial" w:hAnsi="Arial" w:cs="Arial"/>
          <w:bCs/>
        </w:rPr>
        <w:t xml:space="preserve">. </w:t>
      </w:r>
    </w:p>
    <w:p w14:paraId="4F7E87BE" w14:textId="7365CD38" w:rsidR="004C43DF" w:rsidRPr="009C1CF1" w:rsidRDefault="004C43DF" w:rsidP="004C43DF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Ponadto, </w:t>
      </w:r>
      <w:r w:rsidRPr="009C1CF1">
        <w:rPr>
          <w:rFonts w:ascii="Arial" w:hAnsi="Arial" w:cs="Arial"/>
        </w:rPr>
        <w:t xml:space="preserve">na podstawie art. 255 pkt. 3 – </w:t>
      </w:r>
      <w:r w:rsidRPr="009C1CF1">
        <w:rPr>
          <w:rFonts w:ascii="Arial" w:hAnsi="Arial" w:cs="Arial"/>
          <w:b/>
          <w:u w:val="single"/>
        </w:rPr>
        <w:t xml:space="preserve">unieważnia zadania nr: </w:t>
      </w:r>
      <w:r>
        <w:rPr>
          <w:rFonts w:ascii="Arial" w:hAnsi="Arial" w:cs="Arial"/>
          <w:b/>
          <w:u w:val="single"/>
        </w:rPr>
        <w:t>4, 5, 7, 10</w:t>
      </w:r>
      <w:r w:rsidRPr="009C1CF1">
        <w:rPr>
          <w:rFonts w:ascii="Arial" w:hAnsi="Arial" w:cs="Arial"/>
          <w:bCs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4E6D5BA0" w14:textId="77777777" w:rsidR="00433473" w:rsidRDefault="00433473" w:rsidP="00696A28">
      <w:pPr>
        <w:jc w:val="both"/>
        <w:rPr>
          <w:rFonts w:ascii="Arial" w:hAnsi="Arial" w:cs="Arial"/>
          <w:b/>
          <w:bCs/>
        </w:rPr>
      </w:pPr>
    </w:p>
    <w:p w14:paraId="36B9471C" w14:textId="0570AB6E" w:rsidR="00A02E94" w:rsidRDefault="00A02E94" w:rsidP="00696A28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7CE9BC09" w14:textId="77777777" w:rsidR="00A02E94" w:rsidRDefault="00A02E94" w:rsidP="00696A2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8A317C">
        <w:rPr>
          <w:rFonts w:ascii="Arial" w:hAnsi="Arial" w:cs="Arial"/>
        </w:rPr>
        <w:t>nie krótszym niż 10 dni od dnia przesłania niniejszej informacji o wyborze najkorzystniejszej oferty.</w:t>
      </w:r>
    </w:p>
    <w:p w14:paraId="2DDF8E52" w14:textId="77777777" w:rsidR="00A02E94" w:rsidRDefault="00A02E94" w:rsidP="00696A2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7463ACBD" w14:textId="77777777" w:rsidR="0013621B" w:rsidRPr="00C6247D" w:rsidRDefault="0013621B" w:rsidP="00696A28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EE6BD68" w14:textId="77777777" w:rsidR="0013621B" w:rsidRPr="00D50535" w:rsidRDefault="0013621B" w:rsidP="00696A28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670E58AE" w14:textId="77777777" w:rsidR="00E75871" w:rsidRDefault="00E75871" w:rsidP="00696A28">
      <w:pPr>
        <w:ind w:left="3119" w:firstLine="425"/>
        <w:jc w:val="right"/>
        <w:rPr>
          <w:rFonts w:ascii="Arial" w:hAnsi="Arial" w:cs="Arial"/>
          <w:i/>
        </w:rPr>
      </w:pPr>
    </w:p>
    <w:p w14:paraId="64FD043D" w14:textId="428E4588" w:rsidR="0013621B" w:rsidRDefault="0013621B" w:rsidP="00696A28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810B23F" w14:textId="77777777" w:rsidR="0023033E" w:rsidRDefault="0023033E" w:rsidP="00696A28">
      <w:pPr>
        <w:ind w:left="3119" w:firstLine="425"/>
        <w:jc w:val="right"/>
        <w:rPr>
          <w:rFonts w:ascii="Arial" w:hAnsi="Arial" w:cs="Arial"/>
          <w:i/>
        </w:rPr>
      </w:pPr>
    </w:p>
    <w:p w14:paraId="5AE3C4CA" w14:textId="77777777" w:rsidR="0023033E" w:rsidRDefault="0023033E" w:rsidP="0023033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Z-ca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 xml:space="preserve">a </w:t>
      </w:r>
    </w:p>
    <w:p w14:paraId="6F0152EB" w14:textId="77777777" w:rsidR="0023033E" w:rsidRPr="002D64D4" w:rsidRDefault="0023033E" w:rsidP="0023033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ds.</w:t>
      </w:r>
      <w:r w:rsidRPr="002D64D4">
        <w:rPr>
          <w:sz w:val="22"/>
          <w:szCs w:val="22"/>
        </w:rPr>
        <w:t xml:space="preserve"> </w:t>
      </w:r>
      <w:r>
        <w:rPr>
          <w:sz w:val="22"/>
          <w:szCs w:val="22"/>
        </w:rPr>
        <w:t>Inwestycyjno-Technicznych</w:t>
      </w:r>
    </w:p>
    <w:p w14:paraId="20D703E6" w14:textId="77777777" w:rsidR="0023033E" w:rsidRPr="001C214A" w:rsidRDefault="0023033E" w:rsidP="0023033E">
      <w:pPr>
        <w:pStyle w:val="Tekstpodstawowy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Zbigniew Spiralski</w:t>
      </w:r>
    </w:p>
    <w:p w14:paraId="49F38D9B" w14:textId="77777777" w:rsidR="0023033E" w:rsidRPr="004B39E0" w:rsidRDefault="0023033E" w:rsidP="00696A28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5998809C" w14:textId="2C6D0918" w:rsidR="008642B3" w:rsidRDefault="008642B3" w:rsidP="00696A28">
      <w:pPr>
        <w:jc w:val="right"/>
        <w:rPr>
          <w:rFonts w:ascii="Arial" w:hAnsi="Arial" w:cs="Arial"/>
        </w:rPr>
      </w:pPr>
    </w:p>
    <w:p w14:paraId="746EF27D" w14:textId="77777777" w:rsidR="00E75871" w:rsidRPr="0013621B" w:rsidRDefault="00E75871" w:rsidP="00696A28">
      <w:pPr>
        <w:jc w:val="right"/>
        <w:rPr>
          <w:rFonts w:ascii="Arial" w:hAnsi="Arial" w:cs="Arial"/>
          <w:vertAlign w:val="superscript"/>
        </w:rPr>
      </w:pPr>
    </w:p>
    <w:sectPr w:rsidR="00E75871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72B922" w14:textId="77777777" w:rsidR="00466918" w:rsidRDefault="00466918">
      <w:r>
        <w:separator/>
      </w:r>
    </w:p>
  </w:endnote>
  <w:endnote w:type="continuationSeparator" w:id="0">
    <w:p w14:paraId="49E9B3A8" w14:textId="77777777" w:rsidR="00466918" w:rsidRDefault="00466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91BC4" w14:textId="77777777" w:rsidR="008A317C" w:rsidRDefault="008A31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F521C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C5DAB27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07BCCBD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5F98C" w14:textId="77777777" w:rsidR="008A317C" w:rsidRDefault="008A31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34690E" w14:textId="77777777" w:rsidR="00466918" w:rsidRDefault="00466918">
      <w:r>
        <w:separator/>
      </w:r>
    </w:p>
  </w:footnote>
  <w:footnote w:type="continuationSeparator" w:id="0">
    <w:p w14:paraId="1B8C9AEF" w14:textId="77777777" w:rsidR="00466918" w:rsidRDefault="00466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1B252" w14:textId="77777777" w:rsidR="008A317C" w:rsidRDefault="008A31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6DE3A" w14:textId="77777777" w:rsidR="008A317C" w:rsidRDefault="008A31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D05F9" w14:textId="77777777" w:rsidR="008A317C" w:rsidRDefault="008A31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918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3033E"/>
    <w:rsid w:val="002716A3"/>
    <w:rsid w:val="002B1E4F"/>
    <w:rsid w:val="002B6761"/>
    <w:rsid w:val="003445A0"/>
    <w:rsid w:val="003A0AFC"/>
    <w:rsid w:val="003D611C"/>
    <w:rsid w:val="00431C0B"/>
    <w:rsid w:val="00433473"/>
    <w:rsid w:val="00437CAD"/>
    <w:rsid w:val="004561CC"/>
    <w:rsid w:val="004657DA"/>
    <w:rsid w:val="00466918"/>
    <w:rsid w:val="004B2665"/>
    <w:rsid w:val="004C3459"/>
    <w:rsid w:val="004C43DF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96A28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317C"/>
    <w:rsid w:val="008A6C10"/>
    <w:rsid w:val="008C0758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75871"/>
    <w:rsid w:val="00E85D70"/>
    <w:rsid w:val="00ED6F4C"/>
    <w:rsid w:val="00F245C5"/>
    <w:rsid w:val="00F33C66"/>
    <w:rsid w:val="00F83783"/>
    <w:rsid w:val="00F960D7"/>
    <w:rsid w:val="00F97134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B99F7D"/>
  <w15:chartTrackingRefBased/>
  <w15:docId w15:val="{D3AF1062-6E0B-4654-8FBE-C9A354777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23033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682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2024-07-22T06:40:00Z</cp:lastPrinted>
  <dcterms:created xsi:type="dcterms:W3CDTF">2024-07-22T06:41:00Z</dcterms:created>
  <dcterms:modified xsi:type="dcterms:W3CDTF">2024-07-22T06:41:00Z</dcterms:modified>
</cp:coreProperties>
</file>