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CE8BC" w14:textId="77777777" w:rsidR="00D34297" w:rsidRPr="008255CD" w:rsidRDefault="00DD40A8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255CD">
        <w:rPr>
          <w:rFonts w:ascii="Arial Narrow" w:hAnsi="Arial Narrow" w:cs="Arial"/>
          <w:sz w:val="22"/>
          <w:szCs w:val="22"/>
        </w:rPr>
        <w:t>Bydgoszcz</w:t>
      </w:r>
      <w:r w:rsidR="00D34297" w:rsidRPr="008255CD">
        <w:rPr>
          <w:rFonts w:ascii="Arial Narrow" w:hAnsi="Arial Narrow" w:cs="Arial"/>
          <w:sz w:val="22"/>
          <w:szCs w:val="22"/>
        </w:rPr>
        <w:t xml:space="preserve"> dnia: </w:t>
      </w:r>
      <w:r w:rsidRPr="008255CD">
        <w:rPr>
          <w:rFonts w:ascii="Arial Narrow" w:hAnsi="Arial Narrow" w:cs="Arial"/>
          <w:sz w:val="22"/>
          <w:szCs w:val="22"/>
        </w:rPr>
        <w:t>2024-07-23</w:t>
      </w:r>
    </w:p>
    <w:p w14:paraId="5A2945AB" w14:textId="77777777" w:rsidR="00D34297" w:rsidRPr="008255CD" w:rsidRDefault="00DD40A8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255C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C6294FF" w14:textId="77777777" w:rsidR="00D34297" w:rsidRPr="008255CD" w:rsidRDefault="00DD40A8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255CD">
        <w:rPr>
          <w:rFonts w:ascii="Arial Narrow" w:hAnsi="Arial Narrow" w:cs="Arial"/>
          <w:sz w:val="22"/>
          <w:szCs w:val="22"/>
        </w:rPr>
        <w:t>Powstańców Warszawy</w:t>
      </w:r>
      <w:r w:rsidR="00D34297" w:rsidRPr="008255CD">
        <w:rPr>
          <w:rFonts w:ascii="Arial Narrow" w:hAnsi="Arial Narrow" w:cs="Arial"/>
          <w:sz w:val="22"/>
          <w:szCs w:val="22"/>
        </w:rPr>
        <w:t xml:space="preserve"> </w:t>
      </w:r>
      <w:r w:rsidRPr="008255CD">
        <w:rPr>
          <w:rFonts w:ascii="Arial Narrow" w:hAnsi="Arial Narrow" w:cs="Arial"/>
          <w:sz w:val="22"/>
          <w:szCs w:val="22"/>
        </w:rPr>
        <w:t>5</w:t>
      </w:r>
    </w:p>
    <w:p w14:paraId="6CFAFFB5" w14:textId="77777777" w:rsidR="00D34297" w:rsidRPr="008255CD" w:rsidRDefault="00DD40A8" w:rsidP="00D34297">
      <w:pPr>
        <w:rPr>
          <w:rFonts w:ascii="Arial Narrow" w:hAnsi="Arial Narrow" w:cs="Arial"/>
          <w:sz w:val="22"/>
          <w:szCs w:val="22"/>
        </w:rPr>
      </w:pPr>
      <w:r w:rsidRPr="008255CD">
        <w:rPr>
          <w:rFonts w:ascii="Arial Narrow" w:hAnsi="Arial Narrow" w:cs="Arial"/>
          <w:sz w:val="22"/>
          <w:szCs w:val="22"/>
        </w:rPr>
        <w:t>85-681</w:t>
      </w:r>
      <w:r w:rsidR="00D34297" w:rsidRPr="008255CD">
        <w:rPr>
          <w:rFonts w:ascii="Arial Narrow" w:hAnsi="Arial Narrow" w:cs="Arial"/>
          <w:sz w:val="22"/>
          <w:szCs w:val="22"/>
        </w:rPr>
        <w:t xml:space="preserve"> </w:t>
      </w:r>
      <w:r w:rsidRPr="008255CD">
        <w:rPr>
          <w:rFonts w:ascii="Arial Narrow" w:hAnsi="Arial Narrow" w:cs="Arial"/>
          <w:sz w:val="22"/>
          <w:szCs w:val="22"/>
        </w:rPr>
        <w:t>Bydgoszcz</w:t>
      </w:r>
    </w:p>
    <w:p w14:paraId="7430B35E" w14:textId="77777777" w:rsidR="00D34297" w:rsidRPr="008255CD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8255C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0B5E1DA7" w14:textId="77777777" w:rsidR="00D34297" w:rsidRPr="008255CD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8255C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533EA042" w14:textId="441DACA6" w:rsidR="008255CD" w:rsidRPr="008255CD" w:rsidRDefault="008255CD" w:rsidP="008255CD">
      <w:pPr>
        <w:jc w:val="both"/>
        <w:rPr>
          <w:rFonts w:ascii="Arial Narrow" w:hAnsi="Arial Narrow"/>
          <w:b/>
          <w:sz w:val="22"/>
          <w:szCs w:val="22"/>
        </w:rPr>
      </w:pPr>
      <w:r w:rsidRPr="008255CD">
        <w:rPr>
          <w:rFonts w:ascii="Arial Narrow" w:hAnsi="Arial Narrow" w:cs="Arial"/>
          <w:b/>
          <w:sz w:val="22"/>
          <w:szCs w:val="22"/>
        </w:rPr>
        <w:t>Pismo nr 5789/24</w:t>
      </w:r>
    </w:p>
    <w:p w14:paraId="34A456ED" w14:textId="77777777" w:rsidR="00D34297" w:rsidRPr="008255CD" w:rsidRDefault="00D34297" w:rsidP="008255CD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8255CD">
        <w:rPr>
          <w:rFonts w:ascii="Arial Narrow" w:hAnsi="Arial Narrow" w:cs="Arial"/>
          <w:b/>
          <w:sz w:val="22"/>
          <w:szCs w:val="22"/>
        </w:rPr>
        <w:t>WYKONAWCY</w:t>
      </w:r>
    </w:p>
    <w:p w14:paraId="1FA791F9" w14:textId="77777777" w:rsidR="00D34297" w:rsidRDefault="00D34297" w:rsidP="008255CD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2"/>
          <w:szCs w:val="22"/>
        </w:rPr>
      </w:pPr>
      <w:r w:rsidRPr="008255CD">
        <w:rPr>
          <w:rFonts w:ascii="Arial Narrow" w:hAnsi="Arial Narrow" w:cs="Arial"/>
          <w:sz w:val="22"/>
          <w:szCs w:val="22"/>
        </w:rPr>
        <w:t>ubiegający się o zamówienie</w:t>
      </w:r>
    </w:p>
    <w:p w14:paraId="6D03B585" w14:textId="77777777" w:rsidR="008255CD" w:rsidRPr="008255CD" w:rsidRDefault="008255CD" w:rsidP="008255CD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255CD" w14:paraId="76711C51" w14:textId="77777777" w:rsidTr="00D34297">
        <w:tc>
          <w:tcPr>
            <w:tcW w:w="9180" w:type="dxa"/>
            <w:shd w:val="clear" w:color="auto" w:fill="F2F2F2"/>
            <w:hideMark/>
          </w:tcPr>
          <w:p w14:paraId="7A97C90E" w14:textId="77777777" w:rsidR="00D34297" w:rsidRPr="008255CD" w:rsidRDefault="00D34297" w:rsidP="008255CD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2C0928DB" w14:textId="77777777" w:rsidR="00D34297" w:rsidRPr="008255CD" w:rsidRDefault="00D34297" w:rsidP="008255CD">
            <w:pPr>
              <w:keepNext/>
              <w:spacing w:before="6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6C58498E" w14:textId="77777777" w:rsidR="00D34297" w:rsidRPr="008255C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20ACFCA" w14:textId="77777777" w:rsidR="00D34297" w:rsidRPr="008255C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255C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255C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255C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255CD" w14:paraId="5511FD8C" w14:textId="77777777" w:rsidTr="00310284">
        <w:tc>
          <w:tcPr>
            <w:tcW w:w="2269" w:type="dxa"/>
            <w:shd w:val="clear" w:color="auto" w:fill="auto"/>
          </w:tcPr>
          <w:p w14:paraId="43D22DF5" w14:textId="77777777" w:rsidR="00D34297" w:rsidRPr="008255C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39E4F8" w14:textId="1CF86BF5" w:rsidR="00D34297" w:rsidRPr="008255CD" w:rsidRDefault="00DD40A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dla Oddziału Klinicznego Urologii i Onkologii </w:t>
            </w:r>
            <w:r w:rsidR="008255CD" w:rsidRPr="008255CD">
              <w:rPr>
                <w:rFonts w:ascii="Arial Narrow" w:hAnsi="Arial Narrow" w:cs="Arial"/>
                <w:bCs/>
                <w:sz w:val="22"/>
                <w:szCs w:val="22"/>
              </w:rPr>
              <w:t>Urologicznej oraz</w:t>
            </w:r>
            <w:r w:rsidRPr="008255CD">
              <w:rPr>
                <w:rFonts w:ascii="Arial Narrow" w:hAnsi="Arial Narrow" w:cs="Arial"/>
                <w:bCs/>
                <w:sz w:val="22"/>
                <w:szCs w:val="22"/>
              </w:rPr>
              <w:t xml:space="preserve"> Poradni Urologicznych na okres 12 miesięcy</w:t>
            </w:r>
          </w:p>
        </w:tc>
      </w:tr>
      <w:tr w:rsidR="00DD40A8" w:rsidRPr="008255CD" w14:paraId="0421DAF4" w14:textId="77777777" w:rsidTr="008850BD">
        <w:tc>
          <w:tcPr>
            <w:tcW w:w="2269" w:type="dxa"/>
            <w:shd w:val="clear" w:color="auto" w:fill="auto"/>
          </w:tcPr>
          <w:p w14:paraId="2E38BCA7" w14:textId="77777777" w:rsidR="00DD40A8" w:rsidRPr="008255CD" w:rsidRDefault="00DD40A8" w:rsidP="008850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AA0F82" w14:textId="77777777" w:rsidR="00DD40A8" w:rsidRPr="008255CD" w:rsidRDefault="00DD40A8" w:rsidP="008850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bCs/>
                <w:sz w:val="22"/>
                <w:szCs w:val="22"/>
              </w:rPr>
              <w:t>84/2024</w:t>
            </w:r>
          </w:p>
        </w:tc>
      </w:tr>
    </w:tbl>
    <w:p w14:paraId="21D96542" w14:textId="77777777" w:rsidR="00010B31" w:rsidRPr="008255C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2C0E6BAC" w14:textId="3FA372A8" w:rsidR="00010B31" w:rsidRPr="008255C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255CD">
        <w:rPr>
          <w:rFonts w:ascii="Arial Narrow" w:hAnsi="Arial Narrow" w:cs="Arial"/>
          <w:sz w:val="22"/>
          <w:szCs w:val="22"/>
        </w:rPr>
        <w:t xml:space="preserve">Zamawiający, </w:t>
      </w:r>
      <w:r w:rsidR="00DD40A8" w:rsidRPr="008255CD">
        <w:rPr>
          <w:rFonts w:ascii="Arial Narrow" w:hAnsi="Arial Narrow" w:cs="Arial"/>
          <w:b/>
          <w:sz w:val="22"/>
          <w:szCs w:val="22"/>
        </w:rPr>
        <w:t>10WSzKzP SPZOZ</w:t>
      </w:r>
      <w:r w:rsidRPr="008255C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DD40A8" w:rsidRPr="008255CD">
        <w:rPr>
          <w:rFonts w:ascii="Arial Narrow" w:hAnsi="Arial Narrow" w:cs="Arial"/>
          <w:sz w:val="22"/>
          <w:szCs w:val="22"/>
        </w:rPr>
        <w:t>(</w:t>
      </w:r>
      <w:proofErr w:type="spellStart"/>
      <w:r w:rsidR="00DD40A8" w:rsidRPr="008255CD">
        <w:rPr>
          <w:rFonts w:ascii="Arial Narrow" w:hAnsi="Arial Narrow" w:cs="Arial"/>
          <w:sz w:val="22"/>
          <w:szCs w:val="22"/>
        </w:rPr>
        <w:t>t.j</w:t>
      </w:r>
      <w:proofErr w:type="spellEnd"/>
      <w:r w:rsidR="00DD40A8" w:rsidRPr="008255CD">
        <w:rPr>
          <w:rFonts w:ascii="Arial Narrow" w:hAnsi="Arial Narrow" w:cs="Arial"/>
          <w:sz w:val="22"/>
          <w:szCs w:val="22"/>
        </w:rPr>
        <w:t>. Dz. U. z 2023r. poz. 1605)</w:t>
      </w:r>
      <w:r w:rsidRPr="008255CD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8255CD">
        <w:rPr>
          <w:rFonts w:ascii="Arial Narrow" w:hAnsi="Arial Narrow" w:cs="Arial"/>
          <w:sz w:val="22"/>
          <w:szCs w:val="22"/>
        </w:rPr>
        <w:t>Pzp</w:t>
      </w:r>
      <w:proofErr w:type="spellEnd"/>
      <w:r w:rsidRPr="008255CD">
        <w:rPr>
          <w:rFonts w:ascii="Arial Narrow" w:hAnsi="Arial Narrow" w:cs="Arial"/>
          <w:sz w:val="22"/>
          <w:szCs w:val="22"/>
        </w:rPr>
        <w:t xml:space="preserve">”, </w:t>
      </w:r>
      <w:r w:rsidR="008255CD" w:rsidRPr="008255CD">
        <w:rPr>
          <w:rFonts w:ascii="Arial Narrow" w:hAnsi="Arial Narrow" w:cs="Arial"/>
          <w:sz w:val="22"/>
          <w:szCs w:val="22"/>
        </w:rPr>
        <w:t>zawiadamia,</w:t>
      </w:r>
      <w:r w:rsidRPr="008255CD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8255CD">
        <w:rPr>
          <w:rFonts w:ascii="Arial Narrow" w:hAnsi="Arial Narrow" w:cs="Arial"/>
          <w:sz w:val="22"/>
          <w:szCs w:val="22"/>
        </w:rPr>
        <w:t>na</w:t>
      </w:r>
      <w:r w:rsidRPr="008255CD">
        <w:rPr>
          <w:rFonts w:ascii="Arial Narrow" w:hAnsi="Arial Narrow" w:cs="Arial"/>
          <w:sz w:val="22"/>
          <w:szCs w:val="22"/>
        </w:rPr>
        <w:t xml:space="preserve"> </w:t>
      </w:r>
      <w:r w:rsidR="00D8293D" w:rsidRPr="008255CD">
        <w:rPr>
          <w:rFonts w:ascii="Arial Narrow" w:hAnsi="Arial Narrow" w:cs="Arial"/>
          <w:sz w:val="22"/>
          <w:szCs w:val="22"/>
        </w:rPr>
        <w:t>na</w:t>
      </w:r>
      <w:r w:rsidR="00010B31" w:rsidRPr="008255C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255CD" w14:paraId="2AEF88D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5F08" w14:textId="77777777" w:rsidR="00D44D12" w:rsidRPr="008255C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7C90" w14:textId="77777777" w:rsidR="00D44D12" w:rsidRPr="008255C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10C6852B" w14:textId="77777777" w:rsidR="00D44D12" w:rsidRPr="008255C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DD40A8" w:rsidRPr="008255CD" w14:paraId="0E1BDD20" w14:textId="77777777" w:rsidTr="008850B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0E6C" w14:textId="77777777" w:rsidR="00DD40A8" w:rsidRPr="008255CD" w:rsidRDefault="00DD40A8" w:rsidP="008850B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242C" w14:textId="77777777" w:rsidR="00DD40A8" w:rsidRPr="008255CD" w:rsidRDefault="00DD40A8" w:rsidP="008850B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b/>
                <w:sz w:val="22"/>
                <w:szCs w:val="22"/>
              </w:rPr>
              <w:t xml:space="preserve">Komplet </w:t>
            </w:r>
            <w:proofErr w:type="spellStart"/>
            <w:r w:rsidRPr="008255CD">
              <w:rPr>
                <w:rFonts w:ascii="Arial Narrow" w:hAnsi="Arial Narrow" w:cs="Arial"/>
                <w:b/>
                <w:sz w:val="22"/>
                <w:szCs w:val="22"/>
              </w:rPr>
              <w:t>rozszeszadeł</w:t>
            </w:r>
            <w:proofErr w:type="spellEnd"/>
            <w:r w:rsidRPr="008255CD">
              <w:rPr>
                <w:rFonts w:ascii="Arial Narrow" w:hAnsi="Arial Narrow" w:cs="Arial"/>
                <w:b/>
                <w:sz w:val="22"/>
                <w:szCs w:val="22"/>
              </w:rPr>
              <w:t xml:space="preserve"> giętkich do cewnikowania</w:t>
            </w:r>
          </w:p>
          <w:p w14:paraId="7C3F64C7" w14:textId="77777777" w:rsidR="00DD40A8" w:rsidRPr="008255CD" w:rsidRDefault="00DD40A8" w:rsidP="008850B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255C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70A1A5C" w14:textId="77777777" w:rsidR="00DD40A8" w:rsidRPr="008255CD" w:rsidRDefault="00DD40A8" w:rsidP="008850B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8255C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8255C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255C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255CD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8255C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9A1FCD6" w14:textId="77777777" w:rsidR="00DD40A8" w:rsidRPr="008255CD" w:rsidRDefault="00DD40A8" w:rsidP="008850B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255C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66D672B" w14:textId="2FEC2D47" w:rsidR="00DD40A8" w:rsidRPr="008255CD" w:rsidRDefault="00DD40A8" w:rsidP="008850B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55CD">
              <w:rPr>
                <w:rFonts w:ascii="Arial Narrow" w:hAnsi="Arial Narrow" w:cs="Arial"/>
                <w:sz w:val="22"/>
                <w:szCs w:val="22"/>
              </w:rPr>
              <w:t xml:space="preserve">Na przedmiotowe zadanie nie została </w:t>
            </w:r>
            <w:r w:rsidR="008255CD" w:rsidRPr="008255CD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8255CD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</w:tbl>
    <w:p w14:paraId="5DFEDBCE" w14:textId="77777777" w:rsidR="00010B31" w:rsidRDefault="00010B31" w:rsidP="008255CD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255CD">
        <w:rPr>
          <w:rFonts w:ascii="Arial Narrow" w:hAnsi="Arial Narrow" w:cs="Arial"/>
          <w:i/>
          <w:sz w:val="22"/>
          <w:szCs w:val="22"/>
        </w:rPr>
        <w:t>Zamawiający</w:t>
      </w:r>
    </w:p>
    <w:p w14:paraId="386E3911" w14:textId="77777777" w:rsidR="008255CD" w:rsidRDefault="008255CD" w:rsidP="00825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F267FBD" w14:textId="77777777" w:rsidR="008255CD" w:rsidRDefault="008255CD" w:rsidP="00825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912423A" w14:textId="77777777" w:rsidR="008255CD" w:rsidRDefault="008255CD" w:rsidP="00825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C626BEF" w14:textId="6EAB151E" w:rsidR="008255CD" w:rsidRPr="008255CD" w:rsidRDefault="008255CD" w:rsidP="00825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255CD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1 </w:t>
      </w:r>
      <w:r w:rsidRPr="008255CD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06D368C6" w14:textId="77777777" w:rsidR="008255CD" w:rsidRPr="00467574" w:rsidRDefault="008255CD" w:rsidP="00825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467574">
        <w:rPr>
          <w:rFonts w:ascii="Arial Narrow" w:hAnsi="Arial Narrow"/>
          <w:sz w:val="16"/>
          <w:szCs w:val="16"/>
        </w:rPr>
        <w:t xml:space="preserve">Egz. 1 – a/a kancelaria  </w:t>
      </w:r>
    </w:p>
    <w:p w14:paraId="776734B4" w14:textId="77777777" w:rsidR="008255CD" w:rsidRPr="00467574" w:rsidRDefault="008255CD" w:rsidP="00825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467574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467574">
        <w:rPr>
          <w:rFonts w:ascii="Arial Narrow" w:hAnsi="Arial Narrow"/>
          <w:sz w:val="16"/>
          <w:szCs w:val="16"/>
        </w:rPr>
        <w:t>int</w:t>
      </w:r>
      <w:proofErr w:type="spellEnd"/>
      <w:r w:rsidRPr="00467574">
        <w:rPr>
          <w:rFonts w:ascii="Arial Narrow" w:hAnsi="Arial Narrow"/>
          <w:sz w:val="16"/>
          <w:szCs w:val="16"/>
        </w:rPr>
        <w:t>. 10wsk.mil.pl i e-propublico.pl; SZPubl. T2612 B5</w:t>
      </w:r>
    </w:p>
    <w:p w14:paraId="4D5DCB7F" w14:textId="77777777" w:rsidR="008255CD" w:rsidRPr="008255CD" w:rsidRDefault="008255CD" w:rsidP="008255CD">
      <w:pPr>
        <w:rPr>
          <w:rFonts w:ascii="Arial Narrow" w:hAnsi="Arial Narrow"/>
          <w:sz w:val="16"/>
          <w:szCs w:val="16"/>
        </w:rPr>
      </w:pPr>
      <w:r w:rsidRPr="008255CD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2254B12A" w14:textId="78D0DAE3" w:rsidR="008255CD" w:rsidRPr="008255CD" w:rsidRDefault="008255CD" w:rsidP="008255CD">
      <w:pPr>
        <w:rPr>
          <w:rFonts w:ascii="Arial Narrow" w:hAnsi="Arial Narrow"/>
          <w:sz w:val="16"/>
          <w:szCs w:val="16"/>
        </w:rPr>
      </w:pPr>
      <w:r w:rsidRPr="008255CD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23.07.2024 r.</w:t>
      </w:r>
    </w:p>
    <w:sectPr w:rsidR="008255CD" w:rsidRPr="008255CD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37D5C" w14:textId="77777777" w:rsidR="009305F2" w:rsidRDefault="009305F2" w:rsidP="00D34297">
      <w:r>
        <w:separator/>
      </w:r>
    </w:p>
  </w:endnote>
  <w:endnote w:type="continuationSeparator" w:id="0">
    <w:p w14:paraId="5BF3AF1B" w14:textId="77777777" w:rsidR="009305F2" w:rsidRDefault="009305F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75717" w14:textId="77777777" w:rsidR="00DD40A8" w:rsidRDefault="00DD40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D0A0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97031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B1B20" w14:textId="77777777" w:rsidR="00DD40A8" w:rsidRDefault="00DD4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0C57A1" w14:textId="77777777" w:rsidR="009305F2" w:rsidRDefault="009305F2" w:rsidP="00D34297">
      <w:r>
        <w:separator/>
      </w:r>
    </w:p>
  </w:footnote>
  <w:footnote w:type="continuationSeparator" w:id="0">
    <w:p w14:paraId="08D73A73" w14:textId="77777777" w:rsidR="009305F2" w:rsidRDefault="009305F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0D2D4" w14:textId="77777777" w:rsidR="00DD40A8" w:rsidRDefault="00DD40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45B23" w14:textId="77777777" w:rsidR="00DD40A8" w:rsidRDefault="00DD40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D84BA" w14:textId="77777777" w:rsidR="00DD40A8" w:rsidRDefault="00DD40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5F2"/>
    <w:rsid w:val="00010B31"/>
    <w:rsid w:val="00104963"/>
    <w:rsid w:val="00150F65"/>
    <w:rsid w:val="002A7DFF"/>
    <w:rsid w:val="00310284"/>
    <w:rsid w:val="00467574"/>
    <w:rsid w:val="004E2226"/>
    <w:rsid w:val="005464E2"/>
    <w:rsid w:val="00823326"/>
    <w:rsid w:val="008255CD"/>
    <w:rsid w:val="00856A3E"/>
    <w:rsid w:val="00894412"/>
    <w:rsid w:val="009305F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DD40A8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AD6F41"/>
  <w15:chartTrackingRefBased/>
  <w15:docId w15:val="{230BA25C-7691-4CA4-93C6-BA5EC10CB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8255C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255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2024-07-23T10:32:00Z</cp:lastPrinted>
  <dcterms:created xsi:type="dcterms:W3CDTF">2024-07-23T10:32:00Z</dcterms:created>
  <dcterms:modified xsi:type="dcterms:W3CDTF">2024-07-23T10:32:00Z</dcterms:modified>
</cp:coreProperties>
</file>