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47A797DA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573800">
        <w:rPr>
          <w:b/>
          <w:i w:val="0"/>
          <w:sz w:val="22"/>
          <w:szCs w:val="22"/>
        </w:rPr>
        <w:t>9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6900DD4E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573800">
        <w:rPr>
          <w:b/>
          <w:i w:val="0"/>
        </w:rPr>
        <w:t>61</w:t>
      </w:r>
      <w:r w:rsidR="00C77CA7" w:rsidRPr="0036643B">
        <w:rPr>
          <w:b/>
          <w:i w:val="0"/>
        </w:rPr>
        <w:t>/202</w:t>
      </w:r>
      <w:r w:rsidR="00C6540C">
        <w:rPr>
          <w:b/>
          <w:i w:val="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4DA554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634A59">
        <w:rPr>
          <w:rFonts w:ascii="Times New Roman" w:hAnsi="Times New Roman"/>
        </w:rPr>
        <w:t>3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634A59">
        <w:rPr>
          <w:rFonts w:ascii="Times New Roman" w:hAnsi="Times New Roman"/>
        </w:rPr>
        <w:t>605</w:t>
      </w:r>
      <w:r w:rsidR="00C62EFA" w:rsidRPr="00C62EFA">
        <w:rPr>
          <w:rFonts w:ascii="Times New Roman" w:hAnsi="Times New Roman"/>
        </w:rPr>
        <w:t xml:space="preserve">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B4023D" w14:textId="77777777" w:rsidR="00505DB9" w:rsidRPr="00505DB9" w:rsidRDefault="00505DB9" w:rsidP="00505DB9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bookmarkStart w:id="1" w:name="_Hlk164238285"/>
      <w:r w:rsidRPr="00505DB9">
        <w:rPr>
          <w:rFonts w:ascii="Times New Roman" w:eastAsia="Times New Roman" w:hAnsi="Times New Roman"/>
          <w:b/>
          <w:sz w:val="28"/>
          <w:szCs w:val="28"/>
          <w:lang w:eastAsia="pl-PL"/>
        </w:rPr>
        <w:t>WDROŻENIE SYSTEMU ERP NA POLITECHNICE KRAKOWSKIEJ</w:t>
      </w:r>
    </w:p>
    <w:p w14:paraId="2EB5BA51" w14:textId="77777777" w:rsidR="00BD6E34" w:rsidRPr="00BD6E34" w:rsidRDefault="00BD6E34" w:rsidP="00BD6E34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bookmarkEnd w:id="1"/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9BED9" w14:textId="77777777" w:rsidR="00F861F9" w:rsidRDefault="00F861F9" w:rsidP="00025386">
      <w:pPr>
        <w:spacing w:after="0" w:line="240" w:lineRule="auto"/>
      </w:pPr>
      <w:r>
        <w:separator/>
      </w:r>
    </w:p>
  </w:endnote>
  <w:endnote w:type="continuationSeparator" w:id="0">
    <w:p w14:paraId="245A062F" w14:textId="77777777" w:rsidR="00F861F9" w:rsidRDefault="00F861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55248F6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bookmarkStart w:id="3" w:name="_GoBack"/>
    <w:bookmarkEnd w:id="3"/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65682" w14:textId="77777777" w:rsidR="00F861F9" w:rsidRDefault="00F861F9" w:rsidP="00025386">
      <w:pPr>
        <w:spacing w:after="0" w:line="240" w:lineRule="auto"/>
      </w:pPr>
      <w:r>
        <w:separator/>
      </w:r>
    </w:p>
  </w:footnote>
  <w:footnote w:type="continuationSeparator" w:id="0">
    <w:p w14:paraId="0319B45B" w14:textId="77777777" w:rsidR="00F861F9" w:rsidRDefault="00F861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16158F"/>
    <w:rsid w:val="00183BBE"/>
    <w:rsid w:val="001C2314"/>
    <w:rsid w:val="001F15C3"/>
    <w:rsid w:val="00200664"/>
    <w:rsid w:val="00213980"/>
    <w:rsid w:val="00235AB4"/>
    <w:rsid w:val="00294CDD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05DB9"/>
    <w:rsid w:val="0055145C"/>
    <w:rsid w:val="00555D82"/>
    <w:rsid w:val="0056175D"/>
    <w:rsid w:val="005624D8"/>
    <w:rsid w:val="00566FF5"/>
    <w:rsid w:val="00573800"/>
    <w:rsid w:val="00620476"/>
    <w:rsid w:val="00634A59"/>
    <w:rsid w:val="00657A47"/>
    <w:rsid w:val="00697D58"/>
    <w:rsid w:val="006D50BA"/>
    <w:rsid w:val="006F100E"/>
    <w:rsid w:val="00737651"/>
    <w:rsid w:val="00745A44"/>
    <w:rsid w:val="007666D6"/>
    <w:rsid w:val="007B6954"/>
    <w:rsid w:val="007C3897"/>
    <w:rsid w:val="00824D73"/>
    <w:rsid w:val="00830970"/>
    <w:rsid w:val="008B797E"/>
    <w:rsid w:val="008F2498"/>
    <w:rsid w:val="00913FFC"/>
    <w:rsid w:val="0093388F"/>
    <w:rsid w:val="0093600A"/>
    <w:rsid w:val="00960763"/>
    <w:rsid w:val="009C7CF3"/>
    <w:rsid w:val="009D4D02"/>
    <w:rsid w:val="00A56A6F"/>
    <w:rsid w:val="00A65464"/>
    <w:rsid w:val="00A87380"/>
    <w:rsid w:val="00AF6ECF"/>
    <w:rsid w:val="00AF7375"/>
    <w:rsid w:val="00B744EB"/>
    <w:rsid w:val="00B77707"/>
    <w:rsid w:val="00B8229D"/>
    <w:rsid w:val="00BC76CD"/>
    <w:rsid w:val="00BD6E34"/>
    <w:rsid w:val="00BE3BCE"/>
    <w:rsid w:val="00C62EFA"/>
    <w:rsid w:val="00C6540C"/>
    <w:rsid w:val="00C77CA7"/>
    <w:rsid w:val="00CB29AC"/>
    <w:rsid w:val="00CD5258"/>
    <w:rsid w:val="00D21A66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861F9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A4C6F1-BC4C-43CF-BD6A-7F01DA60FEF9}"/>
</file>

<file path=customXml/itemProps2.xml><?xml version="1.0" encoding="utf-8"?>
<ds:datastoreItem xmlns:ds="http://schemas.openxmlformats.org/officeDocument/2006/customXml" ds:itemID="{0C1871CB-05FF-422F-9D3C-225A81650D29}"/>
</file>

<file path=customXml/itemProps3.xml><?xml version="1.0" encoding="utf-8"?>
<ds:datastoreItem xmlns:ds="http://schemas.openxmlformats.org/officeDocument/2006/customXml" ds:itemID="{13ED930B-857E-403C-979A-05F55E9411FB}"/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43</cp:revision>
  <cp:lastPrinted>2022-01-21T07:22:00Z</cp:lastPrinted>
  <dcterms:created xsi:type="dcterms:W3CDTF">2022-05-06T09:48:00Z</dcterms:created>
  <dcterms:modified xsi:type="dcterms:W3CDTF">2024-07-15T09:20:00Z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