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807A0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07A0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807A08" w:rsidRDefault="00807A08" w:rsidP="00807A08">
      <w:pPr>
        <w:rPr>
          <w:lang w:eastAsia="pl-PL"/>
        </w:rPr>
      </w:pPr>
    </w:p>
    <w:p w:rsidR="00807A08" w:rsidRPr="00807A08" w:rsidRDefault="00807A08" w:rsidP="00807A08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807A0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807A0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807A0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807A0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807A0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807A0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807A0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807A08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807A08" w:rsidRDefault="00807A08" w:rsidP="00807A08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  <w:p w:rsidR="00807A08" w:rsidRPr="00A2540E" w:rsidRDefault="00807A08" w:rsidP="00807A08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</w:tbl>
    <w:p w:rsidR="00B62AD0" w:rsidRPr="00D520D3" w:rsidRDefault="00B62AD0" w:rsidP="00807A08">
      <w:pPr>
        <w:spacing w:after="0" w:line="240" w:lineRule="auto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807A0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807A0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807A08" w:rsidRDefault="00807A08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07A08" w:rsidRDefault="00807A08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Default="0071340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C633D" w:rsidRPr="002C633D">
        <w:rPr>
          <w:rFonts w:ascii="Arial" w:hAnsi="Arial" w:cs="Arial"/>
          <w:sz w:val="24"/>
          <w:szCs w:val="24"/>
        </w:rPr>
        <w:t>(</w:t>
      </w:r>
      <w:proofErr w:type="spellStart"/>
      <w:r w:rsidR="002C633D" w:rsidRPr="002C633D">
        <w:rPr>
          <w:rFonts w:ascii="Arial" w:hAnsi="Arial" w:cs="Arial"/>
          <w:sz w:val="24"/>
          <w:szCs w:val="24"/>
        </w:rPr>
        <w:t>t.j</w:t>
      </w:r>
      <w:proofErr w:type="spellEnd"/>
      <w:r w:rsidR="002C633D" w:rsidRPr="002C633D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p w:rsidR="00807A08" w:rsidRPr="00053927" w:rsidRDefault="00807A08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807A0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2C633D" w:rsidP="00807A0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63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Aktualizacja dokumentacji projektowej oraz przebudowa budynków dydaktycznych z dostosowaniem do wymagań przeciwpożarowych   w formule zaprojektuj i wykonaj.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633D" w:rsidRPr="00A2540E" w:rsidTr="004779DC">
        <w:tc>
          <w:tcPr>
            <w:tcW w:w="2269" w:type="dxa"/>
            <w:shd w:val="clear" w:color="auto" w:fill="auto"/>
          </w:tcPr>
          <w:p w:rsidR="002C633D" w:rsidRPr="00A2540E" w:rsidRDefault="002C633D" w:rsidP="00807A0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633D" w:rsidRPr="00A2540E" w:rsidRDefault="002C633D" w:rsidP="00807A0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63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KA-2/066/2024</w:t>
            </w:r>
          </w:p>
        </w:tc>
      </w:tr>
    </w:tbl>
    <w:p w:rsidR="00807A08" w:rsidRDefault="002C633D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807A0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807A0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07A0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07A0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807A0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807A0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807A0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807A0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807A0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07A0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633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807A0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3D2" w:rsidRDefault="003413D2" w:rsidP="00025386">
      <w:pPr>
        <w:spacing w:after="0" w:line="240" w:lineRule="auto"/>
      </w:pPr>
      <w:r>
        <w:separator/>
      </w:r>
    </w:p>
  </w:endnote>
  <w:endnote w:type="continuationSeparator" w:id="0">
    <w:p w:rsidR="003413D2" w:rsidRDefault="003413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33D" w:rsidRDefault="002C63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33D" w:rsidRDefault="002C63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3D2" w:rsidRDefault="003413D2" w:rsidP="00025386">
      <w:pPr>
        <w:spacing w:after="0" w:line="240" w:lineRule="auto"/>
      </w:pPr>
      <w:r>
        <w:separator/>
      </w:r>
    </w:p>
  </w:footnote>
  <w:footnote w:type="continuationSeparator" w:id="0">
    <w:p w:rsidR="003413D2" w:rsidRDefault="003413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33D" w:rsidRDefault="002C63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33D" w:rsidRDefault="002C63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33D" w:rsidRDefault="002C63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13D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633D"/>
    <w:rsid w:val="003413D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07A08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72E8C50"/>
  <w15:chartTrackingRefBased/>
  <w15:docId w15:val="{FFF26898-ED78-40A8-B6BB-AD3481C6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2024-07-11T09:45:00Z</dcterms:created>
  <dcterms:modified xsi:type="dcterms:W3CDTF">2024-07-11T09:47:00Z</dcterms:modified>
</cp:coreProperties>
</file>