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24B70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2D458C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D458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Aktualizacja dokumentacji projektowej oraz przebudowa budynków dydaktycznych z dostosowaniem do wymagań przeciwpożarowych   w formule zaprojektuj i wykonaj.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D458C" w:rsidRPr="00A2540E" w:rsidTr="004779DC">
        <w:tc>
          <w:tcPr>
            <w:tcW w:w="2269" w:type="dxa"/>
            <w:shd w:val="clear" w:color="auto" w:fill="auto"/>
          </w:tcPr>
          <w:p w:rsidR="002D458C" w:rsidRPr="00A2540E" w:rsidRDefault="002D458C" w:rsidP="004779D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D458C" w:rsidRPr="00A2540E" w:rsidRDefault="002D458C" w:rsidP="004779D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D458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KA-2/066/2024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D458C" w:rsidRPr="002D458C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2D458C" w:rsidRPr="002D458C">
        <w:rPr>
          <w:rFonts w:ascii="Arial" w:hAnsi="Arial" w:cs="Arial"/>
          <w:sz w:val="24"/>
          <w:szCs w:val="24"/>
        </w:rPr>
        <w:t>(</w:t>
      </w:r>
      <w:proofErr w:type="spellStart"/>
      <w:r w:rsidR="002D458C" w:rsidRPr="002D458C">
        <w:rPr>
          <w:rFonts w:ascii="Arial" w:hAnsi="Arial" w:cs="Arial"/>
          <w:sz w:val="24"/>
          <w:szCs w:val="24"/>
        </w:rPr>
        <w:t>t.j</w:t>
      </w:r>
      <w:proofErr w:type="spellEnd"/>
      <w:r w:rsidR="002D458C" w:rsidRPr="002D458C">
        <w:rPr>
          <w:rFonts w:ascii="Arial" w:hAnsi="Arial" w:cs="Arial"/>
          <w:sz w:val="24"/>
          <w:szCs w:val="24"/>
        </w:rPr>
        <w:t>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D458C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59CC" w:rsidRDefault="003459CC" w:rsidP="00025386">
      <w:pPr>
        <w:spacing w:after="0" w:line="240" w:lineRule="auto"/>
      </w:pPr>
      <w:r>
        <w:separator/>
      </w:r>
    </w:p>
  </w:endnote>
  <w:endnote w:type="continuationSeparator" w:id="0">
    <w:p w:rsidR="003459CC" w:rsidRDefault="003459C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458C" w:rsidRDefault="002D45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458C" w:rsidRDefault="002D45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59CC" w:rsidRDefault="003459CC" w:rsidP="00025386">
      <w:pPr>
        <w:spacing w:after="0" w:line="240" w:lineRule="auto"/>
      </w:pPr>
      <w:r>
        <w:separator/>
      </w:r>
    </w:p>
  </w:footnote>
  <w:footnote w:type="continuationSeparator" w:id="0">
    <w:p w:rsidR="003459CC" w:rsidRDefault="003459C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458C" w:rsidRDefault="002D45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458C" w:rsidRDefault="002D45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458C" w:rsidRDefault="002D45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59CC"/>
    <w:rsid w:val="00025386"/>
    <w:rsid w:val="000423B9"/>
    <w:rsid w:val="00053927"/>
    <w:rsid w:val="00084786"/>
    <w:rsid w:val="0016158F"/>
    <w:rsid w:val="001C2314"/>
    <w:rsid w:val="00213980"/>
    <w:rsid w:val="0024648D"/>
    <w:rsid w:val="002D458C"/>
    <w:rsid w:val="003459CC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24B7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E83DD0E"/>
  <w15:chartTrackingRefBased/>
  <w15:docId w15:val="{E92F2DE7-BD8B-4DD7-BA17-4ED9209AD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212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2024-07-11T09:47:00Z</dcterms:created>
  <dcterms:modified xsi:type="dcterms:W3CDTF">2024-07-11T09:48:00Z</dcterms:modified>
</cp:coreProperties>
</file>