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03551" w14:textId="0DBE75F3"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516F7F">
        <w:rPr>
          <w:rFonts w:ascii="Arial" w:hAnsi="Arial" w:cs="Arial"/>
          <w:b/>
          <w:bCs/>
          <w:sz w:val="24"/>
          <w:szCs w:val="24"/>
        </w:rPr>
        <w:t>66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14:paraId="408A48AE" w14:textId="77777777"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3B4F2311" w14:textId="27B6DDC7" w:rsidR="00F14057" w:rsidRPr="00FA19CB" w:rsidRDefault="003C0D4C" w:rsidP="00FA19CB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14:paraId="66011F1C" w14:textId="77777777" w:rsidR="00F14057" w:rsidRDefault="00F14057" w:rsidP="003B310D">
      <w:pPr>
        <w:pStyle w:val="Nagwek2"/>
        <w:ind w:left="0"/>
        <w:rPr>
          <w:sz w:val="24"/>
        </w:rPr>
      </w:pPr>
    </w:p>
    <w:p w14:paraId="54137081" w14:textId="77777777"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14:paraId="08CFDDF5" w14:textId="77777777" w:rsidR="00EF47EE" w:rsidRPr="00074CE0" w:rsidRDefault="00EF47EE" w:rsidP="00EF47EE"/>
    <w:p w14:paraId="2982B25B" w14:textId="77777777"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14:paraId="1601294C" w14:textId="77777777"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A1317" w14:textId="77777777"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14:paraId="42DB21F6" w14:textId="77777777"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14:paraId="6BB2B494" w14:textId="77777777"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14:paraId="41C68648" w14:textId="77777777"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14:paraId="781A3D03" w14:textId="77777777"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14:paraId="21A39986" w14:textId="77777777" w:rsidR="00B639E0" w:rsidRPr="00074CE0" w:rsidRDefault="00B639E0">
      <w:pPr>
        <w:ind w:left="567"/>
        <w:jc w:val="both"/>
      </w:pPr>
    </w:p>
    <w:p w14:paraId="1C455FDB" w14:textId="1AD5C38B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516F7F" w:rsidRPr="00516F7F">
        <w:rPr>
          <w:rFonts w:ascii="Arial" w:hAnsi="Arial" w:cs="Arial"/>
          <w:b/>
          <w:sz w:val="24"/>
          <w:szCs w:val="24"/>
        </w:rPr>
        <w:t>Aktualizacja dokumentacji projektowej oraz przebudowa budynków dydaktycznych z dostosowaniem do wymagań przeciwpożarowych   w formule zaprojektuj i wykonaj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,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</w:t>
      </w:r>
      <w:r w:rsidR="00516F7F">
        <w:rPr>
          <w:rFonts w:ascii="Arial" w:hAnsi="Arial" w:cs="Arial"/>
          <w:sz w:val="24"/>
          <w:szCs w:val="24"/>
        </w:rPr>
        <w:t xml:space="preserve">                             </w:t>
      </w:r>
      <w:r w:rsidR="00C70E06" w:rsidRPr="000669EC">
        <w:rPr>
          <w:rFonts w:ascii="Arial" w:hAnsi="Arial" w:cs="Arial"/>
          <w:sz w:val="24"/>
          <w:szCs w:val="24"/>
        </w:rPr>
        <w:t xml:space="preserve">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14:paraId="2C7B148D" w14:textId="77777777" w:rsidR="00F14057" w:rsidRPr="000669EC" w:rsidRDefault="00F1405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1"/>
        <w:gridCol w:w="4999"/>
      </w:tblGrid>
      <w:tr w:rsidR="00F14057" w:rsidRPr="00074CE0" w14:paraId="218DFBAC" w14:textId="77777777" w:rsidTr="00FA19CB">
        <w:trPr>
          <w:trHeight w:val="756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1D59" w14:textId="77777777" w:rsidR="00F14057" w:rsidRPr="00D551A6" w:rsidRDefault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330294AF" w14:textId="5CCD7515" w:rsidR="00F14057" w:rsidRPr="00D551A6" w:rsidRDefault="00516F7F" w:rsidP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BDA4" w14:textId="77777777" w:rsidR="00F14057" w:rsidRPr="00D551A6" w:rsidRDefault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551A6">
              <w:rPr>
                <w:b/>
                <w:bCs/>
                <w:sz w:val="18"/>
                <w:szCs w:val="18"/>
              </w:rPr>
              <w:t>Cena  brutto wraz z podatkiem VAT</w:t>
            </w:r>
          </w:p>
        </w:tc>
      </w:tr>
      <w:tr w:rsidR="00F14057" w:rsidRPr="00074CE0" w14:paraId="27BFC5E7" w14:textId="77777777" w:rsidTr="00FA19CB">
        <w:trPr>
          <w:trHeight w:val="1433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1BB6" w14:textId="77777777" w:rsidR="00F14057" w:rsidRDefault="00F14057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7CED5252" w14:textId="0FEEE41B" w:rsidR="00516F7F" w:rsidRPr="00AD2E24" w:rsidRDefault="00516F7F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ETAP I - </w:t>
            </w:r>
            <w:r w:rsidRPr="00516F7F">
              <w:rPr>
                <w:b/>
                <w:bCs/>
                <w:iCs/>
                <w:sz w:val="20"/>
                <w:szCs w:val="20"/>
              </w:rPr>
              <w:t>kompleksow</w:t>
            </w:r>
            <w:r>
              <w:rPr>
                <w:b/>
                <w:bCs/>
                <w:iCs/>
                <w:sz w:val="20"/>
                <w:szCs w:val="20"/>
              </w:rPr>
              <w:t>a</w:t>
            </w:r>
            <w:r w:rsidRPr="00516F7F">
              <w:rPr>
                <w:b/>
                <w:bCs/>
                <w:iCs/>
                <w:sz w:val="20"/>
                <w:szCs w:val="20"/>
              </w:rPr>
              <w:t xml:space="preserve"> aktualizacj</w:t>
            </w:r>
            <w:r>
              <w:rPr>
                <w:b/>
                <w:bCs/>
                <w:iCs/>
                <w:sz w:val="20"/>
                <w:szCs w:val="20"/>
              </w:rPr>
              <w:t>a</w:t>
            </w:r>
            <w:r w:rsidRPr="00516F7F">
              <w:rPr>
                <w:b/>
                <w:bCs/>
                <w:iCs/>
                <w:sz w:val="20"/>
                <w:szCs w:val="20"/>
              </w:rPr>
              <w:t xml:space="preserve"> dokumentacji technicznej wraz z niezbędnymi uzgodnieniami m.in. rzeczoznawcą ds. zabezpieczeń ppoż.</w:t>
            </w: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E71BA" w14:textId="77777777" w:rsidR="00516F7F" w:rsidRPr="00FA19CB" w:rsidRDefault="00516F7F" w:rsidP="00AD2E24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4E3476A5" w14:textId="77777777" w:rsidR="00F14057" w:rsidRPr="00FA19CB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sz w:val="20"/>
                <w:szCs w:val="20"/>
              </w:rPr>
              <w:t>cyfrą : ………………………..</w:t>
            </w:r>
            <w:r w:rsidRPr="00FA19CB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362BABC3" w14:textId="77777777" w:rsidR="00516F7F" w:rsidRPr="00FA19CB" w:rsidRDefault="00516F7F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3B99CA64" w14:textId="77777777" w:rsidR="00516F7F" w:rsidRPr="00FA19CB" w:rsidRDefault="00516F7F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słownie : ………………………………………………</w:t>
            </w:r>
          </w:p>
          <w:p w14:paraId="4F3C8566" w14:textId="77777777" w:rsidR="00516F7F" w:rsidRPr="00FA19CB" w:rsidRDefault="00516F7F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…………………………………………………………..</w:t>
            </w:r>
          </w:p>
          <w:p w14:paraId="2E53692E" w14:textId="77777777" w:rsidR="00516F7F" w:rsidRPr="00FA19CB" w:rsidRDefault="00516F7F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……………………………………………………….. zł</w:t>
            </w:r>
          </w:p>
          <w:p w14:paraId="096FF968" w14:textId="01B5964B" w:rsidR="00516F7F" w:rsidRPr="00074CE0" w:rsidRDefault="00516F7F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F14057" w:rsidRPr="00074CE0" w14:paraId="4C6354A7" w14:textId="77777777" w:rsidTr="00FA19CB">
        <w:trPr>
          <w:trHeight w:val="1433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8C39" w14:textId="77777777" w:rsidR="00F14057" w:rsidRDefault="00F14057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4A079B48" w14:textId="77777777" w:rsidR="00516F7F" w:rsidRDefault="00516F7F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8A4B0DC" w14:textId="541F2627" w:rsidR="00516F7F" w:rsidRPr="00AD2E24" w:rsidRDefault="00516F7F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ETAP II – realizacja robót budowlanych </w:t>
            </w: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CCF3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2A6383B5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3529">
              <w:rPr>
                <w:b/>
                <w:bCs/>
                <w:sz w:val="20"/>
                <w:szCs w:val="20"/>
              </w:rPr>
              <w:t>cyfrą : ……………………….. zł</w:t>
            </w:r>
          </w:p>
          <w:p w14:paraId="46C09324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4D9A47E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3529">
              <w:rPr>
                <w:b/>
                <w:bCs/>
                <w:sz w:val="20"/>
                <w:szCs w:val="20"/>
              </w:rPr>
              <w:t>słownie : ………………………………………………</w:t>
            </w:r>
          </w:p>
          <w:p w14:paraId="0C885C81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3529">
              <w:rPr>
                <w:b/>
                <w:bCs/>
                <w:sz w:val="20"/>
                <w:szCs w:val="20"/>
              </w:rPr>
              <w:t>…………………………………………………………..</w:t>
            </w:r>
          </w:p>
          <w:p w14:paraId="66517576" w14:textId="77777777" w:rsidR="009C3529" w:rsidRPr="009C3529" w:rsidRDefault="009C3529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C3529">
              <w:rPr>
                <w:b/>
                <w:bCs/>
                <w:sz w:val="20"/>
                <w:szCs w:val="20"/>
              </w:rPr>
              <w:t>……………………………………………………….. zł</w:t>
            </w:r>
          </w:p>
          <w:p w14:paraId="7BA4731D" w14:textId="77777777" w:rsidR="00F14057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EE11804" w14:textId="77777777" w:rsidR="00F14057" w:rsidRPr="00074CE0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FA19CB" w:rsidRPr="00074CE0" w14:paraId="0E8F8CED" w14:textId="77777777" w:rsidTr="00FA19CB">
        <w:trPr>
          <w:trHeight w:val="1433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7682" w14:textId="77777777" w:rsidR="00FA19CB" w:rsidRDefault="00FA19CB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5446A47A" w14:textId="77777777" w:rsidR="00FA19CB" w:rsidRDefault="00FA19CB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457FD778" w14:textId="6753E221" w:rsidR="00FA19CB" w:rsidRDefault="00FA19CB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cena za całość prac (cena oferty)</w:t>
            </w:r>
          </w:p>
          <w:p w14:paraId="5AB3A070" w14:textId="3520C705" w:rsidR="00FA19CB" w:rsidRDefault="00FA19CB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8284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E49CF0F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cyfrą : ……………………….. zł</w:t>
            </w:r>
          </w:p>
          <w:p w14:paraId="10992268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5DC9ACD9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słownie : ………………………………………………</w:t>
            </w:r>
          </w:p>
          <w:p w14:paraId="1CF8DC19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…………………………………………………………..</w:t>
            </w:r>
          </w:p>
          <w:p w14:paraId="122067B4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A19CB">
              <w:rPr>
                <w:b/>
                <w:bCs/>
                <w:sz w:val="20"/>
                <w:szCs w:val="20"/>
              </w:rPr>
              <w:t>……………………………………………………….. zł</w:t>
            </w:r>
          </w:p>
          <w:p w14:paraId="003715D9" w14:textId="77777777" w:rsidR="00FA19CB" w:rsidRPr="00FA19CB" w:rsidRDefault="00FA19CB" w:rsidP="00FA19CB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381EBEEE" w14:textId="77777777" w:rsidR="00FA19CB" w:rsidRPr="009C3529" w:rsidRDefault="00FA19CB" w:rsidP="009C3529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14:paraId="1AAE31BD" w14:textId="77777777" w:rsidR="00FA19CB" w:rsidRDefault="00FA19CB" w:rsidP="00FA19CB">
      <w:pPr>
        <w:widowControl w:val="0"/>
        <w:ind w:right="1"/>
        <w:jc w:val="both"/>
        <w:rPr>
          <w:lang w:eastAsia="zh-CN"/>
        </w:rPr>
      </w:pPr>
    </w:p>
    <w:p w14:paraId="7B7CA2AE" w14:textId="67AE0978" w:rsidR="00FA19CB" w:rsidRPr="00FA19CB" w:rsidRDefault="00FA19CB" w:rsidP="00FA19CB">
      <w:pPr>
        <w:widowControl w:val="0"/>
        <w:ind w:right="1"/>
        <w:jc w:val="both"/>
        <w:rPr>
          <w:lang w:eastAsia="zh-CN"/>
        </w:rPr>
      </w:pPr>
      <w:r w:rsidRPr="00FA19CB">
        <w:rPr>
          <w:lang w:eastAsia="zh-CN"/>
        </w:rPr>
        <w:t xml:space="preserve">Cena za wykonanie Dokumentacji projektowej - nie więcej niż 5 % ceny za wykonanie całości prac </w:t>
      </w:r>
    </w:p>
    <w:p w14:paraId="12741D48" w14:textId="77777777"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lastRenderedPageBreak/>
        <w:t>Dane do obliczenia punktacji w kryterium :</w:t>
      </w:r>
    </w:p>
    <w:p w14:paraId="6FE03013" w14:textId="77777777" w:rsidR="00FA19CB" w:rsidRDefault="00FA19CB" w:rsidP="00491A84">
      <w:pPr>
        <w:widowControl w:val="0"/>
        <w:ind w:right="1"/>
        <w:jc w:val="both"/>
        <w:rPr>
          <w:b/>
          <w:lang w:eastAsia="zh-CN"/>
        </w:rPr>
      </w:pPr>
    </w:p>
    <w:p w14:paraId="48B287D1" w14:textId="5F6CE6D4" w:rsidR="00C66436" w:rsidRPr="00E41939" w:rsidRDefault="00491A84" w:rsidP="00491A84">
      <w:pPr>
        <w:widowControl w:val="0"/>
        <w:ind w:right="1"/>
        <w:jc w:val="both"/>
        <w:rPr>
          <w:i/>
          <w:lang w:eastAsia="zh-CN"/>
        </w:rPr>
      </w:pPr>
      <w:r w:rsidRPr="00E41939">
        <w:rPr>
          <w:b/>
          <w:lang w:eastAsia="zh-CN"/>
        </w:rPr>
        <w:t xml:space="preserve">Okres udzielonej rękojmi na roboty budowlane </w:t>
      </w:r>
      <w:bookmarkStart w:id="0" w:name="_Hlk153960118"/>
      <w:r w:rsidRPr="00E41939">
        <w:rPr>
          <w:b/>
          <w:lang w:eastAsia="zh-CN"/>
        </w:rPr>
        <w:t>wynosi</w:t>
      </w:r>
      <w:r w:rsidR="00B72075" w:rsidRPr="00E41939">
        <w:rPr>
          <w:lang w:eastAsia="zh-CN"/>
        </w:rPr>
        <w:t xml:space="preserve"> </w:t>
      </w:r>
      <w:r w:rsidRPr="00E41939">
        <w:rPr>
          <w:b/>
          <w:lang w:eastAsia="zh-CN"/>
        </w:rPr>
        <w:t>…</w:t>
      </w:r>
      <w:r w:rsidR="00C66436" w:rsidRPr="00E41939">
        <w:rPr>
          <w:b/>
          <w:lang w:eastAsia="zh-CN"/>
        </w:rPr>
        <w:t>……</w:t>
      </w:r>
      <w:r w:rsidR="00FC5957" w:rsidRPr="00E41939">
        <w:rPr>
          <w:b/>
          <w:lang w:eastAsia="zh-CN"/>
        </w:rPr>
        <w:t>….</w:t>
      </w:r>
      <w:r w:rsidRPr="00E41939">
        <w:rPr>
          <w:b/>
          <w:lang w:eastAsia="zh-CN"/>
        </w:rPr>
        <w:t>.. lat</w:t>
      </w:r>
      <w:r w:rsidR="00B72075" w:rsidRPr="00E41939">
        <w:rPr>
          <w:b/>
          <w:lang w:eastAsia="zh-CN"/>
        </w:rPr>
        <w:t xml:space="preserve">  </w:t>
      </w:r>
      <w:r w:rsidR="005B6D93" w:rsidRPr="00E41939">
        <w:rPr>
          <w:b/>
          <w:lang w:eastAsia="zh-CN"/>
        </w:rPr>
        <w:t xml:space="preserve">                          </w:t>
      </w:r>
      <w:r w:rsidR="00B72075" w:rsidRPr="00E41939">
        <w:rPr>
          <w:i/>
          <w:lang w:eastAsia="zh-CN"/>
        </w:rPr>
        <w:t>/należy wpisać okres rękojmi-minimum 5 lat/</w:t>
      </w:r>
    </w:p>
    <w:p w14:paraId="169289BF" w14:textId="77777777" w:rsidR="00DD1C3D" w:rsidRPr="00E41939" w:rsidRDefault="00DD1C3D" w:rsidP="00DD1C3D">
      <w:pPr>
        <w:suppressAutoHyphens/>
        <w:rPr>
          <w:b/>
          <w:sz w:val="23"/>
          <w:szCs w:val="23"/>
          <w:lang w:eastAsia="zh-CN"/>
        </w:rPr>
      </w:pPr>
    </w:p>
    <w:p w14:paraId="6DBB3E42" w14:textId="77777777" w:rsidR="00DD1C3D" w:rsidRPr="001161CF" w:rsidRDefault="00DD1C3D" w:rsidP="00DD1C3D">
      <w:pPr>
        <w:suppressAutoHyphens/>
        <w:rPr>
          <w:b/>
          <w:lang w:eastAsia="zh-CN"/>
        </w:rPr>
      </w:pPr>
      <w:r w:rsidRPr="001161CF">
        <w:rPr>
          <w:b/>
          <w:lang w:eastAsia="zh-CN"/>
        </w:rPr>
        <w:t>Termin realizacji :…………… dni</w:t>
      </w:r>
    </w:p>
    <w:p w14:paraId="3C718242" w14:textId="7CC281DE" w:rsidR="00DD1C3D" w:rsidRPr="00E41939" w:rsidRDefault="00DD1C3D" w:rsidP="00DD1C3D">
      <w:pPr>
        <w:suppressAutoHyphens/>
        <w:rPr>
          <w:b/>
          <w:lang w:eastAsia="zh-CN"/>
        </w:rPr>
      </w:pPr>
      <w:r w:rsidRPr="00E41939">
        <w:rPr>
          <w:i/>
          <w:lang w:eastAsia="zh-CN"/>
        </w:rPr>
        <w:t xml:space="preserve">/należy podać ilość dni na realizację </w:t>
      </w:r>
      <w:r w:rsidR="00FA19CB">
        <w:rPr>
          <w:i/>
          <w:lang w:eastAsia="zh-CN"/>
        </w:rPr>
        <w:t xml:space="preserve">całego </w:t>
      </w:r>
      <w:r w:rsidRPr="00E41939">
        <w:rPr>
          <w:i/>
          <w:lang w:eastAsia="zh-CN"/>
        </w:rPr>
        <w:t xml:space="preserve">zamówienia </w:t>
      </w:r>
      <w:r w:rsidR="00B36A08" w:rsidRPr="00E41939">
        <w:rPr>
          <w:i/>
          <w:lang w:eastAsia="zh-CN"/>
        </w:rPr>
        <w:t>(108-122 dni)</w:t>
      </w:r>
      <w:r w:rsidR="00FA19CB">
        <w:rPr>
          <w:i/>
          <w:lang w:eastAsia="zh-CN"/>
        </w:rPr>
        <w:t>/</w:t>
      </w:r>
      <w:bookmarkStart w:id="1" w:name="_GoBack"/>
      <w:bookmarkEnd w:id="1"/>
    </w:p>
    <w:bookmarkEnd w:id="0"/>
    <w:p w14:paraId="298BF252" w14:textId="77777777" w:rsidR="00B36A08" w:rsidRDefault="00B36A0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E05CC85" w14:textId="77777777"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4F83F577" w14:textId="77777777"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14:paraId="146CA655" w14:textId="77777777"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14:paraId="2735C506" w14:textId="77777777"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14:paraId="54D44F38" w14:textId="77777777"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14:paraId="6FF00197" w14:textId="77777777"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14:paraId="6579ED6C" w14:textId="77777777"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19633E9" w14:textId="77777777"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A5225CB" w14:textId="77777777"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C80C6C5" w14:textId="77777777"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3564E3C" w14:textId="77777777"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14:paraId="2103FF08" w14:textId="77777777" w:rsidR="00491A84" w:rsidRPr="00074CE0" w:rsidRDefault="00491A84" w:rsidP="00491A84">
      <w:pPr>
        <w:ind w:left="426"/>
        <w:jc w:val="both"/>
        <w:rPr>
          <w:lang w:eastAsia="zh-CN"/>
        </w:rPr>
      </w:pPr>
    </w:p>
    <w:p w14:paraId="315BA854" w14:textId="77777777"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5570DD" w14:textId="77777777"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D799A9" w14:textId="77777777"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14:paraId="762EDE41" w14:textId="77777777"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14:paraId="7F11592C" w14:textId="77777777"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14:paraId="5796ED09" w14:textId="77777777"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14:paraId="54105C71" w14:textId="77777777"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14:paraId="2673F488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B743A7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AB2706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004E45A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91C00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14:paraId="7EDFE68F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78D8A7" w14:textId="77777777"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1C50F1" w14:textId="77777777"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559F1F6" w14:textId="77777777"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6A43DFE" w14:textId="77777777"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AE1A8" w14:textId="77777777"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6E9CF7CE" w14:textId="77777777"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16DB7D6B" w14:textId="77777777"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7D6734C7" w14:textId="77777777"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14:paraId="7B60BE5C" w14:textId="77777777"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14:paraId="4973CA3B" w14:textId="77777777"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1A7FADB4" w14:textId="77777777"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2F378604" w14:textId="77777777"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14:paraId="001D2711" w14:textId="77777777"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14:paraId="797061F5" w14:textId="77777777"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676AE957" w14:textId="77777777"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0B86A811" w14:textId="77777777"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14:paraId="47EA5883" w14:textId="77777777"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452663F" w14:textId="77777777"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14:paraId="68292B64" w14:textId="77777777"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0E72977D" w14:textId="77777777"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5D2A490F" w14:textId="77777777"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3A41BC8F" w14:textId="77777777"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6EB9A50" w14:textId="77777777"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90B3A" w14:textId="77777777" w:rsidR="00EE2A06" w:rsidRDefault="00EE2A06">
      <w:r>
        <w:separator/>
      </w:r>
    </w:p>
  </w:endnote>
  <w:endnote w:type="continuationSeparator" w:id="0">
    <w:p w14:paraId="23D05CFF" w14:textId="77777777" w:rsidR="00EE2A06" w:rsidRDefault="00EE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5EBAB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EEE63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51CBD" w14:textId="77777777" w:rsidR="00EE2A06" w:rsidRDefault="00EE2A06">
      <w:r>
        <w:separator/>
      </w:r>
    </w:p>
  </w:footnote>
  <w:footnote w:type="continuationSeparator" w:id="0">
    <w:p w14:paraId="33FD164A" w14:textId="77777777" w:rsidR="00EE2A06" w:rsidRDefault="00EE2A06">
      <w:r>
        <w:continuationSeparator/>
      </w:r>
    </w:p>
  </w:footnote>
  <w:footnote w:id="1">
    <w:p w14:paraId="3494F39C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515272F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3BAAB" w14:textId="77777777" w:rsidR="0069283F" w:rsidRPr="0069283F" w:rsidRDefault="0069283F" w:rsidP="0069283F">
    <w:pPr>
      <w:pStyle w:val="Nagwek"/>
    </w:pPr>
  </w:p>
  <w:p w14:paraId="7EDD1C4A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161CF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6F7F"/>
    <w:rsid w:val="005175CD"/>
    <w:rsid w:val="00523D48"/>
    <w:rsid w:val="00530684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DE1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C3529"/>
    <w:rsid w:val="009D5C1C"/>
    <w:rsid w:val="009D7CE9"/>
    <w:rsid w:val="00A23458"/>
    <w:rsid w:val="00A718FE"/>
    <w:rsid w:val="00AD2E24"/>
    <w:rsid w:val="00AD5E04"/>
    <w:rsid w:val="00AE61AA"/>
    <w:rsid w:val="00B04206"/>
    <w:rsid w:val="00B11E95"/>
    <w:rsid w:val="00B12D3B"/>
    <w:rsid w:val="00B24DE4"/>
    <w:rsid w:val="00B36A08"/>
    <w:rsid w:val="00B616B8"/>
    <w:rsid w:val="00B639E0"/>
    <w:rsid w:val="00B72075"/>
    <w:rsid w:val="00B9297D"/>
    <w:rsid w:val="00B93112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D1C3D"/>
    <w:rsid w:val="00DF26B7"/>
    <w:rsid w:val="00E06694"/>
    <w:rsid w:val="00E10C05"/>
    <w:rsid w:val="00E177E8"/>
    <w:rsid w:val="00E26FD6"/>
    <w:rsid w:val="00E30EB4"/>
    <w:rsid w:val="00E41939"/>
    <w:rsid w:val="00E42716"/>
    <w:rsid w:val="00E45581"/>
    <w:rsid w:val="00E60230"/>
    <w:rsid w:val="00E607EA"/>
    <w:rsid w:val="00E616D4"/>
    <w:rsid w:val="00EC0743"/>
    <w:rsid w:val="00EE2A06"/>
    <w:rsid w:val="00EF47EE"/>
    <w:rsid w:val="00F14057"/>
    <w:rsid w:val="00F15130"/>
    <w:rsid w:val="00F25932"/>
    <w:rsid w:val="00F46E39"/>
    <w:rsid w:val="00F53FFB"/>
    <w:rsid w:val="00F56087"/>
    <w:rsid w:val="00FA19CB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C53D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C3529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1161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6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67FEF-FB69-4FEE-A196-0B57EB893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4</cp:revision>
  <cp:lastPrinted>2024-07-09T11:28:00Z</cp:lastPrinted>
  <dcterms:created xsi:type="dcterms:W3CDTF">2024-07-11T08:49:00Z</dcterms:created>
  <dcterms:modified xsi:type="dcterms:W3CDTF">2024-07-11T09:38:00Z</dcterms:modified>
</cp:coreProperties>
</file>