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031FDE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bookmarkStart w:id="0" w:name="_GoBack"/>
      <w:bookmarkEnd w:id="0"/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A75BD" w:rsidRPr="00C14101" w:rsidTr="006B3A3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A75BD" w:rsidRPr="00C14101" w:rsidRDefault="007A75BD" w:rsidP="006B3A3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A75BD" w:rsidRPr="00C14101" w:rsidRDefault="007A75BD" w:rsidP="006B3A3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A75BD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7A75BD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7A75BD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7A75BD" w:rsidRPr="00C14101" w:rsidRDefault="007A75BD" w:rsidP="006B3A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A75BD" w:rsidRPr="00C14101" w:rsidRDefault="007A75BD" w:rsidP="006B3A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7A75B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7A75B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75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energooszczędnego oświetlenia dla ciągów komunikacyjnych  Szpitala Wojewódzkiego w Poznaniu Filia nr 1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A75BD" w:rsidRPr="00D62E6E" w:rsidTr="006B3A3B">
        <w:tc>
          <w:tcPr>
            <w:tcW w:w="2269" w:type="dxa"/>
            <w:shd w:val="clear" w:color="auto" w:fill="auto"/>
          </w:tcPr>
          <w:p w:rsidR="007A75BD" w:rsidRPr="00D62E6E" w:rsidRDefault="007A75BD" w:rsidP="006B3A3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A75BD" w:rsidRPr="00D62E6E" w:rsidRDefault="007A75BD" w:rsidP="006B3A3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75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SZW/DZP/67/2024</w:t>
            </w:r>
          </w:p>
        </w:tc>
      </w:tr>
    </w:tbl>
    <w:p w:rsidR="00BC121E" w:rsidRDefault="007A75BD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A75BD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7A75B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A75B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F91" w:rsidRDefault="001D2F91">
      <w:r>
        <w:separator/>
      </w:r>
    </w:p>
  </w:endnote>
  <w:endnote w:type="continuationSeparator" w:id="0">
    <w:p w:rsidR="001D2F91" w:rsidRDefault="001D2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1FD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1FD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5BD" w:rsidRDefault="007A75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F91" w:rsidRDefault="001D2F91">
      <w:r>
        <w:separator/>
      </w:r>
    </w:p>
  </w:footnote>
  <w:footnote w:type="continuationSeparator" w:id="0">
    <w:p w:rsidR="001D2F91" w:rsidRDefault="001D2F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5BD" w:rsidRDefault="007A75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5BD" w:rsidRDefault="007A75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5BD" w:rsidRDefault="007A75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F91"/>
    <w:rsid w:val="0000184A"/>
    <w:rsid w:val="00007C1C"/>
    <w:rsid w:val="00012997"/>
    <w:rsid w:val="00031FDE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D2F91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75B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61D4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2B1609-86FF-4299-8F0F-C23CA8E8D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CE2A8-A06B-46D9-9939-DD8266498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230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2010-01-07T08:39:00Z</cp:lastPrinted>
  <dcterms:created xsi:type="dcterms:W3CDTF">2024-07-19T10:26:00Z</dcterms:created>
  <dcterms:modified xsi:type="dcterms:W3CDTF">2024-07-19T10:26:00Z</dcterms:modified>
</cp:coreProperties>
</file>