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4D280B" w14:textId="77777777" w:rsidR="003E6519" w:rsidRPr="002E26E1" w:rsidRDefault="00BB338B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2E26E1">
        <w:rPr>
          <w:rFonts w:ascii="Arial Narrow" w:hAnsi="Arial Narrow" w:cs="Arial"/>
          <w:sz w:val="22"/>
          <w:szCs w:val="22"/>
        </w:rPr>
        <w:t>Bydgoszcz</w:t>
      </w:r>
      <w:r w:rsidR="003E6519" w:rsidRPr="002E26E1">
        <w:rPr>
          <w:rFonts w:ascii="Arial Narrow" w:hAnsi="Arial Narrow" w:cs="Arial"/>
          <w:sz w:val="22"/>
          <w:szCs w:val="22"/>
        </w:rPr>
        <w:t xml:space="preserve"> dnia: </w:t>
      </w:r>
      <w:r w:rsidRPr="002E26E1">
        <w:rPr>
          <w:rFonts w:ascii="Arial Narrow" w:hAnsi="Arial Narrow" w:cs="Arial"/>
          <w:sz w:val="22"/>
          <w:szCs w:val="22"/>
        </w:rPr>
        <w:t>2024-07-26</w:t>
      </w:r>
    </w:p>
    <w:p w14:paraId="45062967" w14:textId="77777777" w:rsidR="003E6519" w:rsidRPr="002E26E1" w:rsidRDefault="00BB338B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E26E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86F347B" w14:textId="77777777" w:rsidR="003E6519" w:rsidRPr="002E26E1" w:rsidRDefault="00BB338B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E26E1">
        <w:rPr>
          <w:rFonts w:ascii="Arial Narrow" w:hAnsi="Arial Narrow" w:cs="Arial"/>
          <w:sz w:val="22"/>
          <w:szCs w:val="22"/>
        </w:rPr>
        <w:t>Powstańców Warszawy</w:t>
      </w:r>
      <w:r w:rsidR="003E6519" w:rsidRPr="002E26E1">
        <w:rPr>
          <w:rFonts w:ascii="Arial Narrow" w:hAnsi="Arial Narrow" w:cs="Arial"/>
          <w:sz w:val="22"/>
          <w:szCs w:val="22"/>
        </w:rPr>
        <w:t xml:space="preserve"> </w:t>
      </w:r>
      <w:r w:rsidRPr="002E26E1">
        <w:rPr>
          <w:rFonts w:ascii="Arial Narrow" w:hAnsi="Arial Narrow" w:cs="Arial"/>
          <w:sz w:val="22"/>
          <w:szCs w:val="22"/>
        </w:rPr>
        <w:t>5</w:t>
      </w:r>
    </w:p>
    <w:p w14:paraId="7D3D00E9" w14:textId="77777777" w:rsidR="003E6519" w:rsidRPr="002E26E1" w:rsidRDefault="00BB338B" w:rsidP="003E6519">
      <w:pPr>
        <w:rPr>
          <w:rFonts w:ascii="Arial Narrow" w:hAnsi="Arial Narrow" w:cs="Arial"/>
          <w:sz w:val="22"/>
          <w:szCs w:val="22"/>
        </w:rPr>
      </w:pPr>
      <w:r w:rsidRPr="002E26E1">
        <w:rPr>
          <w:rFonts w:ascii="Arial Narrow" w:hAnsi="Arial Narrow" w:cs="Arial"/>
          <w:sz w:val="22"/>
          <w:szCs w:val="22"/>
        </w:rPr>
        <w:t>85-681</w:t>
      </w:r>
      <w:r w:rsidR="003E6519" w:rsidRPr="002E26E1">
        <w:rPr>
          <w:rFonts w:ascii="Arial Narrow" w:hAnsi="Arial Narrow" w:cs="Arial"/>
          <w:sz w:val="22"/>
          <w:szCs w:val="22"/>
        </w:rPr>
        <w:t xml:space="preserve"> </w:t>
      </w:r>
      <w:r w:rsidRPr="002E26E1">
        <w:rPr>
          <w:rFonts w:ascii="Arial Narrow" w:hAnsi="Arial Narrow" w:cs="Arial"/>
          <w:sz w:val="22"/>
          <w:szCs w:val="22"/>
        </w:rPr>
        <w:t>Bydgoszcz</w:t>
      </w:r>
    </w:p>
    <w:p w14:paraId="2858ED9F" w14:textId="77777777" w:rsidR="003E6519" w:rsidRPr="002E26E1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2E26E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6A0B3B7" w14:textId="77777777" w:rsidR="003E6519" w:rsidRPr="002E26E1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2E26E1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E26E1" w14:paraId="6C4E394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1B7436" w14:textId="77777777" w:rsidR="003E6519" w:rsidRPr="002E26E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2E26E1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4E45F17D" w14:textId="77777777" w:rsidR="003E6519" w:rsidRPr="002E26E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2E26E1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0FF73B39" w14:textId="77777777" w:rsidR="003E6519" w:rsidRPr="002E26E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2E26E1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AA7ADA3" w14:textId="77777777" w:rsidR="003E6519" w:rsidRPr="002E26E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E26E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E26E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E26E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E26E1" w14:paraId="604736BC" w14:textId="77777777" w:rsidTr="001A0FA2">
        <w:tc>
          <w:tcPr>
            <w:tcW w:w="2269" w:type="dxa"/>
            <w:shd w:val="clear" w:color="auto" w:fill="auto"/>
          </w:tcPr>
          <w:p w14:paraId="2DBCF4F9" w14:textId="77777777" w:rsidR="003E6519" w:rsidRPr="002E26E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26E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0EB51F" w14:textId="77777777" w:rsidR="003E6519" w:rsidRPr="002E26E1" w:rsidRDefault="00BB338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26E1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asortymentu do zabiegów </w:t>
            </w:r>
            <w:proofErr w:type="spellStart"/>
            <w:r w:rsidRPr="002E26E1">
              <w:rPr>
                <w:rFonts w:ascii="Arial Narrow" w:hAnsi="Arial Narrow" w:cs="Arial"/>
                <w:b/>
                <w:sz w:val="22"/>
                <w:szCs w:val="22"/>
              </w:rPr>
              <w:t>krioablacji</w:t>
            </w:r>
            <w:proofErr w:type="spellEnd"/>
            <w:r w:rsidRPr="002E26E1">
              <w:rPr>
                <w:rFonts w:ascii="Arial Narrow" w:hAnsi="Arial Narrow" w:cs="Arial"/>
                <w:b/>
                <w:sz w:val="22"/>
                <w:szCs w:val="22"/>
              </w:rPr>
              <w:t xml:space="preserve"> wraz z dzierżawą na okres 12 miesięcy</w:t>
            </w:r>
            <w:r w:rsidR="003E6519" w:rsidRPr="002E26E1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BB338B" w:rsidRPr="002E26E1" w14:paraId="52D0A2C3" w14:textId="77777777" w:rsidTr="00B25860">
        <w:tc>
          <w:tcPr>
            <w:tcW w:w="2269" w:type="dxa"/>
            <w:shd w:val="clear" w:color="auto" w:fill="auto"/>
          </w:tcPr>
          <w:p w14:paraId="270BA749" w14:textId="77777777" w:rsidR="00BB338B" w:rsidRPr="002E26E1" w:rsidRDefault="00BB338B" w:rsidP="00B258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26E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1D5EF5" w14:textId="77777777" w:rsidR="00BB338B" w:rsidRPr="002E26E1" w:rsidRDefault="00BB338B" w:rsidP="00B258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26E1">
              <w:rPr>
                <w:rFonts w:ascii="Arial Narrow" w:hAnsi="Arial Narrow" w:cs="Arial"/>
                <w:b/>
                <w:sz w:val="22"/>
                <w:szCs w:val="22"/>
              </w:rPr>
              <w:t>81/2024</w:t>
            </w:r>
          </w:p>
        </w:tc>
      </w:tr>
    </w:tbl>
    <w:p w14:paraId="2900F0CD" w14:textId="77777777" w:rsidR="00890B92" w:rsidRPr="002E26E1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E26E1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E26E1">
        <w:rPr>
          <w:rFonts w:ascii="Arial Narrow" w:hAnsi="Arial Narrow" w:cs="Arial"/>
          <w:sz w:val="22"/>
          <w:szCs w:val="22"/>
        </w:rPr>
        <w:t>22</w:t>
      </w:r>
      <w:r w:rsidR="0049054E" w:rsidRPr="002E26E1">
        <w:rPr>
          <w:rFonts w:ascii="Arial Narrow" w:hAnsi="Arial Narrow" w:cs="Arial"/>
          <w:sz w:val="22"/>
          <w:szCs w:val="22"/>
        </w:rPr>
        <w:t>2</w:t>
      </w:r>
      <w:r w:rsidRPr="002E26E1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E26E1">
        <w:rPr>
          <w:rFonts w:ascii="Arial Narrow" w:hAnsi="Arial Narrow" w:cs="Arial"/>
          <w:sz w:val="22"/>
          <w:szCs w:val="22"/>
        </w:rPr>
        <w:t>4</w:t>
      </w:r>
      <w:r w:rsidRPr="002E26E1">
        <w:rPr>
          <w:rFonts w:ascii="Arial Narrow" w:hAnsi="Arial Narrow" w:cs="Arial"/>
          <w:sz w:val="22"/>
          <w:szCs w:val="22"/>
        </w:rPr>
        <w:t xml:space="preserve"> </w:t>
      </w:r>
      <w:r w:rsidR="00890B92" w:rsidRPr="002E26E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2E26E1">
        <w:rPr>
          <w:rFonts w:ascii="Arial Narrow" w:hAnsi="Arial Narrow" w:cs="Arial"/>
          <w:sz w:val="22"/>
          <w:szCs w:val="22"/>
        </w:rPr>
        <w:t xml:space="preserve"> </w:t>
      </w:r>
      <w:r w:rsidR="00BB338B" w:rsidRPr="002E26E1">
        <w:rPr>
          <w:rFonts w:ascii="Arial Narrow" w:hAnsi="Arial Narrow" w:cs="Arial"/>
          <w:sz w:val="22"/>
          <w:szCs w:val="22"/>
        </w:rPr>
        <w:t>(</w:t>
      </w:r>
      <w:proofErr w:type="spellStart"/>
      <w:r w:rsidR="00BB338B" w:rsidRPr="002E26E1">
        <w:rPr>
          <w:rFonts w:ascii="Arial Narrow" w:hAnsi="Arial Narrow" w:cs="Arial"/>
          <w:sz w:val="22"/>
          <w:szCs w:val="22"/>
        </w:rPr>
        <w:t>t.j</w:t>
      </w:r>
      <w:proofErr w:type="spellEnd"/>
      <w:r w:rsidR="00BB338B" w:rsidRPr="002E26E1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2E26E1">
        <w:rPr>
          <w:rFonts w:ascii="Arial Narrow" w:hAnsi="Arial Narrow" w:cs="Arial"/>
          <w:sz w:val="22"/>
          <w:szCs w:val="22"/>
        </w:rPr>
        <w:t xml:space="preserve"> </w:t>
      </w:r>
      <w:r w:rsidR="00890B92" w:rsidRPr="002E26E1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2E26E1">
        <w:rPr>
          <w:rFonts w:ascii="Arial Narrow" w:hAnsi="Arial Narrow" w:cs="Arial"/>
          <w:sz w:val="22"/>
          <w:szCs w:val="22"/>
        </w:rPr>
        <w:t xml:space="preserve"> dla</w:t>
      </w:r>
      <w:r w:rsidR="00890B92" w:rsidRPr="002E26E1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B338B" w:rsidRPr="002E26E1" w14:paraId="633D977A" w14:textId="77777777" w:rsidTr="00B258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22B9C6" w14:textId="77777777" w:rsidR="00BB338B" w:rsidRPr="002E26E1" w:rsidRDefault="00BB338B" w:rsidP="00B2586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E26E1">
              <w:rPr>
                <w:rFonts w:ascii="Arial Narrow" w:hAnsi="Arial Narrow" w:cs="Arial"/>
                <w:sz w:val="22"/>
                <w:szCs w:val="22"/>
              </w:rPr>
              <w:t>części 1 zamówienia w wysokości 1 695 550.50 zł brutto;</w:t>
            </w:r>
          </w:p>
        </w:tc>
      </w:tr>
      <w:tr w:rsidR="00BB338B" w:rsidRPr="002E26E1" w14:paraId="229DD00D" w14:textId="77777777" w:rsidTr="00B258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E90626" w14:textId="77777777" w:rsidR="00BB338B" w:rsidRPr="002E26E1" w:rsidRDefault="00BB338B" w:rsidP="00B2586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E26E1">
              <w:rPr>
                <w:rFonts w:ascii="Arial Narrow" w:hAnsi="Arial Narrow" w:cs="Arial"/>
                <w:sz w:val="22"/>
                <w:szCs w:val="22"/>
              </w:rPr>
              <w:t>części 2 zamówienia w wysokości 187 920.00 zł brutto;</w:t>
            </w:r>
          </w:p>
        </w:tc>
      </w:tr>
      <w:tr w:rsidR="00BB338B" w:rsidRPr="002E26E1" w14:paraId="7D12CDBB" w14:textId="77777777" w:rsidTr="00B258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4339F3" w14:textId="77777777" w:rsidR="00BB338B" w:rsidRPr="002E26E1" w:rsidRDefault="00BB338B" w:rsidP="00B2586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E26E1">
              <w:rPr>
                <w:rFonts w:ascii="Arial Narrow" w:hAnsi="Arial Narrow" w:cs="Arial"/>
                <w:sz w:val="22"/>
                <w:szCs w:val="22"/>
              </w:rPr>
              <w:t>części 3 zamówienia w wysokości 115 516.80 zł brutto;</w:t>
            </w:r>
          </w:p>
        </w:tc>
      </w:tr>
    </w:tbl>
    <w:p w14:paraId="556B7073" w14:textId="77777777" w:rsidR="00890B92" w:rsidRPr="002E26E1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15C5CCD0" w14:textId="77777777" w:rsidR="00510EC8" w:rsidRPr="002E26E1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604F03A7" w14:textId="139F7315" w:rsidR="00A80738" w:rsidRDefault="002E26E1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E26E1">
        <w:rPr>
          <w:rFonts w:ascii="Arial Narrow" w:hAnsi="Arial Narrow" w:cs="Arial"/>
          <w:i/>
          <w:sz w:val="22"/>
          <w:szCs w:val="22"/>
        </w:rPr>
        <w:t>ZAMAWIAJĄCY</w:t>
      </w:r>
    </w:p>
    <w:p w14:paraId="566EBA28" w14:textId="77777777" w:rsidR="002E26E1" w:rsidRDefault="002E26E1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E1526C4" w14:textId="77777777" w:rsidR="002E26E1" w:rsidRDefault="002E26E1" w:rsidP="002E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14:paraId="4F667AC7" w14:textId="77777777" w:rsidR="002E26E1" w:rsidRDefault="002E26E1" w:rsidP="002E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4F58C46" w14:textId="77777777" w:rsidR="002E26E1" w:rsidRDefault="002E26E1" w:rsidP="002E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9E7D825" w14:textId="77777777" w:rsidR="002E26E1" w:rsidRDefault="002E26E1" w:rsidP="002E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51CA6A4" w14:textId="77777777" w:rsidR="002E26E1" w:rsidRDefault="002E26E1" w:rsidP="002E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7046B2C" w14:textId="77777777" w:rsidR="002E26E1" w:rsidRDefault="002E26E1" w:rsidP="002E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84107F8" w14:textId="77777777" w:rsidR="002E26E1" w:rsidRDefault="002E26E1" w:rsidP="002E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D8559DD" w14:textId="3AE04160" w:rsidR="002E26E1" w:rsidRPr="00681E50" w:rsidRDefault="002E26E1" w:rsidP="002E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ark.</w:t>
      </w:r>
    </w:p>
    <w:p w14:paraId="1FD53D77" w14:textId="77777777" w:rsidR="002E26E1" w:rsidRPr="00681E50" w:rsidRDefault="002E26E1" w:rsidP="002E26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SZPubl.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52A3D153" w14:textId="77777777" w:rsidR="002E26E1" w:rsidRPr="00681E50" w:rsidRDefault="002E26E1" w:rsidP="002E26E1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1EBB9665" w14:textId="61A9CB32" w:rsidR="002E26E1" w:rsidRPr="002E26E1" w:rsidRDefault="002E26E1" w:rsidP="002E26E1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 xml:space="preserve">: </w:t>
      </w:r>
      <w:bookmarkEnd w:id="0"/>
      <w:r>
        <w:rPr>
          <w:rFonts w:ascii="Arial Narrow" w:hAnsi="Arial Narrow"/>
          <w:i/>
          <w:iCs/>
          <w:sz w:val="18"/>
        </w:rPr>
        <w:t>26.07.2024 r.</w:t>
      </w:r>
    </w:p>
    <w:sectPr w:rsidR="002E26E1" w:rsidRPr="002E26E1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A2F485" w14:textId="77777777" w:rsidR="00D773AB" w:rsidRDefault="00D773AB">
      <w:r>
        <w:separator/>
      </w:r>
    </w:p>
  </w:endnote>
  <w:endnote w:type="continuationSeparator" w:id="0">
    <w:p w14:paraId="2726ACBD" w14:textId="77777777" w:rsidR="00D773AB" w:rsidRDefault="00D77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533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1606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9D87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183387D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588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A3D44C" w14:textId="77777777" w:rsidR="009F189D" w:rsidRDefault="009F189D">
    <w:pPr>
      <w:pStyle w:val="Stopka"/>
      <w:tabs>
        <w:tab w:val="clear" w:pos="4536"/>
      </w:tabs>
      <w:jc w:val="center"/>
    </w:pPr>
  </w:p>
  <w:p w14:paraId="7814229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6A932E" w14:textId="77777777" w:rsidR="00D773AB" w:rsidRDefault="00D773AB">
      <w:r>
        <w:separator/>
      </w:r>
    </w:p>
  </w:footnote>
  <w:footnote w:type="continuationSeparator" w:id="0">
    <w:p w14:paraId="09E53B61" w14:textId="77777777" w:rsidR="00D773AB" w:rsidRDefault="00D77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D4334" w14:textId="77777777" w:rsidR="00BB338B" w:rsidRDefault="00BB33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80BBA" w14:textId="77777777" w:rsidR="00BB338B" w:rsidRDefault="00BB33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F6DF09" w14:textId="77777777" w:rsidR="00BB338B" w:rsidRDefault="00BB33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73AB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E26E1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B338B"/>
    <w:rsid w:val="00BE7129"/>
    <w:rsid w:val="00C236D3"/>
    <w:rsid w:val="00C659E2"/>
    <w:rsid w:val="00C902DE"/>
    <w:rsid w:val="00CB0802"/>
    <w:rsid w:val="00D7128F"/>
    <w:rsid w:val="00D773A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5BF36D"/>
  <w15:chartTrackingRefBased/>
  <w15:docId w15:val="{59521638-66CC-4BB2-BA1C-75282E981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E26E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E26E1"/>
    <w:rPr>
      <w:b/>
      <w:bCs/>
    </w:rPr>
  </w:style>
  <w:style w:type="character" w:styleId="Hipercze">
    <w:name w:val="Hyperlink"/>
    <w:uiPriority w:val="99"/>
    <w:unhideWhenUsed/>
    <w:rsid w:val="002E26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141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2024-07-26T04:48:00Z</cp:lastPrinted>
  <dcterms:created xsi:type="dcterms:W3CDTF">2024-07-26T04:47:00Z</dcterms:created>
  <dcterms:modified xsi:type="dcterms:W3CDTF">2024-07-26T04:49:00Z</dcterms:modified>
</cp:coreProperties>
</file>