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449C6" w14:textId="77777777" w:rsidR="00986737" w:rsidRPr="00795BD0" w:rsidRDefault="005662BC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95BD0">
        <w:rPr>
          <w:rFonts w:ascii="Arial Narrow" w:hAnsi="Arial Narrow" w:cs="Arial"/>
          <w:sz w:val="22"/>
          <w:szCs w:val="22"/>
        </w:rPr>
        <w:t>Bydgoszcz</w:t>
      </w:r>
      <w:r w:rsidR="00986737" w:rsidRPr="00795BD0">
        <w:rPr>
          <w:rFonts w:ascii="Arial Narrow" w:hAnsi="Arial Narrow" w:cs="Arial"/>
          <w:sz w:val="22"/>
          <w:szCs w:val="22"/>
        </w:rPr>
        <w:t xml:space="preserve"> dnia: </w:t>
      </w:r>
      <w:r w:rsidRPr="00795BD0">
        <w:rPr>
          <w:rFonts w:ascii="Arial Narrow" w:hAnsi="Arial Narrow" w:cs="Arial"/>
          <w:sz w:val="22"/>
          <w:szCs w:val="22"/>
        </w:rPr>
        <w:t>2024-07-26</w:t>
      </w:r>
    </w:p>
    <w:p w14:paraId="31BF08E6" w14:textId="77777777" w:rsidR="00986737" w:rsidRPr="00795BD0" w:rsidRDefault="005662BC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95BD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8C51C7A" w14:textId="77777777" w:rsidR="00986737" w:rsidRPr="00795BD0" w:rsidRDefault="005662BC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95BD0">
        <w:rPr>
          <w:rFonts w:ascii="Arial Narrow" w:hAnsi="Arial Narrow" w:cs="Arial"/>
          <w:sz w:val="22"/>
          <w:szCs w:val="22"/>
        </w:rPr>
        <w:t>Powstańców Warszawy</w:t>
      </w:r>
      <w:r w:rsidR="00986737" w:rsidRPr="00795BD0">
        <w:rPr>
          <w:rFonts w:ascii="Arial Narrow" w:hAnsi="Arial Narrow" w:cs="Arial"/>
          <w:sz w:val="22"/>
          <w:szCs w:val="22"/>
        </w:rPr>
        <w:t xml:space="preserve"> </w:t>
      </w:r>
      <w:r w:rsidRPr="00795BD0">
        <w:rPr>
          <w:rFonts w:ascii="Arial Narrow" w:hAnsi="Arial Narrow" w:cs="Arial"/>
          <w:sz w:val="22"/>
          <w:szCs w:val="22"/>
        </w:rPr>
        <w:t>5</w:t>
      </w:r>
    </w:p>
    <w:p w14:paraId="0CE21B49" w14:textId="77777777" w:rsidR="00986737" w:rsidRPr="00795BD0" w:rsidRDefault="005662BC" w:rsidP="00986737">
      <w:pPr>
        <w:rPr>
          <w:rFonts w:ascii="Arial Narrow" w:hAnsi="Arial Narrow" w:cs="Arial"/>
          <w:sz w:val="22"/>
          <w:szCs w:val="22"/>
        </w:rPr>
      </w:pPr>
      <w:r w:rsidRPr="00795BD0">
        <w:rPr>
          <w:rFonts w:ascii="Arial Narrow" w:hAnsi="Arial Narrow" w:cs="Arial"/>
          <w:sz w:val="22"/>
          <w:szCs w:val="22"/>
        </w:rPr>
        <w:t>85-681</w:t>
      </w:r>
      <w:r w:rsidR="00986737" w:rsidRPr="00795BD0">
        <w:rPr>
          <w:rFonts w:ascii="Arial Narrow" w:hAnsi="Arial Narrow" w:cs="Arial"/>
          <w:sz w:val="22"/>
          <w:szCs w:val="22"/>
        </w:rPr>
        <w:t xml:space="preserve"> </w:t>
      </w:r>
      <w:r w:rsidRPr="00795BD0">
        <w:rPr>
          <w:rFonts w:ascii="Arial Narrow" w:hAnsi="Arial Narrow" w:cs="Arial"/>
          <w:sz w:val="22"/>
          <w:szCs w:val="22"/>
        </w:rPr>
        <w:t>Bydgoszcz</w:t>
      </w:r>
    </w:p>
    <w:p w14:paraId="593D8461" w14:textId="77777777" w:rsidR="00986737" w:rsidRPr="00795BD0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795BD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80C544F" w14:textId="77777777" w:rsidR="00986737" w:rsidRPr="00795BD0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795BD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95BD0" w14:paraId="4F8D619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0B10B8" w14:textId="77777777" w:rsidR="00986737" w:rsidRPr="00795BD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95BD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DE6F77C" w14:textId="77777777" w:rsidR="00986737" w:rsidRPr="00795BD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95BD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0B15160" w14:textId="77777777" w:rsidR="00986737" w:rsidRPr="00795BD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95B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95B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95B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95BD0" w14:paraId="331B53AD" w14:textId="77777777" w:rsidTr="005A632E">
        <w:tc>
          <w:tcPr>
            <w:tcW w:w="2269" w:type="dxa"/>
            <w:shd w:val="clear" w:color="auto" w:fill="auto"/>
          </w:tcPr>
          <w:p w14:paraId="4D8B9722" w14:textId="77777777" w:rsidR="00986737" w:rsidRPr="00795BD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31C339" w14:textId="77777777" w:rsidR="00986737" w:rsidRPr="00795BD0" w:rsidRDefault="005662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b/>
                <w:sz w:val="22"/>
                <w:szCs w:val="22"/>
              </w:rPr>
              <w:t>Dostawy sukcesywne asortymentu do zabiegów krioablacji wraz z dzierżawą na okres 12 miesięcy</w:t>
            </w:r>
            <w:r w:rsidR="00986737" w:rsidRPr="00795BD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662BC" w:rsidRPr="00795BD0" w14:paraId="54E21084" w14:textId="77777777" w:rsidTr="00B25860">
        <w:tc>
          <w:tcPr>
            <w:tcW w:w="2269" w:type="dxa"/>
            <w:shd w:val="clear" w:color="auto" w:fill="auto"/>
          </w:tcPr>
          <w:p w14:paraId="3A65D1F7" w14:textId="77777777" w:rsidR="005662BC" w:rsidRPr="00795BD0" w:rsidRDefault="005662BC" w:rsidP="00B258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34BA75" w14:textId="77777777" w:rsidR="005662BC" w:rsidRPr="00795BD0" w:rsidRDefault="005662BC" w:rsidP="00B258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b/>
                <w:sz w:val="22"/>
                <w:szCs w:val="22"/>
              </w:rPr>
              <w:t>81/2024</w:t>
            </w:r>
          </w:p>
        </w:tc>
      </w:tr>
    </w:tbl>
    <w:p w14:paraId="7FA07516" w14:textId="77777777" w:rsidR="00A80738" w:rsidRPr="00795BD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9B8C4BA" w14:textId="77777777" w:rsidR="00D665F5" w:rsidRPr="00795BD0" w:rsidRDefault="00D665F5" w:rsidP="00795BD0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95BD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95BD0">
        <w:rPr>
          <w:rFonts w:ascii="Arial Narrow" w:hAnsi="Arial Narrow" w:cs="Arial"/>
          <w:sz w:val="22"/>
          <w:szCs w:val="22"/>
        </w:rPr>
        <w:t>2</w:t>
      </w:r>
      <w:r w:rsidRPr="00795BD0">
        <w:rPr>
          <w:rFonts w:ascii="Arial Narrow" w:hAnsi="Arial Narrow" w:cs="Arial"/>
          <w:sz w:val="22"/>
          <w:szCs w:val="22"/>
        </w:rPr>
        <w:t xml:space="preserve"> ust. 5 </w:t>
      </w:r>
      <w:r w:rsidRPr="00795BD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95BD0">
        <w:rPr>
          <w:rFonts w:ascii="Arial Narrow" w:hAnsi="Arial Narrow" w:cs="Arial"/>
          <w:sz w:val="22"/>
          <w:szCs w:val="22"/>
        </w:rPr>
        <w:t xml:space="preserve"> </w:t>
      </w:r>
      <w:r w:rsidR="005662BC" w:rsidRPr="00795BD0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795BD0">
        <w:rPr>
          <w:rFonts w:ascii="Arial Narrow" w:hAnsi="Arial Narrow" w:cs="Arial"/>
          <w:sz w:val="22"/>
          <w:szCs w:val="22"/>
        </w:rPr>
        <w:t xml:space="preserve"> </w:t>
      </w:r>
      <w:r w:rsidRPr="00795BD0">
        <w:rPr>
          <w:rFonts w:ascii="Arial Narrow" w:hAnsi="Arial Narrow" w:cs="Arial"/>
          <w:sz w:val="22"/>
          <w:szCs w:val="22"/>
        </w:rPr>
        <w:t>udostępnia</w:t>
      </w:r>
      <w:r w:rsidR="00F95C33" w:rsidRPr="00795BD0">
        <w:rPr>
          <w:rFonts w:ascii="Arial Narrow" w:hAnsi="Arial Narrow" w:cs="Arial"/>
          <w:sz w:val="22"/>
          <w:szCs w:val="22"/>
        </w:rPr>
        <w:t xml:space="preserve"> </w:t>
      </w:r>
      <w:r w:rsidR="004C7E9B" w:rsidRPr="00795BD0">
        <w:rPr>
          <w:rFonts w:ascii="Arial Narrow" w:hAnsi="Arial Narrow" w:cs="Arial"/>
          <w:sz w:val="22"/>
          <w:szCs w:val="22"/>
        </w:rPr>
        <w:t>informacj</w:t>
      </w:r>
      <w:r w:rsidR="00577BC6" w:rsidRPr="00795BD0">
        <w:rPr>
          <w:rFonts w:ascii="Arial Narrow" w:hAnsi="Arial Narrow" w:cs="Arial"/>
          <w:sz w:val="22"/>
          <w:szCs w:val="22"/>
        </w:rPr>
        <w:t>ę</w:t>
      </w:r>
      <w:r w:rsidR="00035488" w:rsidRPr="00795BD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95BD0">
        <w:rPr>
          <w:rFonts w:ascii="Arial Narrow" w:hAnsi="Arial Narrow" w:cs="Arial"/>
          <w:sz w:val="22"/>
          <w:szCs w:val="22"/>
        </w:rPr>
        <w:t>.</w:t>
      </w:r>
    </w:p>
    <w:p w14:paraId="505FF799" w14:textId="77777777" w:rsidR="00A80738" w:rsidRPr="00795BD0" w:rsidRDefault="00D665F5" w:rsidP="00795BD0">
      <w:pPr>
        <w:spacing w:before="12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795BD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95BD0">
        <w:rPr>
          <w:rFonts w:ascii="Arial Narrow" w:hAnsi="Arial Narrow" w:cs="Arial"/>
          <w:sz w:val="22"/>
          <w:szCs w:val="22"/>
        </w:rPr>
        <w:t xml:space="preserve"> w dniu </w:t>
      </w:r>
      <w:r w:rsidR="005662BC" w:rsidRPr="00795BD0">
        <w:rPr>
          <w:rFonts w:ascii="Arial Narrow" w:hAnsi="Arial Narrow" w:cs="Arial"/>
          <w:sz w:val="22"/>
          <w:szCs w:val="22"/>
        </w:rPr>
        <w:t>26/07/2024</w:t>
      </w:r>
      <w:r w:rsidR="00FF4AB1" w:rsidRPr="00795BD0">
        <w:rPr>
          <w:rFonts w:ascii="Arial Narrow" w:hAnsi="Arial Narrow" w:cs="Arial"/>
          <w:sz w:val="22"/>
          <w:szCs w:val="22"/>
        </w:rPr>
        <w:t xml:space="preserve"> o godz. </w:t>
      </w:r>
      <w:r w:rsidR="005662BC" w:rsidRPr="00795BD0">
        <w:rPr>
          <w:rFonts w:ascii="Arial Narrow" w:hAnsi="Arial Narrow" w:cs="Arial"/>
          <w:sz w:val="22"/>
          <w:szCs w:val="22"/>
        </w:rPr>
        <w:t>08:30</w:t>
      </w:r>
      <w:r w:rsidRPr="00795BD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95BD0" w14:paraId="3535667D" w14:textId="77777777" w:rsidTr="005A632E">
        <w:tc>
          <w:tcPr>
            <w:tcW w:w="1276" w:type="dxa"/>
            <w:shd w:val="clear" w:color="auto" w:fill="F2F2F2"/>
            <w:vAlign w:val="center"/>
          </w:tcPr>
          <w:p w14:paraId="0CAA953B" w14:textId="77777777" w:rsidR="006B27ED" w:rsidRPr="00795BD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795BD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72BBA73" w14:textId="77777777" w:rsidR="006B27ED" w:rsidRPr="00795BD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39C823A" w14:textId="77777777" w:rsidR="006B27ED" w:rsidRPr="00795BD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63CCA9B" w14:textId="77777777" w:rsidR="006B27ED" w:rsidRPr="00795BD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662BC" w:rsidRPr="00795BD0" w14:paraId="1B48BBCD" w14:textId="77777777" w:rsidTr="00B25860">
        <w:tc>
          <w:tcPr>
            <w:tcW w:w="1276" w:type="dxa"/>
            <w:shd w:val="clear" w:color="auto" w:fill="auto"/>
            <w:vAlign w:val="center"/>
          </w:tcPr>
          <w:p w14:paraId="5CA99C81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5EB8F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C8ABFF7" w14:textId="0F2FB8DF" w:rsidR="005662BC" w:rsidRPr="00795BD0" w:rsidRDefault="00795BD0" w:rsidP="00B2586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HAGMED </w:t>
            </w:r>
            <w:r w:rsidR="005662BC" w:rsidRPr="00795BD0">
              <w:rPr>
                <w:rFonts w:ascii="Arial Narrow" w:hAnsi="Arial Narrow" w:cs="Arial"/>
                <w:sz w:val="22"/>
                <w:szCs w:val="22"/>
              </w:rPr>
              <w:t>Sp. z o.o. Sp. k.</w:t>
            </w:r>
          </w:p>
          <w:p w14:paraId="11F339AE" w14:textId="77777777" w:rsidR="005662BC" w:rsidRPr="00795BD0" w:rsidRDefault="005662BC" w:rsidP="00B25860">
            <w:pPr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Tomaszowska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>32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F87E9C" w14:textId="77777777" w:rsidR="005662BC" w:rsidRPr="00795BD0" w:rsidRDefault="005662BC" w:rsidP="00B2586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96-200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>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1DFB90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115 624.80 zł</w:t>
            </w:r>
          </w:p>
        </w:tc>
      </w:tr>
      <w:tr w:rsidR="005662BC" w:rsidRPr="00795BD0" w14:paraId="3DEF6028" w14:textId="77777777" w:rsidTr="00B25860">
        <w:tc>
          <w:tcPr>
            <w:tcW w:w="1276" w:type="dxa"/>
            <w:shd w:val="clear" w:color="auto" w:fill="auto"/>
            <w:vAlign w:val="center"/>
          </w:tcPr>
          <w:p w14:paraId="50595DF2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5E8C8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96FE84B" w14:textId="4441D876" w:rsidR="005662BC" w:rsidRPr="00795BD0" w:rsidRDefault="00795BD0" w:rsidP="00B2586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MEDTRONIC </w:t>
            </w:r>
            <w:r w:rsidR="005662BC" w:rsidRPr="00795BD0">
              <w:rPr>
                <w:rFonts w:ascii="Arial Narrow" w:hAnsi="Arial Narrow" w:cs="Arial"/>
                <w:sz w:val="22"/>
                <w:szCs w:val="22"/>
              </w:rPr>
              <w:t>Poland sp. z o.o.</w:t>
            </w:r>
          </w:p>
          <w:p w14:paraId="152F6276" w14:textId="77777777" w:rsidR="005662BC" w:rsidRPr="00795BD0" w:rsidRDefault="005662BC" w:rsidP="00B25860">
            <w:pPr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5E0FAD8" w14:textId="77777777" w:rsidR="005662BC" w:rsidRPr="00795BD0" w:rsidRDefault="005662BC" w:rsidP="00B2586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04103A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1 695 550.50 zł</w:t>
            </w:r>
          </w:p>
        </w:tc>
      </w:tr>
      <w:tr w:rsidR="005662BC" w:rsidRPr="00795BD0" w14:paraId="1769D224" w14:textId="77777777" w:rsidTr="00B25860">
        <w:tc>
          <w:tcPr>
            <w:tcW w:w="1276" w:type="dxa"/>
            <w:shd w:val="clear" w:color="auto" w:fill="auto"/>
            <w:vAlign w:val="center"/>
          </w:tcPr>
          <w:p w14:paraId="2348A544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8E72A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BC8F858" w14:textId="56D6D13D" w:rsidR="005662BC" w:rsidRPr="00795BD0" w:rsidRDefault="00795BD0" w:rsidP="00B2586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ABBOTT MEDICAL </w:t>
            </w:r>
            <w:r w:rsidR="005662BC" w:rsidRPr="00795BD0">
              <w:rPr>
                <w:rFonts w:ascii="Arial Narrow" w:hAnsi="Arial Narrow" w:cs="Arial"/>
                <w:sz w:val="22"/>
                <w:szCs w:val="22"/>
              </w:rPr>
              <w:t>Sp. z o. o.</w:t>
            </w:r>
          </w:p>
          <w:p w14:paraId="77EC29BF" w14:textId="77777777" w:rsidR="005662BC" w:rsidRPr="00795BD0" w:rsidRDefault="005662BC" w:rsidP="00B25860">
            <w:pPr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Postępu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>21B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0A862A" w14:textId="77777777" w:rsidR="005662BC" w:rsidRPr="00795BD0" w:rsidRDefault="005662BC" w:rsidP="00B2586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02-676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95BD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C9C3D0" w14:textId="77777777" w:rsidR="005662BC" w:rsidRPr="00795BD0" w:rsidRDefault="005662BC" w:rsidP="00B2586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95BD0">
              <w:rPr>
                <w:rFonts w:ascii="Arial Narrow" w:hAnsi="Arial Narrow" w:cs="Arial"/>
                <w:sz w:val="22"/>
                <w:szCs w:val="22"/>
              </w:rPr>
              <w:t>187 920.00 zł</w:t>
            </w:r>
          </w:p>
        </w:tc>
      </w:tr>
    </w:tbl>
    <w:p w14:paraId="51AF5ECF" w14:textId="6E169541" w:rsidR="00A80738" w:rsidRDefault="00795BD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95BD0">
        <w:rPr>
          <w:rFonts w:ascii="Arial Narrow" w:hAnsi="Arial Narrow" w:cs="Arial"/>
          <w:i/>
          <w:sz w:val="22"/>
          <w:szCs w:val="22"/>
        </w:rPr>
        <w:t>ZAMAWIAJĄCY</w:t>
      </w:r>
    </w:p>
    <w:p w14:paraId="1BE27119" w14:textId="77777777" w:rsidR="00795BD0" w:rsidRDefault="00795BD0" w:rsidP="00795B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CE57E42" w14:textId="77777777" w:rsidR="00795BD0" w:rsidRDefault="00795BD0" w:rsidP="00795B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BB10B4C" w14:textId="77777777" w:rsidR="00795BD0" w:rsidRDefault="00795BD0" w:rsidP="00795B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379827" w14:textId="77777777" w:rsidR="00795BD0" w:rsidRDefault="00795BD0" w:rsidP="00795B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28DCFA" w14:textId="320B3D33" w:rsidR="00795BD0" w:rsidRPr="00681E50" w:rsidRDefault="00795BD0" w:rsidP="00795B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DB24E57" w14:textId="77777777" w:rsidR="00795BD0" w:rsidRPr="00681E50" w:rsidRDefault="00795BD0" w:rsidP="00795B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5AD29EC6" w14:textId="77777777" w:rsidR="00795BD0" w:rsidRDefault="00795BD0" w:rsidP="00795BD0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48DDECDA" w14:textId="2997D435" w:rsidR="00795BD0" w:rsidRPr="00795BD0" w:rsidRDefault="00795BD0" w:rsidP="00795BD0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26.07.2024 r.</w:t>
      </w:r>
    </w:p>
    <w:bookmarkEnd w:id="0"/>
    <w:sectPr w:rsidR="00795BD0" w:rsidRPr="00795BD0" w:rsidSect="00795B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CBAEC" w14:textId="77777777" w:rsidR="00297076" w:rsidRDefault="00297076">
      <w:r>
        <w:separator/>
      </w:r>
    </w:p>
  </w:endnote>
  <w:endnote w:type="continuationSeparator" w:id="0">
    <w:p w14:paraId="6213269C" w14:textId="77777777" w:rsidR="00297076" w:rsidRDefault="00297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17E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053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7628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D8BF20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4AD81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F0C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378777" w14:textId="77777777" w:rsidR="009F189D" w:rsidRDefault="009F189D">
    <w:pPr>
      <w:pStyle w:val="Stopka"/>
      <w:tabs>
        <w:tab w:val="clear" w:pos="4536"/>
      </w:tabs>
      <w:jc w:val="center"/>
    </w:pPr>
  </w:p>
  <w:p w14:paraId="4554C1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220547" w14:textId="77777777" w:rsidR="00297076" w:rsidRDefault="00297076">
      <w:r>
        <w:separator/>
      </w:r>
    </w:p>
  </w:footnote>
  <w:footnote w:type="continuationSeparator" w:id="0">
    <w:p w14:paraId="458501C7" w14:textId="77777777" w:rsidR="00297076" w:rsidRDefault="00297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F5616" w14:textId="77777777" w:rsidR="005662BC" w:rsidRDefault="00566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A4646" w14:textId="77777777" w:rsidR="005662BC" w:rsidRDefault="00566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7D1CA" w14:textId="77777777" w:rsidR="005662BC" w:rsidRDefault="00566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211650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076"/>
    <w:rsid w:val="00007727"/>
    <w:rsid w:val="00017720"/>
    <w:rsid w:val="00035488"/>
    <w:rsid w:val="000D7F25"/>
    <w:rsid w:val="000E00E5"/>
    <w:rsid w:val="00173B20"/>
    <w:rsid w:val="001C69FF"/>
    <w:rsid w:val="0023318D"/>
    <w:rsid w:val="00297076"/>
    <w:rsid w:val="003D72FD"/>
    <w:rsid w:val="00423179"/>
    <w:rsid w:val="00490DC0"/>
    <w:rsid w:val="00493F8C"/>
    <w:rsid w:val="004C7E9B"/>
    <w:rsid w:val="005614F2"/>
    <w:rsid w:val="005662BC"/>
    <w:rsid w:val="00577BC6"/>
    <w:rsid w:val="005A632E"/>
    <w:rsid w:val="0069085C"/>
    <w:rsid w:val="006B27ED"/>
    <w:rsid w:val="00795BD0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A8234B"/>
  <w15:chartTrackingRefBased/>
  <w15:docId w15:val="{57E6E57D-37AF-4A0E-8DF2-66522444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795BD0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795BD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95BD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95BD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795BD0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795BD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795BD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795BD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95BD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95BD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95BD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95BD0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795BD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95BD0"/>
    <w:rPr>
      <w:b/>
      <w:bCs/>
    </w:rPr>
  </w:style>
  <w:style w:type="character" w:styleId="Hipercze">
    <w:name w:val="Hyperlink"/>
    <w:uiPriority w:val="99"/>
    <w:unhideWhenUsed/>
    <w:rsid w:val="00795B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2024-07-26T06:52:00Z</dcterms:created>
  <dcterms:modified xsi:type="dcterms:W3CDTF">2024-07-26T06:54:00Z</dcterms:modified>
</cp:coreProperties>
</file>