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029D0" w14:textId="77777777" w:rsidR="00986737" w:rsidRPr="009432A1" w:rsidRDefault="00FA5597" w:rsidP="00122C4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A559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A5597">
        <w:rPr>
          <w:rFonts w:ascii="Arial" w:hAnsi="Arial" w:cs="Arial"/>
          <w:sz w:val="24"/>
          <w:szCs w:val="24"/>
        </w:rPr>
        <w:t>2024-07-26</w:t>
      </w:r>
    </w:p>
    <w:p w14:paraId="4870B8B9" w14:textId="77777777" w:rsidR="00FA5597" w:rsidRPr="00FA5597" w:rsidRDefault="00FA5597" w:rsidP="00122C49">
      <w:pPr>
        <w:rPr>
          <w:rFonts w:ascii="Arial" w:hAnsi="Arial" w:cs="Arial"/>
          <w:b/>
          <w:bCs/>
          <w:sz w:val="24"/>
          <w:szCs w:val="24"/>
        </w:rPr>
      </w:pPr>
      <w:r w:rsidRPr="00FA559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76B78D6" w14:textId="77777777" w:rsidR="00986737" w:rsidRPr="009432A1" w:rsidRDefault="00FA5597" w:rsidP="00122C49">
      <w:pPr>
        <w:rPr>
          <w:rFonts w:ascii="Arial" w:hAnsi="Arial" w:cs="Arial"/>
          <w:b/>
          <w:bCs/>
          <w:sz w:val="24"/>
          <w:szCs w:val="24"/>
        </w:rPr>
      </w:pPr>
      <w:r w:rsidRPr="00FA559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107653C" w14:textId="77777777" w:rsidR="00986737" w:rsidRPr="009432A1" w:rsidRDefault="00FA5597" w:rsidP="00122C49">
      <w:pPr>
        <w:rPr>
          <w:rFonts w:ascii="Arial" w:hAnsi="Arial" w:cs="Arial"/>
          <w:sz w:val="24"/>
          <w:szCs w:val="24"/>
        </w:rPr>
      </w:pPr>
      <w:r w:rsidRPr="00FA559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5597">
        <w:rPr>
          <w:rFonts w:ascii="Arial" w:hAnsi="Arial" w:cs="Arial"/>
          <w:sz w:val="24"/>
          <w:szCs w:val="24"/>
        </w:rPr>
        <w:t>7/19</w:t>
      </w:r>
    </w:p>
    <w:p w14:paraId="73C3912D" w14:textId="77777777" w:rsidR="00986737" w:rsidRPr="009432A1" w:rsidRDefault="00FA5597" w:rsidP="00122C49">
      <w:pPr>
        <w:rPr>
          <w:rFonts w:ascii="Arial" w:hAnsi="Arial" w:cs="Arial"/>
          <w:sz w:val="24"/>
          <w:szCs w:val="24"/>
        </w:rPr>
      </w:pPr>
      <w:r w:rsidRPr="00FA559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5597">
        <w:rPr>
          <w:rFonts w:ascii="Arial" w:hAnsi="Arial" w:cs="Arial"/>
          <w:sz w:val="24"/>
          <w:szCs w:val="24"/>
        </w:rPr>
        <w:t>Poznań</w:t>
      </w:r>
    </w:p>
    <w:p w14:paraId="52335364" w14:textId="19D1574C" w:rsidR="00986737" w:rsidRDefault="00986737" w:rsidP="00122C49">
      <w:pPr>
        <w:jc w:val="both"/>
        <w:rPr>
          <w:rFonts w:ascii="Arial" w:hAnsi="Arial" w:cs="Arial"/>
          <w:bCs/>
          <w:sz w:val="18"/>
          <w:szCs w:val="18"/>
        </w:rPr>
      </w:pPr>
    </w:p>
    <w:p w14:paraId="435F75D1" w14:textId="77777777" w:rsidR="00122C49" w:rsidRDefault="00122C49" w:rsidP="00122C49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07058D6" w14:textId="77777777" w:rsidTr="00122C4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12F5E7" w14:textId="77777777" w:rsidR="00986737" w:rsidRPr="00CF7835" w:rsidRDefault="00986737" w:rsidP="00122C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0CF33E" w14:textId="77777777" w:rsidR="00986737" w:rsidRPr="00382A4A" w:rsidRDefault="00986737" w:rsidP="00122C4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8DC61C6" w14:textId="77777777" w:rsidR="00986737" w:rsidRPr="004E4B64" w:rsidRDefault="00986737" w:rsidP="00122C4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9DAE276" w14:textId="77777777" w:rsidTr="005A632E">
        <w:tc>
          <w:tcPr>
            <w:tcW w:w="2269" w:type="dxa"/>
            <w:shd w:val="clear" w:color="auto" w:fill="auto"/>
          </w:tcPr>
          <w:p w14:paraId="099FB104" w14:textId="77777777" w:rsidR="00986737" w:rsidRPr="004E4B64" w:rsidRDefault="00986737" w:rsidP="00122C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568FE3" w14:textId="77777777" w:rsidR="00986737" w:rsidRPr="004E4B64" w:rsidRDefault="00FA5597" w:rsidP="00122C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597">
              <w:rPr>
                <w:rFonts w:ascii="Arial" w:hAnsi="Arial" w:cs="Arial"/>
                <w:bCs/>
                <w:sz w:val="24"/>
                <w:szCs w:val="24"/>
              </w:rPr>
              <w:t xml:space="preserve">Zestawy odczynnikowe do oznaczeń w diagnostyce </w:t>
            </w:r>
            <w:proofErr w:type="spellStart"/>
            <w:r w:rsidRPr="00FA5597">
              <w:rPr>
                <w:rFonts w:ascii="Arial" w:hAnsi="Arial" w:cs="Arial"/>
                <w:bCs/>
                <w:sz w:val="24"/>
                <w:szCs w:val="24"/>
              </w:rPr>
              <w:t>gammapatii</w:t>
            </w:r>
            <w:proofErr w:type="spellEnd"/>
            <w:r w:rsidRPr="00FA5597">
              <w:rPr>
                <w:rFonts w:ascii="Arial" w:hAnsi="Arial" w:cs="Arial"/>
                <w:bCs/>
                <w:sz w:val="24"/>
                <w:szCs w:val="24"/>
              </w:rPr>
              <w:t xml:space="preserve"> monoklonalnych, do oznaczeń genetycznych, testy do badań laboratoryjnych kału oraz wkładki cytologiczne.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5597" w:rsidRPr="004E4B64" w14:paraId="7986008E" w14:textId="77777777" w:rsidTr="00C35008">
        <w:tc>
          <w:tcPr>
            <w:tcW w:w="2269" w:type="dxa"/>
            <w:shd w:val="clear" w:color="auto" w:fill="auto"/>
          </w:tcPr>
          <w:p w14:paraId="0D2EB165" w14:textId="77777777" w:rsidR="00FA5597" w:rsidRPr="004E4B64" w:rsidRDefault="00FA5597" w:rsidP="00122C4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583214" w14:textId="77777777" w:rsidR="00FA5597" w:rsidRPr="004E4B64" w:rsidRDefault="00FA5597" w:rsidP="00122C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597">
              <w:rPr>
                <w:rFonts w:ascii="Arial" w:hAnsi="Arial" w:cs="Arial"/>
                <w:bCs/>
                <w:sz w:val="24"/>
                <w:szCs w:val="24"/>
              </w:rPr>
              <w:t>SZW/DZP/47/2024</w:t>
            </w:r>
          </w:p>
        </w:tc>
      </w:tr>
    </w:tbl>
    <w:p w14:paraId="24D038E1" w14:textId="77777777" w:rsidR="00A80738" w:rsidRPr="00986737" w:rsidRDefault="00A80738" w:rsidP="00122C4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322DBCA" w14:textId="2A648EDB" w:rsidR="00D665F5" w:rsidRDefault="00D665F5" w:rsidP="00122C4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A5597" w:rsidRPr="00FA5597">
        <w:rPr>
          <w:rFonts w:ascii="Arial" w:hAnsi="Arial" w:cs="Arial"/>
          <w:sz w:val="24"/>
          <w:szCs w:val="24"/>
        </w:rPr>
        <w:t>(</w:t>
      </w:r>
      <w:proofErr w:type="spellStart"/>
      <w:r w:rsidR="00FA5597" w:rsidRPr="00FA5597">
        <w:rPr>
          <w:rFonts w:ascii="Arial" w:hAnsi="Arial" w:cs="Arial"/>
          <w:sz w:val="24"/>
          <w:szCs w:val="24"/>
        </w:rPr>
        <w:t>t.j</w:t>
      </w:r>
      <w:proofErr w:type="spellEnd"/>
      <w:r w:rsidR="00FA5597" w:rsidRPr="00FA5597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7FFC455" w14:textId="77777777" w:rsid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</w:p>
    <w:p w14:paraId="0EE0584F" w14:textId="77777777" w:rsidR="00122C49" w:rsidRP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  <w:r w:rsidRPr="00122C4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E37EE4A" w14:textId="556DFB56" w:rsidR="00122C49" w:rsidRP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  <w:r w:rsidRPr="00122C49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122C49">
        <w:rPr>
          <w:rFonts w:ascii="Arial" w:hAnsi="Arial" w:cs="Arial"/>
          <w:sz w:val="24"/>
          <w:szCs w:val="24"/>
        </w:rPr>
        <w:t>130000,00 zł brutto</w:t>
      </w:r>
    </w:p>
    <w:p w14:paraId="046B97CB" w14:textId="51C1808C" w:rsidR="00122C49" w:rsidRP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  <w:r w:rsidRPr="00122C49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122C49">
        <w:rPr>
          <w:rFonts w:ascii="Arial" w:hAnsi="Arial" w:cs="Arial"/>
          <w:sz w:val="24"/>
          <w:szCs w:val="24"/>
        </w:rPr>
        <w:t>350000,00 zł brutto</w:t>
      </w:r>
    </w:p>
    <w:p w14:paraId="6E5CE4C0" w14:textId="01203AE4" w:rsidR="00122C49" w:rsidRP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  <w:r w:rsidRPr="00122C49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122C49">
        <w:rPr>
          <w:rFonts w:ascii="Arial" w:hAnsi="Arial" w:cs="Arial"/>
          <w:sz w:val="24"/>
          <w:szCs w:val="24"/>
        </w:rPr>
        <w:t>5520,00 zł brutto</w:t>
      </w:r>
    </w:p>
    <w:p w14:paraId="016973A4" w14:textId="256D699B" w:rsidR="00122C49" w:rsidRPr="00122C49" w:rsidRDefault="00122C49" w:rsidP="00122C49">
      <w:pPr>
        <w:jc w:val="both"/>
        <w:rPr>
          <w:rFonts w:ascii="Arial" w:hAnsi="Arial" w:cs="Arial"/>
          <w:sz w:val="24"/>
          <w:szCs w:val="24"/>
        </w:rPr>
      </w:pPr>
      <w:r w:rsidRPr="00122C49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122C49">
        <w:rPr>
          <w:rFonts w:ascii="Arial" w:hAnsi="Arial" w:cs="Arial"/>
          <w:sz w:val="24"/>
          <w:szCs w:val="24"/>
        </w:rPr>
        <w:t>30000,00 zł brutto</w:t>
      </w:r>
      <w:r>
        <w:rPr>
          <w:rFonts w:ascii="Arial" w:hAnsi="Arial" w:cs="Arial"/>
          <w:sz w:val="24"/>
          <w:szCs w:val="24"/>
        </w:rPr>
        <w:t>.</w:t>
      </w:r>
    </w:p>
    <w:p w14:paraId="362182CB" w14:textId="77777777" w:rsidR="00122C49" w:rsidRPr="00BB547B" w:rsidRDefault="00122C49" w:rsidP="00122C49">
      <w:pPr>
        <w:jc w:val="both"/>
        <w:rPr>
          <w:rFonts w:ascii="Arial" w:hAnsi="Arial" w:cs="Arial"/>
          <w:sz w:val="24"/>
          <w:szCs w:val="24"/>
        </w:rPr>
      </w:pPr>
    </w:p>
    <w:p w14:paraId="4B56BC3C" w14:textId="77777777" w:rsidR="00A80738" w:rsidRPr="00BB547B" w:rsidRDefault="00D665F5" w:rsidP="00122C4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A5597" w:rsidRPr="00FA5597">
        <w:rPr>
          <w:rFonts w:ascii="Arial" w:hAnsi="Arial" w:cs="Arial"/>
          <w:sz w:val="24"/>
          <w:szCs w:val="24"/>
        </w:rPr>
        <w:t>26/07/2024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A5597" w:rsidRPr="00FA5597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678"/>
        <w:gridCol w:w="2551"/>
      </w:tblGrid>
      <w:tr w:rsidR="006B27ED" w:rsidRPr="00122C49" w14:paraId="0AFDFB48" w14:textId="77777777" w:rsidTr="00122C49">
        <w:tc>
          <w:tcPr>
            <w:tcW w:w="851" w:type="dxa"/>
            <w:shd w:val="clear" w:color="auto" w:fill="F2F2F2"/>
            <w:vAlign w:val="center"/>
          </w:tcPr>
          <w:p w14:paraId="59801A32" w14:textId="77777777" w:rsidR="006B27ED" w:rsidRPr="00122C49" w:rsidRDefault="00986737" w:rsidP="00122C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C49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122C49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279C62F" w14:textId="77777777" w:rsidR="006B27ED" w:rsidRPr="00122C49" w:rsidRDefault="00986737" w:rsidP="00122C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C49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34B4C0A2" w14:textId="77777777" w:rsidR="006B27ED" w:rsidRPr="00122C49" w:rsidRDefault="006B27ED" w:rsidP="00122C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C49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54ECC3D" w14:textId="77777777" w:rsidR="006B27ED" w:rsidRPr="00122C49" w:rsidRDefault="006B27ED" w:rsidP="00122C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C49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FA5597" w:rsidRPr="00BB547B" w14:paraId="73B35CEE" w14:textId="77777777" w:rsidTr="00122C49">
        <w:tc>
          <w:tcPr>
            <w:tcW w:w="851" w:type="dxa"/>
            <w:shd w:val="clear" w:color="auto" w:fill="auto"/>
            <w:vAlign w:val="center"/>
          </w:tcPr>
          <w:p w14:paraId="4C9DB8B2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C35FB3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3F8AD5FF" w14:textId="77777777" w:rsidR="00B42F7D" w:rsidRDefault="00FA5597" w:rsidP="00B42F7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5597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 International Sp. z o.o. </w:t>
            </w:r>
          </w:p>
          <w:p w14:paraId="4A528F06" w14:textId="77777777" w:rsidR="00B42F7D" w:rsidRDefault="00B42F7D" w:rsidP="00B42F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Gen.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Kaziemierza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Pułaskiego 9</w:t>
            </w:r>
          </w:p>
          <w:p w14:paraId="5DEADF5D" w14:textId="3E7E7E50" w:rsidR="00FA5597" w:rsidRPr="00986737" w:rsidRDefault="00B42F7D" w:rsidP="00B42F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40-273 </w:t>
            </w:r>
            <w:r w:rsidR="00FA5597" w:rsidRPr="00FA559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87D2EC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6 245.94 zł</w:t>
            </w:r>
          </w:p>
        </w:tc>
      </w:tr>
      <w:tr w:rsidR="00FA5597" w:rsidRPr="00BB547B" w14:paraId="789B1EF8" w14:textId="77777777" w:rsidTr="00122C49">
        <w:tc>
          <w:tcPr>
            <w:tcW w:w="851" w:type="dxa"/>
            <w:shd w:val="clear" w:color="auto" w:fill="auto"/>
            <w:vAlign w:val="center"/>
          </w:tcPr>
          <w:p w14:paraId="43011551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9B8BD6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39504831" w14:textId="77777777" w:rsidR="00FA5597" w:rsidRPr="00986737" w:rsidRDefault="00FA5597" w:rsidP="00122C4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5597">
              <w:rPr>
                <w:rFonts w:ascii="Arial" w:hAnsi="Arial" w:cs="Arial"/>
                <w:sz w:val="24"/>
                <w:szCs w:val="24"/>
              </w:rPr>
              <w:t>Cepheid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14:paraId="57EE4329" w14:textId="285FBB8A" w:rsidR="00FA5597" w:rsidRPr="00986737" w:rsidRDefault="002A4A35" w:rsidP="00122C4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Europark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Fichtenhain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4</w:t>
            </w:r>
          </w:p>
          <w:p w14:paraId="6A93610C" w14:textId="05F1DBF4" w:rsidR="00FA5597" w:rsidRPr="00986737" w:rsidRDefault="002A4A35" w:rsidP="00122C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47807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Krefeld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FA5597" w:rsidRPr="00FA5597">
              <w:rPr>
                <w:rFonts w:ascii="Arial" w:hAnsi="Arial" w:cs="Arial"/>
                <w:sz w:val="24"/>
                <w:szCs w:val="24"/>
              </w:rPr>
              <w:t xml:space="preserve"> Niemcy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FEEB71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338 423.72 zł</w:t>
            </w:r>
          </w:p>
        </w:tc>
      </w:tr>
      <w:tr w:rsidR="00FA5597" w:rsidRPr="00BB547B" w14:paraId="5D445B51" w14:textId="77777777" w:rsidTr="00122C49">
        <w:tc>
          <w:tcPr>
            <w:tcW w:w="851" w:type="dxa"/>
            <w:shd w:val="clear" w:color="auto" w:fill="auto"/>
            <w:vAlign w:val="center"/>
          </w:tcPr>
          <w:p w14:paraId="720016E3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7AF9FB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70D4BADE" w14:textId="77777777" w:rsidR="00FA5597" w:rsidRPr="00986737" w:rsidRDefault="00FA5597" w:rsidP="00122C49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STAMAR</w:t>
            </w:r>
          </w:p>
          <w:p w14:paraId="2C11C8B1" w14:textId="43D5E2F0" w:rsidR="00FA5597" w:rsidRPr="00986737" w:rsidRDefault="00FA5597" w:rsidP="00122C49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F</w:t>
            </w:r>
            <w:r w:rsidR="002A4A35">
              <w:rPr>
                <w:rFonts w:ascii="Arial" w:hAnsi="Arial" w:cs="Arial"/>
                <w:sz w:val="24"/>
                <w:szCs w:val="24"/>
              </w:rPr>
              <w:t>eliksa</w:t>
            </w:r>
            <w:r w:rsidRPr="00FA5597">
              <w:rPr>
                <w:rFonts w:ascii="Arial" w:hAnsi="Arial" w:cs="Arial"/>
                <w:sz w:val="24"/>
                <w:szCs w:val="24"/>
              </w:rPr>
              <w:t xml:space="preserve"> Per</w:t>
            </w:r>
            <w:r w:rsidR="002A4A35">
              <w:rPr>
                <w:rFonts w:ascii="Arial" w:hAnsi="Arial" w:cs="Arial"/>
                <w:sz w:val="24"/>
                <w:szCs w:val="24"/>
              </w:rPr>
              <w:t>k</w:t>
            </w:r>
            <w:r w:rsidRPr="00FA5597">
              <w:rPr>
                <w:rFonts w:ascii="Arial" w:hAnsi="Arial" w:cs="Arial"/>
                <w:sz w:val="24"/>
                <w:szCs w:val="24"/>
              </w:rPr>
              <w:t>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4CF376" w14:textId="77777777" w:rsidR="00FA5597" w:rsidRPr="00986737" w:rsidRDefault="00FA5597" w:rsidP="00122C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41-300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24C272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4 745.52 zł</w:t>
            </w:r>
          </w:p>
        </w:tc>
      </w:tr>
      <w:tr w:rsidR="00FA5597" w:rsidRPr="00BB547B" w14:paraId="2096B357" w14:textId="77777777" w:rsidTr="00122C49">
        <w:tc>
          <w:tcPr>
            <w:tcW w:w="851" w:type="dxa"/>
            <w:shd w:val="clear" w:color="auto" w:fill="auto"/>
            <w:vAlign w:val="center"/>
          </w:tcPr>
          <w:p w14:paraId="22700C58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963E3F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01DECC29" w14:textId="179E91A3" w:rsidR="00FA5597" w:rsidRPr="00986737" w:rsidRDefault="00FA5597" w:rsidP="00122C49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MEDAN</w:t>
            </w:r>
            <w:r w:rsidR="002A4A35">
              <w:rPr>
                <w:rFonts w:ascii="Arial" w:hAnsi="Arial" w:cs="Arial"/>
                <w:sz w:val="24"/>
                <w:szCs w:val="24"/>
              </w:rPr>
              <w:t xml:space="preserve"> Andrzej Hędrzak</w:t>
            </w:r>
          </w:p>
          <w:p w14:paraId="176E2900" w14:textId="40CC4341" w:rsidR="002A4A35" w:rsidRDefault="00E948FB" w:rsidP="00E94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A.</w:t>
            </w:r>
            <w:r w:rsidR="002A4A35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="002A4A35">
              <w:rPr>
                <w:rFonts w:ascii="Arial" w:hAnsi="Arial" w:cs="Arial"/>
                <w:sz w:val="24"/>
                <w:szCs w:val="24"/>
              </w:rPr>
              <w:t xml:space="preserve"> 32</w:t>
            </w:r>
          </w:p>
          <w:p w14:paraId="63DE8595" w14:textId="4985131D" w:rsidR="00FA5597" w:rsidRPr="00986737" w:rsidRDefault="00E948FB" w:rsidP="00E948FB">
            <w:pPr>
              <w:numPr>
                <w:ilvl w:val="1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5597" w:rsidRPr="00FA5597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B799DD" w14:textId="77777777" w:rsidR="00FA5597" w:rsidRPr="00986737" w:rsidRDefault="00FA5597" w:rsidP="00122C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7 696.08 zł</w:t>
            </w:r>
          </w:p>
        </w:tc>
      </w:tr>
      <w:tr w:rsidR="00E948FB" w:rsidRPr="00BB547B" w14:paraId="235789B5" w14:textId="77777777" w:rsidTr="00122C49">
        <w:tc>
          <w:tcPr>
            <w:tcW w:w="851" w:type="dxa"/>
            <w:shd w:val="clear" w:color="auto" w:fill="auto"/>
            <w:vAlign w:val="center"/>
          </w:tcPr>
          <w:p w14:paraId="506AD457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60EF3D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3D5E7B43" w14:textId="77777777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MEDAN</w:t>
            </w:r>
            <w:r>
              <w:rPr>
                <w:rFonts w:ascii="Arial" w:hAnsi="Arial" w:cs="Arial"/>
                <w:sz w:val="24"/>
                <w:szCs w:val="24"/>
              </w:rPr>
              <w:t xml:space="preserve"> Andrzej Hędrzak</w:t>
            </w:r>
          </w:p>
          <w:p w14:paraId="6CAB853D" w14:textId="04FACCB0" w:rsidR="00E948FB" w:rsidRDefault="00E948FB" w:rsidP="00E94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A.</w:t>
            </w:r>
            <w:r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32</w:t>
            </w:r>
          </w:p>
          <w:p w14:paraId="5FD965FD" w14:textId="502CBE7A" w:rsidR="00E948FB" w:rsidRPr="00986737" w:rsidRDefault="00E948FB" w:rsidP="00E94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44-103 </w:t>
            </w:r>
            <w:r w:rsidRPr="00FA5597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2A7F04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40 176.00 zł</w:t>
            </w:r>
          </w:p>
        </w:tc>
      </w:tr>
      <w:tr w:rsidR="00E948FB" w:rsidRPr="00BB547B" w14:paraId="37A4530D" w14:textId="77777777" w:rsidTr="00122C49">
        <w:tc>
          <w:tcPr>
            <w:tcW w:w="851" w:type="dxa"/>
            <w:shd w:val="clear" w:color="auto" w:fill="auto"/>
            <w:vAlign w:val="center"/>
          </w:tcPr>
          <w:p w14:paraId="704AA2A4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E6F20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2E0A2114" w14:textId="57B0382C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5597">
              <w:rPr>
                <w:rFonts w:ascii="Arial" w:hAnsi="Arial" w:cs="Arial"/>
                <w:sz w:val="24"/>
                <w:szCs w:val="24"/>
              </w:rPr>
              <w:t>Biokom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Diagnostyka Sp. z o.o.</w:t>
            </w:r>
          </w:p>
          <w:p w14:paraId="55A3B8E2" w14:textId="77777777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Wspólna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F88DEC" w14:textId="77777777" w:rsidR="00E948FB" w:rsidRPr="00986737" w:rsidRDefault="00E948FB" w:rsidP="00E94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Janki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6945B7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127 980.00 zł</w:t>
            </w:r>
          </w:p>
        </w:tc>
      </w:tr>
      <w:tr w:rsidR="00E948FB" w:rsidRPr="00BB547B" w14:paraId="35E30463" w14:textId="77777777" w:rsidTr="00122C49">
        <w:tc>
          <w:tcPr>
            <w:tcW w:w="851" w:type="dxa"/>
            <w:shd w:val="clear" w:color="auto" w:fill="auto"/>
            <w:vAlign w:val="center"/>
          </w:tcPr>
          <w:p w14:paraId="3612DDD5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D5127E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24842734" w14:textId="77777777" w:rsidR="00E948FB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FA5597">
              <w:rPr>
                <w:rFonts w:ascii="Arial" w:hAnsi="Arial" w:cs="Arial"/>
                <w:sz w:val="24"/>
                <w:szCs w:val="24"/>
              </w:rPr>
              <w:t>abimex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 Więcek </w:t>
            </w:r>
            <w:proofErr w:type="spellStart"/>
            <w:r w:rsidRPr="00FA5597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B06A7EA" w14:textId="77777777" w:rsidR="00E948FB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Cedrowa 16</w:t>
            </w:r>
          </w:p>
          <w:p w14:paraId="1D981E41" w14:textId="522A01C8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04-565 </w:t>
            </w:r>
            <w:r w:rsidRPr="00FA559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CD6686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13 176.00 zł</w:t>
            </w:r>
          </w:p>
        </w:tc>
      </w:tr>
      <w:tr w:rsidR="00E948FB" w:rsidRPr="00BB547B" w14:paraId="1BFF7635" w14:textId="77777777" w:rsidTr="00122C49">
        <w:tc>
          <w:tcPr>
            <w:tcW w:w="851" w:type="dxa"/>
            <w:shd w:val="clear" w:color="auto" w:fill="auto"/>
            <w:vAlign w:val="center"/>
          </w:tcPr>
          <w:p w14:paraId="612C1E68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9770D1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70CFF77C" w14:textId="77777777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 xml:space="preserve">Pointe </w:t>
            </w:r>
            <w:proofErr w:type="spellStart"/>
            <w:r w:rsidRPr="00FA5597">
              <w:rPr>
                <w:rFonts w:ascii="Arial" w:hAnsi="Arial" w:cs="Arial"/>
                <w:sz w:val="24"/>
                <w:szCs w:val="24"/>
              </w:rPr>
              <w:t>Scientific</w:t>
            </w:r>
            <w:proofErr w:type="spellEnd"/>
            <w:r w:rsidRPr="00FA5597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5565019" w14:textId="77777777" w:rsidR="00E948FB" w:rsidRPr="00986737" w:rsidRDefault="00E948FB" w:rsidP="00E948FB">
            <w:pPr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Śródziemnomorska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11/10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4BB942" w14:textId="77777777" w:rsidR="00E948FB" w:rsidRPr="00986737" w:rsidRDefault="00E948FB" w:rsidP="00E948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02-758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59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0EDB49" w14:textId="77777777" w:rsidR="00E948FB" w:rsidRPr="00986737" w:rsidRDefault="00E948FB" w:rsidP="00E948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597">
              <w:rPr>
                <w:rFonts w:ascii="Arial" w:hAnsi="Arial" w:cs="Arial"/>
                <w:sz w:val="24"/>
                <w:szCs w:val="24"/>
              </w:rPr>
              <w:t>7 865.64 zł</w:t>
            </w:r>
          </w:p>
        </w:tc>
      </w:tr>
    </w:tbl>
    <w:p w14:paraId="1855BB0A" w14:textId="77777777" w:rsidR="00E948FB" w:rsidRDefault="00E948FB" w:rsidP="0012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2669E4E" w14:textId="30932741" w:rsidR="00A80738" w:rsidRDefault="00A80738" w:rsidP="0012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5F9535B" w14:textId="77777777" w:rsidR="00C638D6" w:rsidRDefault="00C638D6" w:rsidP="0012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9E01F2" w14:textId="77777777" w:rsidR="00C638D6" w:rsidRDefault="00C638D6" w:rsidP="00C638D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6BBDAF20" w14:textId="77777777" w:rsidR="00C638D6" w:rsidRPr="002D64D4" w:rsidRDefault="00C638D6" w:rsidP="00C638D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66F45589" w14:textId="77777777" w:rsidR="00C638D6" w:rsidRPr="001C214A" w:rsidRDefault="00C638D6" w:rsidP="00C638D6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134EF83E" w14:textId="77777777" w:rsidR="00C638D6" w:rsidRPr="00BB547B" w:rsidRDefault="00C638D6" w:rsidP="0012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638D6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6CDAE" w14:textId="77777777" w:rsidR="000D167F" w:rsidRDefault="000D167F">
      <w:r>
        <w:separator/>
      </w:r>
    </w:p>
  </w:endnote>
  <w:endnote w:type="continuationSeparator" w:id="0">
    <w:p w14:paraId="24288FF5" w14:textId="77777777" w:rsidR="000D167F" w:rsidRDefault="000D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CFE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2D6E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86823" w14:textId="52C6A4E6" w:rsidR="00986737" w:rsidRPr="00986737" w:rsidRDefault="00C638D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92D3DD9" wp14:editId="4E8EAE6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5A6F5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55FCBB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9E4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E787A" w14:textId="77777777" w:rsidR="009F189D" w:rsidRDefault="009F189D">
    <w:pPr>
      <w:pStyle w:val="Stopka"/>
      <w:tabs>
        <w:tab w:val="clear" w:pos="4536"/>
      </w:tabs>
      <w:jc w:val="center"/>
    </w:pPr>
  </w:p>
  <w:p w14:paraId="21E0AB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55666" w14:textId="77777777" w:rsidR="000D167F" w:rsidRDefault="000D167F">
      <w:r>
        <w:separator/>
      </w:r>
    </w:p>
  </w:footnote>
  <w:footnote w:type="continuationSeparator" w:id="0">
    <w:p w14:paraId="1906281D" w14:textId="77777777" w:rsidR="000D167F" w:rsidRDefault="000D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57D7C" w14:textId="77777777" w:rsidR="00FA5597" w:rsidRDefault="00FA5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73AC4" w14:textId="77777777" w:rsidR="00FA5597" w:rsidRDefault="00FA5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FB4C3" w14:textId="77777777" w:rsidR="00FA5597" w:rsidRDefault="00FA5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351A2C"/>
    <w:multiLevelType w:val="hybridMultilevel"/>
    <w:tmpl w:val="D48ED3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A4E99"/>
    <w:multiLevelType w:val="multilevel"/>
    <w:tmpl w:val="0E1EDA64"/>
    <w:lvl w:ilvl="0">
      <w:start w:val="4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3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469708515">
    <w:abstractNumId w:val="0"/>
  </w:num>
  <w:num w:numId="2" w16cid:durableId="1448043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67F"/>
    <w:rsid w:val="00007727"/>
    <w:rsid w:val="00017720"/>
    <w:rsid w:val="00035488"/>
    <w:rsid w:val="000D167F"/>
    <w:rsid w:val="000D7F25"/>
    <w:rsid w:val="000E00E5"/>
    <w:rsid w:val="00122C49"/>
    <w:rsid w:val="00173B20"/>
    <w:rsid w:val="001C69FF"/>
    <w:rsid w:val="0023318D"/>
    <w:rsid w:val="002A4A35"/>
    <w:rsid w:val="003D72FD"/>
    <w:rsid w:val="00423179"/>
    <w:rsid w:val="00490DC0"/>
    <w:rsid w:val="00493F8C"/>
    <w:rsid w:val="004C7E9B"/>
    <w:rsid w:val="004D1525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42F7D"/>
    <w:rsid w:val="00BB547B"/>
    <w:rsid w:val="00C236D3"/>
    <w:rsid w:val="00C638D6"/>
    <w:rsid w:val="00C659E2"/>
    <w:rsid w:val="00C82837"/>
    <w:rsid w:val="00CA3D66"/>
    <w:rsid w:val="00CB0802"/>
    <w:rsid w:val="00D665F5"/>
    <w:rsid w:val="00D7128F"/>
    <w:rsid w:val="00E948FB"/>
    <w:rsid w:val="00EA3476"/>
    <w:rsid w:val="00F16C60"/>
    <w:rsid w:val="00F95C33"/>
    <w:rsid w:val="00FA559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1D675C"/>
  <w15:chartTrackingRefBased/>
  <w15:docId w15:val="{9AB79C86-DE7E-4F99-89B9-5F754659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63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6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0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08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9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6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0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8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1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18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7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4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15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0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9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18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0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59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2024-07-26T09:08:00Z</cp:lastPrinted>
  <dcterms:created xsi:type="dcterms:W3CDTF">2024-07-26T09:09:00Z</dcterms:created>
  <dcterms:modified xsi:type="dcterms:W3CDTF">2024-07-26T09:09:00Z</dcterms:modified>
</cp:coreProperties>
</file>