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FD038" w14:textId="3F7E5499" w:rsidR="00B04206" w:rsidRPr="002A4BB8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A4BB8">
        <w:rPr>
          <w:rFonts w:ascii="Arial" w:hAnsi="Arial" w:cs="Arial"/>
          <w:bCs/>
          <w:sz w:val="24"/>
          <w:szCs w:val="24"/>
        </w:rPr>
        <w:t>Znak sprawy:</w:t>
      </w:r>
      <w:r w:rsidRPr="002A4BB8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2A4BB8">
        <w:rPr>
          <w:rFonts w:ascii="Arial" w:hAnsi="Arial" w:cs="Arial"/>
          <w:b/>
          <w:bCs/>
          <w:sz w:val="24"/>
          <w:szCs w:val="24"/>
        </w:rPr>
        <w:t>KA-2/</w:t>
      </w:r>
      <w:r w:rsidR="000B3BB4" w:rsidRPr="002A4BB8">
        <w:rPr>
          <w:rFonts w:ascii="Arial" w:hAnsi="Arial" w:cs="Arial"/>
          <w:b/>
          <w:bCs/>
          <w:sz w:val="24"/>
          <w:szCs w:val="24"/>
        </w:rPr>
        <w:t>0</w:t>
      </w:r>
      <w:r w:rsidR="00FA4096">
        <w:rPr>
          <w:rFonts w:ascii="Arial" w:hAnsi="Arial" w:cs="Arial"/>
          <w:b/>
          <w:bCs/>
          <w:sz w:val="24"/>
          <w:szCs w:val="24"/>
        </w:rPr>
        <w:t>68</w:t>
      </w:r>
      <w:r w:rsidR="00AF3101" w:rsidRPr="002A4BB8">
        <w:rPr>
          <w:rFonts w:ascii="Arial" w:hAnsi="Arial" w:cs="Arial"/>
          <w:b/>
          <w:bCs/>
          <w:sz w:val="24"/>
          <w:szCs w:val="24"/>
        </w:rPr>
        <w:t>/202</w:t>
      </w:r>
      <w:r w:rsidR="008C470D" w:rsidRPr="002A4BB8">
        <w:rPr>
          <w:rFonts w:ascii="Arial" w:hAnsi="Arial" w:cs="Arial"/>
          <w:b/>
          <w:bCs/>
          <w:sz w:val="24"/>
          <w:szCs w:val="24"/>
        </w:rPr>
        <w:t>4</w:t>
      </w:r>
    </w:p>
    <w:p w14:paraId="7FC3B18E" w14:textId="77777777" w:rsidR="00B639E0" w:rsidRPr="002A4BB8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A4BB8">
        <w:rPr>
          <w:rFonts w:ascii="Arial" w:hAnsi="Arial" w:cs="Arial"/>
          <w:bCs/>
          <w:i w:val="0"/>
          <w:szCs w:val="24"/>
        </w:rPr>
        <w:t>Załącznik nr</w:t>
      </w:r>
      <w:r w:rsidRPr="002A4BB8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2A4BB8">
        <w:rPr>
          <w:rFonts w:ascii="Arial" w:hAnsi="Arial" w:cs="Arial"/>
          <w:b/>
          <w:bCs/>
          <w:i w:val="0"/>
          <w:szCs w:val="24"/>
        </w:rPr>
        <w:t>2</w:t>
      </w:r>
      <w:r w:rsidR="00845998" w:rsidRPr="002A4BB8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2A4BB8">
        <w:rPr>
          <w:rFonts w:ascii="Arial" w:hAnsi="Arial" w:cs="Arial"/>
          <w:b/>
          <w:bCs/>
          <w:i w:val="0"/>
          <w:szCs w:val="24"/>
        </w:rPr>
        <w:t>WZ</w:t>
      </w:r>
    </w:p>
    <w:p w14:paraId="117FA427" w14:textId="77777777" w:rsidR="00E616D4" w:rsidRPr="002A4BB8" w:rsidRDefault="00E616D4" w:rsidP="003B310D">
      <w:pPr>
        <w:pStyle w:val="Nagwek2"/>
        <w:ind w:left="0"/>
        <w:rPr>
          <w:sz w:val="24"/>
        </w:rPr>
      </w:pPr>
    </w:p>
    <w:p w14:paraId="68C9208A" w14:textId="77777777" w:rsidR="00EF47EE" w:rsidRPr="002A4BB8" w:rsidRDefault="003B310D" w:rsidP="003B310D">
      <w:pPr>
        <w:pStyle w:val="Nagwek2"/>
        <w:ind w:left="0"/>
        <w:rPr>
          <w:sz w:val="24"/>
        </w:rPr>
      </w:pPr>
      <w:r w:rsidRPr="002A4BB8">
        <w:rPr>
          <w:sz w:val="24"/>
        </w:rPr>
        <w:t>OFERTA</w:t>
      </w:r>
    </w:p>
    <w:p w14:paraId="06F24D11" w14:textId="77777777" w:rsidR="00EF47EE" w:rsidRPr="002A4BB8" w:rsidRDefault="00EF47EE" w:rsidP="00EF47EE"/>
    <w:p w14:paraId="18832D1E" w14:textId="77777777" w:rsidR="00902B46" w:rsidRPr="002A4BB8" w:rsidRDefault="00902B46" w:rsidP="00B639E0">
      <w:pPr>
        <w:spacing w:line="360" w:lineRule="auto"/>
        <w:ind w:hanging="28"/>
      </w:pPr>
      <w:r w:rsidRPr="002A4BB8">
        <w:t>Nazwa</w:t>
      </w:r>
      <w:r w:rsidR="00D24480" w:rsidRPr="002A4BB8">
        <w:t>:</w:t>
      </w:r>
      <w:r w:rsidRPr="002A4BB8">
        <w:t xml:space="preserve"> </w:t>
      </w:r>
      <w:r w:rsidR="00D24480" w:rsidRPr="002A4BB8">
        <w:t>(</w:t>
      </w:r>
      <w:r w:rsidRPr="002A4BB8">
        <w:t>Wykonawcy lub Wykonawców w przypadku oferty wspólnej</w:t>
      </w:r>
      <w:r w:rsidR="00D24480" w:rsidRPr="002A4BB8">
        <w:t>)</w:t>
      </w:r>
      <w:r w:rsidRPr="002A4BB8">
        <w:t>:</w:t>
      </w:r>
    </w:p>
    <w:p w14:paraId="7B668441" w14:textId="77777777" w:rsidR="00902B46" w:rsidRPr="002A4BB8" w:rsidRDefault="00902B46" w:rsidP="00B639E0">
      <w:pPr>
        <w:spacing w:line="360" w:lineRule="auto"/>
        <w:ind w:hanging="28"/>
      </w:pPr>
      <w:r w:rsidRPr="002A4BB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EC9FD6" w14:textId="77777777" w:rsidR="00B639E0" w:rsidRPr="002A4BB8" w:rsidRDefault="00902B46" w:rsidP="00B639E0">
      <w:pPr>
        <w:spacing w:line="360" w:lineRule="auto"/>
        <w:ind w:hanging="28"/>
      </w:pPr>
      <w:r w:rsidRPr="002A4BB8">
        <w:t>Adres: ul. .....................</w:t>
      </w:r>
      <w:r w:rsidR="00B639E0" w:rsidRPr="002A4BB8">
        <w:t>...............</w:t>
      </w:r>
      <w:r w:rsidRPr="002A4BB8">
        <w:t xml:space="preserve">.................... </w:t>
      </w:r>
      <w:r w:rsidR="00B639E0" w:rsidRPr="002A4BB8">
        <w:t xml:space="preserve">       </w:t>
      </w:r>
      <w:r w:rsidRPr="002A4BB8">
        <w:t>kod pocztowy</w:t>
      </w:r>
      <w:r w:rsidR="00A23458" w:rsidRPr="002A4BB8">
        <w:t>:</w:t>
      </w:r>
      <w:r w:rsidR="00B639E0" w:rsidRPr="002A4BB8">
        <w:t>………………</w:t>
      </w:r>
    </w:p>
    <w:p w14:paraId="5EBC8FB6" w14:textId="77777777" w:rsidR="00902B46" w:rsidRPr="002A4BB8" w:rsidRDefault="00B639E0" w:rsidP="00B639E0">
      <w:pPr>
        <w:spacing w:line="360" w:lineRule="auto"/>
        <w:ind w:hanging="28"/>
      </w:pPr>
      <w:r w:rsidRPr="002A4BB8">
        <w:t>m</w:t>
      </w:r>
      <w:r w:rsidR="00902B46" w:rsidRPr="002A4BB8">
        <w:t>iasto</w:t>
      </w:r>
      <w:r w:rsidRPr="002A4BB8">
        <w:t xml:space="preserve">:     ........................................................        </w:t>
      </w:r>
      <w:r w:rsidR="00902B46" w:rsidRPr="002A4BB8">
        <w:t>województwo: ……………………</w:t>
      </w:r>
    </w:p>
    <w:p w14:paraId="02E21116" w14:textId="77777777" w:rsidR="00B12D3B" w:rsidRPr="002A4BB8" w:rsidRDefault="00902B46" w:rsidP="00B639E0">
      <w:pPr>
        <w:spacing w:line="360" w:lineRule="auto"/>
        <w:ind w:hanging="27"/>
        <w:jc w:val="both"/>
      </w:pPr>
      <w:r w:rsidRPr="002A4BB8">
        <w:t>tel.</w:t>
      </w:r>
      <w:r w:rsidR="00B639E0" w:rsidRPr="002A4BB8">
        <w:t>:</w:t>
      </w:r>
      <w:r w:rsidRPr="002A4BB8">
        <w:t xml:space="preserve"> ...</w:t>
      </w:r>
      <w:r w:rsidR="00B639E0" w:rsidRPr="002A4BB8">
        <w:t>..</w:t>
      </w:r>
      <w:r w:rsidRPr="002A4BB8">
        <w:t>.</w:t>
      </w:r>
      <w:r w:rsidR="00B639E0" w:rsidRPr="002A4BB8">
        <w:t>./....</w:t>
      </w:r>
      <w:r w:rsidR="00B12D3B" w:rsidRPr="002A4BB8">
        <w:t>.....</w:t>
      </w:r>
      <w:r w:rsidR="00B639E0" w:rsidRPr="002A4BB8">
        <w:t>.</w:t>
      </w:r>
      <w:r w:rsidRPr="002A4BB8">
        <w:t>..</w:t>
      </w:r>
      <w:r w:rsidR="00B12D3B" w:rsidRPr="002A4BB8">
        <w:t>.............................</w:t>
      </w:r>
      <w:r w:rsidRPr="002A4BB8">
        <w:t>.........</w:t>
      </w:r>
      <w:r w:rsidR="00B639E0" w:rsidRPr="002A4BB8">
        <w:t>..</w:t>
      </w:r>
      <w:r w:rsidRPr="002A4BB8">
        <w:t>....</w:t>
      </w:r>
      <w:r w:rsidR="00B12D3B" w:rsidRPr="002A4BB8">
        <w:t xml:space="preserve">         </w:t>
      </w:r>
    </w:p>
    <w:p w14:paraId="2A3EF8F9" w14:textId="4DF33D9C" w:rsidR="00902B46" w:rsidRPr="002A4BB8" w:rsidRDefault="00B639E0" w:rsidP="000B3BB4">
      <w:pPr>
        <w:spacing w:line="360" w:lineRule="auto"/>
        <w:ind w:hanging="27"/>
        <w:jc w:val="both"/>
      </w:pPr>
      <w:r w:rsidRPr="002A4BB8">
        <w:t>e-mail: ...........</w:t>
      </w:r>
      <w:r w:rsidR="00B12D3B" w:rsidRPr="002A4BB8">
        <w:t>.......</w:t>
      </w:r>
      <w:r w:rsidRPr="002A4BB8">
        <w:t>.........................</w:t>
      </w:r>
      <w:r w:rsidR="00F2010E" w:rsidRPr="002A4BB8">
        <w:t>.......................</w:t>
      </w:r>
      <w:r w:rsidRPr="002A4BB8">
        <w:t>............</w:t>
      </w:r>
      <w:r w:rsidR="00902B46" w:rsidRPr="002A4BB8">
        <w:t>na który zamawiający ma przesyłać korespondencję</w:t>
      </w:r>
      <w:r w:rsidR="000B3BB4" w:rsidRPr="002A4BB8">
        <w:t xml:space="preserve"> </w:t>
      </w:r>
      <w:r w:rsidR="00902B46" w:rsidRPr="002A4BB8">
        <w:rPr>
          <w:rFonts w:eastAsia="MS Mincho"/>
        </w:rPr>
        <w:t>NIP: .............................................., REGON: .....................................</w:t>
      </w:r>
    </w:p>
    <w:p w14:paraId="4CE24452" w14:textId="0EDCE243" w:rsidR="00B04206" w:rsidRPr="002A4BB8" w:rsidRDefault="002D6B17" w:rsidP="00A52880">
      <w:pPr>
        <w:jc w:val="both"/>
      </w:pPr>
      <w:r w:rsidRPr="002A4BB8">
        <w:t xml:space="preserve">W odpowiedzi na ogłoszenie </w:t>
      </w:r>
      <w:r w:rsidR="00B04206" w:rsidRPr="002A4BB8">
        <w:t>do postępowania prowadzonego w trybie</w:t>
      </w:r>
      <w:r w:rsidR="008C470D" w:rsidRPr="002A4BB8">
        <w:t xml:space="preserve"> </w:t>
      </w:r>
      <w:r w:rsidR="00AF3101" w:rsidRPr="002A4BB8">
        <w:t>podstawowy</w:t>
      </w:r>
      <w:r w:rsidR="00040674" w:rsidRPr="002A4BB8">
        <w:t xml:space="preserve"> </w:t>
      </w:r>
      <w:r w:rsidR="00B639E0" w:rsidRPr="002A4BB8">
        <w:t>pn.</w:t>
      </w:r>
      <w:r w:rsidR="00B04206" w:rsidRPr="002A4BB8">
        <w:t>:</w:t>
      </w:r>
      <w:r w:rsidR="00E60230" w:rsidRPr="002A4BB8">
        <w:t xml:space="preserve"> </w:t>
      </w:r>
      <w:r w:rsidR="00B04206" w:rsidRPr="002A4BB8">
        <w:rPr>
          <w:b/>
        </w:rPr>
        <w:t>„</w:t>
      </w:r>
      <w:bookmarkStart w:id="0" w:name="_Hlk126572509"/>
      <w:r w:rsidR="00FA4096" w:rsidRPr="00FA4096">
        <w:rPr>
          <w:b/>
        </w:rPr>
        <w:t>Dostawa mebli dla Domów Studenckich Politechniki Krakowskiej</w:t>
      </w:r>
      <w:bookmarkEnd w:id="0"/>
      <w:r w:rsidR="00981BFB" w:rsidRPr="002A4BB8">
        <w:rPr>
          <w:b/>
        </w:rPr>
        <w:t>”</w:t>
      </w:r>
      <w:r w:rsidR="00930F5C" w:rsidRPr="002A4BB8">
        <w:rPr>
          <w:b/>
        </w:rPr>
        <w:t xml:space="preserve"> </w:t>
      </w:r>
      <w:r w:rsidRPr="002A4BB8">
        <w:t>oferujemy realizację przedmiotu zamówienia z</w:t>
      </w:r>
      <w:r w:rsidR="00B04206" w:rsidRPr="002A4BB8">
        <w:t>godnie</w:t>
      </w:r>
      <w:r w:rsidR="00F31E89" w:rsidRPr="002A4BB8">
        <w:t xml:space="preserve"> z wymogami określonymi w S</w:t>
      </w:r>
      <w:r w:rsidR="00C70E06" w:rsidRPr="002A4BB8">
        <w:t xml:space="preserve">WZ </w:t>
      </w:r>
      <w:r w:rsidRPr="002A4BB8">
        <w:t>za cenę</w:t>
      </w:r>
      <w:r w:rsidR="00C70E06" w:rsidRPr="002A4BB8">
        <w:t>:</w:t>
      </w:r>
    </w:p>
    <w:p w14:paraId="7272265D" w14:textId="77777777" w:rsidR="006F6731" w:rsidRPr="002A4BB8" w:rsidRDefault="006F6731" w:rsidP="00A52880">
      <w:pPr>
        <w:jc w:val="both"/>
      </w:pPr>
    </w:p>
    <w:tbl>
      <w:tblPr>
        <w:tblW w:w="926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1560"/>
        <w:gridCol w:w="2552"/>
      </w:tblGrid>
      <w:tr w:rsidR="00FA4096" w:rsidRPr="002A16E2" w14:paraId="2D3BAE39" w14:textId="77777777" w:rsidTr="00FA409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63CBCB" w14:textId="77777777" w:rsidR="00FA4096" w:rsidRPr="002A16E2" w:rsidRDefault="00FA4096" w:rsidP="00A921A5">
            <w:pPr>
              <w:jc w:val="center"/>
              <w:rPr>
                <w:sz w:val="22"/>
                <w:szCs w:val="22"/>
              </w:rPr>
            </w:pPr>
            <w:bookmarkStart w:id="1" w:name="_Hlk126587561"/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DE198" w14:textId="77777777" w:rsidR="00FA4096" w:rsidRPr="00827E58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14:paraId="28145C90" w14:textId="77777777" w:rsidR="00FA4096" w:rsidRPr="00827E58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2FB9B5" w14:textId="47038D52" w:rsidR="00FA4096" w:rsidRPr="00827E58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producenta/mod</w:t>
            </w:r>
            <w:r>
              <w:rPr>
                <w:b/>
                <w:bCs/>
                <w:sz w:val="20"/>
                <w:szCs w:val="20"/>
              </w:rPr>
              <w:t>el/  wyrób własny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F433D7" w14:textId="77777777" w:rsidR="00FA4096" w:rsidRPr="00827E58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14:paraId="007585D8" w14:textId="77777777" w:rsidR="00FA4096" w:rsidRPr="00827E58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12DEC1" w14:textId="77777777" w:rsidR="00FA4096" w:rsidRDefault="00FA4096" w:rsidP="002129AE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Cena jednostkowa</w:t>
            </w:r>
            <w:r>
              <w:rPr>
                <w:b/>
                <w:bCs/>
                <w:sz w:val="20"/>
                <w:szCs w:val="20"/>
              </w:rPr>
              <w:t xml:space="preserve"> (za 1 sztukę)</w:t>
            </w:r>
          </w:p>
          <w:p w14:paraId="7FA0CF63" w14:textId="3ED4C923" w:rsidR="00FA4096" w:rsidRPr="0036735C" w:rsidRDefault="00FA4096" w:rsidP="002129AE">
            <w:pPr>
              <w:jc w:val="center"/>
              <w:rPr>
                <w:b/>
                <w:bCs/>
                <w:sz w:val="20"/>
                <w:szCs w:val="20"/>
              </w:rPr>
            </w:pPr>
            <w:r w:rsidRPr="00FA4096">
              <w:rPr>
                <w:b/>
                <w:bCs/>
                <w:sz w:val="20"/>
                <w:szCs w:val="20"/>
              </w:rPr>
              <w:t xml:space="preserve">brutto  </w:t>
            </w:r>
            <w:r>
              <w:rPr>
                <w:b/>
                <w:bCs/>
                <w:sz w:val="20"/>
                <w:szCs w:val="20"/>
              </w:rPr>
              <w:t xml:space="preserve">          </w:t>
            </w:r>
            <w:r w:rsidRPr="00E55C74">
              <w:rPr>
                <w:bCs/>
                <w:sz w:val="20"/>
                <w:szCs w:val="20"/>
              </w:rPr>
              <w:t>(cyfrą w PLN)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8DD326" w14:textId="77777777" w:rsidR="00FA4096" w:rsidRPr="00827E58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6133D12" w14:textId="77777777" w:rsidR="00FA4096" w:rsidRDefault="00FA4096" w:rsidP="00A92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(cyfrą w PLN)</w:t>
            </w:r>
          </w:p>
          <w:p w14:paraId="0CDECD0B" w14:textId="77777777" w:rsidR="00FA4096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0C55432" w14:textId="312496F1" w:rsidR="00FA4096" w:rsidRPr="00827E58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poz. 4x5</w:t>
            </w:r>
          </w:p>
        </w:tc>
      </w:tr>
      <w:tr w:rsidR="00FA4096" w:rsidRPr="002A16E2" w14:paraId="7533C715" w14:textId="77777777" w:rsidTr="00FA409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97930D" w14:textId="77777777" w:rsidR="00FA4096" w:rsidRPr="002A16E2" w:rsidRDefault="00FA4096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F156F8" w14:textId="77777777" w:rsidR="00FA4096" w:rsidRPr="002A16E2" w:rsidRDefault="00FA4096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A21FD6" w14:textId="77777777" w:rsidR="00FA4096" w:rsidRPr="002A16E2" w:rsidRDefault="00FA4096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AC5A58" w14:textId="77777777" w:rsidR="00FA4096" w:rsidRPr="002A16E2" w:rsidRDefault="00FA4096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12A747" w14:textId="77777777" w:rsidR="00FA4096" w:rsidRPr="0036735C" w:rsidRDefault="00FA4096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457F5C" w14:textId="77777777" w:rsidR="00FA4096" w:rsidRPr="002A16E2" w:rsidRDefault="00FA4096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FA4096" w:rsidRPr="00FA4096" w14:paraId="64409C7D" w14:textId="77777777" w:rsidTr="00FA409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6896" w14:textId="77777777" w:rsidR="00FA4096" w:rsidRPr="00FA4096" w:rsidRDefault="00FA4096" w:rsidP="00FA40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3B5B" w14:textId="6A0A4298" w:rsidR="00FA4096" w:rsidRPr="00FA4096" w:rsidRDefault="00FA4096" w:rsidP="00FA4096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FA4096">
              <w:rPr>
                <w:bCs/>
                <w:sz w:val="20"/>
                <w:szCs w:val="20"/>
                <w:lang w:eastAsia="zh-CN"/>
              </w:rPr>
              <w:t>Sofa 2-3 osobowa z materacem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C503" w14:textId="77777777" w:rsidR="00FA4096" w:rsidRPr="00FA4096" w:rsidRDefault="00FA4096" w:rsidP="00FA409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CB5A" w14:textId="78AD5F52" w:rsidR="00FA4096" w:rsidRPr="00FA4096" w:rsidRDefault="00FA4096" w:rsidP="00FA4096">
            <w:pPr>
              <w:jc w:val="center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1EE535" w14:textId="77777777" w:rsidR="00FA4096" w:rsidRPr="00FA4096" w:rsidRDefault="00FA4096" w:rsidP="00FA409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F0CEF6" w14:textId="77777777" w:rsidR="00FA4096" w:rsidRPr="00FA4096" w:rsidRDefault="00FA4096" w:rsidP="00FA4096">
            <w:pPr>
              <w:ind w:right="425"/>
              <w:rPr>
                <w:sz w:val="20"/>
                <w:szCs w:val="20"/>
              </w:rPr>
            </w:pPr>
          </w:p>
        </w:tc>
      </w:tr>
      <w:tr w:rsidR="00FA4096" w:rsidRPr="00FA4096" w14:paraId="41B384C4" w14:textId="77777777" w:rsidTr="00FA409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CB32" w14:textId="1EF92122" w:rsidR="00FA4096" w:rsidRPr="00FA4096" w:rsidRDefault="00FA4096" w:rsidP="00FA40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2372" w14:textId="5FF418D9" w:rsidR="00FA4096" w:rsidRPr="00FA4096" w:rsidRDefault="00FA4096" w:rsidP="00FA4096">
            <w:pPr>
              <w:suppressAutoHyphens/>
              <w:spacing w:after="120"/>
              <w:rPr>
                <w:sz w:val="20"/>
                <w:szCs w:val="20"/>
              </w:rPr>
            </w:pPr>
            <w:r w:rsidRPr="00FA4096">
              <w:rPr>
                <w:i/>
                <w:iCs/>
                <w:color w:val="000000"/>
                <w:sz w:val="20"/>
                <w:szCs w:val="20"/>
              </w:rPr>
              <w:t xml:space="preserve">Łóżko 1-osobowe z materacem 90x200 cm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7D91" w14:textId="77777777" w:rsidR="00FA4096" w:rsidRPr="00FA4096" w:rsidRDefault="00FA4096" w:rsidP="00FA409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0382" w14:textId="07A1C6BB" w:rsidR="00FA4096" w:rsidRPr="00FA4096" w:rsidRDefault="00FA4096" w:rsidP="00FA4096">
            <w:pPr>
              <w:jc w:val="center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307847" w14:textId="77777777" w:rsidR="00FA4096" w:rsidRPr="00FA4096" w:rsidRDefault="00FA4096" w:rsidP="00FA409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2C1F25" w14:textId="77777777" w:rsidR="00FA4096" w:rsidRPr="00FA4096" w:rsidRDefault="00FA4096" w:rsidP="00FA4096">
            <w:pPr>
              <w:ind w:right="425"/>
              <w:rPr>
                <w:sz w:val="20"/>
                <w:szCs w:val="20"/>
              </w:rPr>
            </w:pPr>
          </w:p>
        </w:tc>
      </w:tr>
      <w:tr w:rsidR="00FA4096" w:rsidRPr="00FA4096" w14:paraId="52E86F6C" w14:textId="77777777" w:rsidTr="00FA409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2F8F" w14:textId="3A075734" w:rsidR="00FA4096" w:rsidRPr="00FA4096" w:rsidRDefault="00FA4096" w:rsidP="00FA40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4FD9" w14:textId="64FC77FB" w:rsidR="00FA4096" w:rsidRPr="00FA4096" w:rsidRDefault="00FA4096" w:rsidP="00FA4096">
            <w:pPr>
              <w:suppressAutoHyphens/>
              <w:spacing w:after="120"/>
              <w:rPr>
                <w:sz w:val="20"/>
                <w:szCs w:val="20"/>
              </w:rPr>
            </w:pPr>
            <w:r w:rsidRPr="00FA4096">
              <w:rPr>
                <w:i/>
                <w:iCs/>
                <w:color w:val="000000"/>
                <w:sz w:val="20"/>
                <w:szCs w:val="20"/>
              </w:rPr>
              <w:t xml:space="preserve">Fotel obrotowy, </w:t>
            </w:r>
            <w:proofErr w:type="spellStart"/>
            <w:r w:rsidRPr="00FA4096">
              <w:rPr>
                <w:i/>
                <w:iCs/>
                <w:color w:val="000000"/>
                <w:sz w:val="20"/>
                <w:szCs w:val="20"/>
              </w:rPr>
              <w:t>gamingowy</w:t>
            </w:r>
            <w:proofErr w:type="spellEnd"/>
            <w:r w:rsidRPr="00FA4096">
              <w:rPr>
                <w:i/>
                <w:iCs/>
                <w:color w:val="000000"/>
                <w:sz w:val="20"/>
                <w:szCs w:val="20"/>
              </w:rPr>
              <w:t xml:space="preserve">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1BEF" w14:textId="77777777" w:rsidR="00FA4096" w:rsidRPr="00FA4096" w:rsidRDefault="00FA4096" w:rsidP="00FA409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9371" w14:textId="4493D29E" w:rsidR="00FA4096" w:rsidRPr="00FA4096" w:rsidRDefault="00FA4096" w:rsidP="00FA4096">
            <w:pPr>
              <w:jc w:val="center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5113F1" w14:textId="77777777" w:rsidR="00FA4096" w:rsidRPr="00FA4096" w:rsidRDefault="00FA4096" w:rsidP="00FA409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7231AC" w14:textId="77777777" w:rsidR="00FA4096" w:rsidRPr="00FA4096" w:rsidRDefault="00FA4096" w:rsidP="00FA4096">
            <w:pPr>
              <w:ind w:right="425"/>
              <w:rPr>
                <w:sz w:val="20"/>
                <w:szCs w:val="20"/>
              </w:rPr>
            </w:pPr>
          </w:p>
        </w:tc>
      </w:tr>
      <w:tr w:rsidR="00FA4096" w:rsidRPr="00FA4096" w14:paraId="3AC93D4C" w14:textId="77777777" w:rsidTr="00FA4096">
        <w:trPr>
          <w:trHeight w:val="5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618C" w14:textId="388EB557" w:rsidR="00FA4096" w:rsidRPr="00FA4096" w:rsidRDefault="00FA4096" w:rsidP="00FA40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EE2E" w14:textId="37049F7C" w:rsidR="00FA4096" w:rsidRPr="00FA4096" w:rsidRDefault="00FA4096" w:rsidP="00FA4096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FA4096">
              <w:rPr>
                <w:i/>
                <w:iCs/>
                <w:color w:val="000000"/>
                <w:sz w:val="20"/>
                <w:szCs w:val="20"/>
              </w:rPr>
              <w:t xml:space="preserve">Krzesło ISO         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4F00" w14:textId="77777777" w:rsidR="00FA4096" w:rsidRPr="00FA4096" w:rsidRDefault="00FA4096" w:rsidP="00FA409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893D" w14:textId="10AF1AE9" w:rsidR="00FA4096" w:rsidRPr="00FA4096" w:rsidRDefault="00FA4096" w:rsidP="00FA4096">
            <w:pPr>
              <w:jc w:val="center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54EBFC" w14:textId="77777777" w:rsidR="00FA4096" w:rsidRPr="00FA4096" w:rsidRDefault="00FA4096" w:rsidP="00FA409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D2A9CE" w14:textId="77777777" w:rsidR="00FA4096" w:rsidRPr="00FA4096" w:rsidRDefault="00FA4096" w:rsidP="00FA4096">
            <w:pPr>
              <w:ind w:right="425"/>
              <w:rPr>
                <w:sz w:val="20"/>
                <w:szCs w:val="20"/>
              </w:rPr>
            </w:pPr>
          </w:p>
        </w:tc>
      </w:tr>
      <w:tr w:rsidR="00FA4096" w:rsidRPr="00FA4096" w14:paraId="04DB14DC" w14:textId="77777777" w:rsidTr="00FA409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50F1" w14:textId="5E600158" w:rsidR="00FA4096" w:rsidRPr="00FA4096" w:rsidRDefault="00FA4096" w:rsidP="00FA40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091" w14:textId="54BAD31C" w:rsidR="00FA4096" w:rsidRPr="00FA4096" w:rsidRDefault="00FA4096" w:rsidP="00FA4096">
            <w:pPr>
              <w:suppressAutoHyphens/>
              <w:spacing w:after="120"/>
              <w:rPr>
                <w:sz w:val="20"/>
                <w:szCs w:val="20"/>
              </w:rPr>
            </w:pPr>
            <w:r w:rsidRPr="00FA4096">
              <w:rPr>
                <w:i/>
                <w:iCs/>
                <w:color w:val="000000"/>
                <w:sz w:val="20"/>
                <w:szCs w:val="20"/>
              </w:rPr>
              <w:t xml:space="preserve">Fotel </w:t>
            </w:r>
            <w:r>
              <w:rPr>
                <w:i/>
                <w:iCs/>
                <w:color w:val="000000"/>
                <w:sz w:val="20"/>
                <w:szCs w:val="20"/>
              </w:rPr>
              <w:t>o</w:t>
            </w:r>
            <w:r w:rsidRPr="00FA4096">
              <w:rPr>
                <w:i/>
                <w:iCs/>
                <w:color w:val="000000"/>
                <w:sz w:val="20"/>
                <w:szCs w:val="20"/>
              </w:rPr>
              <w:t xml:space="preserve">brotowy, niski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2D8D" w14:textId="77777777" w:rsidR="00FA4096" w:rsidRPr="00FA4096" w:rsidRDefault="00FA4096" w:rsidP="00FA409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29A7" w14:textId="76E4D454" w:rsidR="00FA4096" w:rsidRPr="00FA4096" w:rsidRDefault="00FA4096" w:rsidP="00FA4096">
            <w:pPr>
              <w:jc w:val="center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7FC4AE" w14:textId="77777777" w:rsidR="00FA4096" w:rsidRPr="00FA4096" w:rsidRDefault="00FA4096" w:rsidP="00FA409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EF0D3A" w14:textId="77777777" w:rsidR="00FA4096" w:rsidRPr="00FA4096" w:rsidRDefault="00FA4096" w:rsidP="00FA4096">
            <w:pPr>
              <w:ind w:right="425"/>
              <w:rPr>
                <w:sz w:val="20"/>
                <w:szCs w:val="20"/>
              </w:rPr>
            </w:pPr>
          </w:p>
        </w:tc>
      </w:tr>
      <w:tr w:rsidR="00FA4096" w:rsidRPr="00FA4096" w14:paraId="214E03EE" w14:textId="77777777" w:rsidTr="00FA409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3AE4" w14:textId="3CABB6BA" w:rsidR="00FA4096" w:rsidRPr="00FA4096" w:rsidRDefault="00FA4096" w:rsidP="00FA40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F88C" w14:textId="3ADC5392" w:rsidR="00FA4096" w:rsidRPr="00FA4096" w:rsidRDefault="00FA4096" w:rsidP="00FA4096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FA4096">
              <w:rPr>
                <w:i/>
                <w:iCs/>
                <w:color w:val="000000"/>
                <w:sz w:val="20"/>
                <w:szCs w:val="20"/>
              </w:rPr>
              <w:t xml:space="preserve">Krzesło obrotowe na kółkach, plastikowe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E3CA" w14:textId="77777777" w:rsidR="00FA4096" w:rsidRPr="00FA4096" w:rsidRDefault="00FA4096" w:rsidP="00FA409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5B98" w14:textId="26C34619" w:rsidR="00FA4096" w:rsidRPr="00FA4096" w:rsidRDefault="00FA4096" w:rsidP="00FA4096">
            <w:pPr>
              <w:jc w:val="center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50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C98F94" w14:textId="77777777" w:rsidR="00FA4096" w:rsidRPr="00FA4096" w:rsidRDefault="00FA4096" w:rsidP="00FA409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1F8C16" w14:textId="77777777" w:rsidR="00FA4096" w:rsidRPr="00FA4096" w:rsidRDefault="00FA4096" w:rsidP="00FA4096">
            <w:pPr>
              <w:ind w:right="425"/>
              <w:rPr>
                <w:sz w:val="20"/>
                <w:szCs w:val="20"/>
              </w:rPr>
            </w:pPr>
          </w:p>
        </w:tc>
      </w:tr>
      <w:tr w:rsidR="00FA4096" w:rsidRPr="00FA4096" w14:paraId="49DBC5B8" w14:textId="77777777" w:rsidTr="00FA409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966E" w14:textId="34DB9C58" w:rsidR="00FA4096" w:rsidRPr="00FA4096" w:rsidRDefault="00FA4096" w:rsidP="00FA40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D30D" w14:textId="7C393398" w:rsidR="00FA4096" w:rsidRPr="00FA4096" w:rsidRDefault="00FA4096" w:rsidP="00FA4096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FA4096">
              <w:rPr>
                <w:i/>
                <w:iCs/>
                <w:color w:val="000000"/>
                <w:sz w:val="20"/>
                <w:szCs w:val="20"/>
              </w:rPr>
              <w:t>Pojemnik na pościel pod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97270" w14:textId="77777777" w:rsidR="00FA4096" w:rsidRPr="00FA4096" w:rsidRDefault="00FA4096" w:rsidP="00FA409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0EEE" w14:textId="148755D1" w:rsidR="00FA4096" w:rsidRPr="00FA4096" w:rsidRDefault="00FA4096" w:rsidP="00FA4096">
            <w:pPr>
              <w:jc w:val="center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E16494" w14:textId="77777777" w:rsidR="00FA4096" w:rsidRPr="00FA4096" w:rsidRDefault="00FA4096" w:rsidP="00FA409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1DF8B9" w14:textId="77777777" w:rsidR="00FA4096" w:rsidRPr="00FA4096" w:rsidRDefault="00FA4096" w:rsidP="00FA4096">
            <w:pPr>
              <w:ind w:right="425"/>
              <w:rPr>
                <w:sz w:val="20"/>
                <w:szCs w:val="20"/>
              </w:rPr>
            </w:pPr>
          </w:p>
        </w:tc>
      </w:tr>
      <w:tr w:rsidR="00FA4096" w:rsidRPr="00FA4096" w14:paraId="0FA5A657" w14:textId="77777777" w:rsidTr="00FA4096">
        <w:trPr>
          <w:trHeight w:val="163"/>
        </w:trPr>
        <w:tc>
          <w:tcPr>
            <w:tcW w:w="671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386D" w14:textId="485FE662" w:rsidR="00FA4096" w:rsidRPr="00FA4096" w:rsidRDefault="00FA4096" w:rsidP="00FA409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RAZEM (cena oferty)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3B678B" w14:textId="77777777" w:rsidR="00FA4096" w:rsidRDefault="00FA4096" w:rsidP="00FA4096">
            <w:pPr>
              <w:ind w:right="-64"/>
              <w:rPr>
                <w:sz w:val="20"/>
                <w:szCs w:val="20"/>
              </w:rPr>
            </w:pPr>
          </w:p>
          <w:p w14:paraId="6D53DD94" w14:textId="3FD0C5A7" w:rsidR="00FA4096" w:rsidRPr="00FA4096" w:rsidRDefault="00FA4096" w:rsidP="00FA4096">
            <w:pPr>
              <w:ind w:right="-64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 xml:space="preserve">cyfrą : </w:t>
            </w:r>
            <w:r>
              <w:rPr>
                <w:sz w:val="20"/>
                <w:szCs w:val="20"/>
              </w:rPr>
              <w:t>……</w:t>
            </w:r>
            <w:r w:rsidRPr="00FA4096">
              <w:rPr>
                <w:sz w:val="20"/>
                <w:szCs w:val="20"/>
              </w:rPr>
              <w:t>…………… zł</w:t>
            </w:r>
          </w:p>
          <w:p w14:paraId="67ECB66D" w14:textId="77777777" w:rsidR="00FA4096" w:rsidRDefault="00FA4096" w:rsidP="00FA4096">
            <w:pPr>
              <w:ind w:right="-64"/>
              <w:rPr>
                <w:sz w:val="20"/>
                <w:szCs w:val="20"/>
              </w:rPr>
            </w:pPr>
          </w:p>
          <w:p w14:paraId="50AC3C3E" w14:textId="51529360" w:rsidR="00FA4096" w:rsidRPr="00FA4096" w:rsidRDefault="00FA4096" w:rsidP="00FA4096">
            <w:pPr>
              <w:ind w:right="-64"/>
              <w:rPr>
                <w:sz w:val="20"/>
                <w:szCs w:val="20"/>
              </w:rPr>
            </w:pPr>
            <w:r w:rsidRPr="00FA4096">
              <w:rPr>
                <w:sz w:val="20"/>
                <w:szCs w:val="20"/>
              </w:rPr>
              <w:t xml:space="preserve">słownie : </w:t>
            </w:r>
            <w:r>
              <w:rPr>
                <w:sz w:val="20"/>
                <w:szCs w:val="20"/>
              </w:rPr>
              <w:t>……..</w:t>
            </w:r>
            <w:r w:rsidRPr="00FA4096">
              <w:rPr>
                <w:sz w:val="20"/>
                <w:szCs w:val="20"/>
              </w:rPr>
              <w:t>………</w:t>
            </w:r>
            <w:r>
              <w:rPr>
                <w:sz w:val="20"/>
                <w:szCs w:val="20"/>
              </w:rPr>
              <w:t>…..</w:t>
            </w:r>
            <w:r w:rsidRPr="00FA4096">
              <w:rPr>
                <w:sz w:val="20"/>
                <w:szCs w:val="20"/>
              </w:rPr>
              <w:t xml:space="preserve"> …………………………………………………………… zł</w:t>
            </w:r>
          </w:p>
          <w:p w14:paraId="29327455" w14:textId="77777777" w:rsidR="00FA4096" w:rsidRPr="00FA4096" w:rsidRDefault="00FA4096" w:rsidP="00FA4096">
            <w:pPr>
              <w:ind w:right="425"/>
              <w:rPr>
                <w:sz w:val="20"/>
                <w:szCs w:val="20"/>
              </w:rPr>
            </w:pPr>
          </w:p>
        </w:tc>
      </w:tr>
      <w:bookmarkEnd w:id="1"/>
    </w:tbl>
    <w:p w14:paraId="1156B994" w14:textId="471A15F1" w:rsidR="005A3CB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144C3231" w14:textId="6C1A3A89" w:rsidR="006F6731" w:rsidRDefault="000C0C0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 xml:space="preserve">Przedmiot zamówienia zostanie wykonany  </w:t>
      </w:r>
      <w:r w:rsidR="00F31E89" w:rsidRPr="002A4BB8">
        <w:rPr>
          <w:b/>
        </w:rPr>
        <w:t>w terminie zgodnym z S</w:t>
      </w:r>
      <w:r w:rsidRPr="002A4BB8">
        <w:rPr>
          <w:b/>
        </w:rPr>
        <w:t>WZ</w:t>
      </w:r>
      <w:r w:rsidRPr="002A4BB8">
        <w:t xml:space="preserve">. </w:t>
      </w:r>
    </w:p>
    <w:p w14:paraId="45448FB5" w14:textId="290F5B31" w:rsidR="001E1358" w:rsidRPr="001E1358" w:rsidRDefault="001E1358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i/>
        </w:rPr>
      </w:pPr>
      <w:r>
        <w:t xml:space="preserve">Na dostarczane urządzenia udzielamy zamawiającemu gwarancji na okres </w:t>
      </w:r>
      <w:r w:rsidRPr="001E1358">
        <w:rPr>
          <w:highlight w:val="yellow"/>
        </w:rPr>
        <w:t>…….</w:t>
      </w:r>
      <w:r>
        <w:t xml:space="preserve"> miesięcy </w:t>
      </w:r>
      <w:r w:rsidRPr="001E1358">
        <w:rPr>
          <w:i/>
        </w:rPr>
        <w:t>(minimum 24 miesiące)</w:t>
      </w:r>
    </w:p>
    <w:p w14:paraId="6EDBC0DD" w14:textId="77777777" w:rsidR="006F6731" w:rsidRPr="002A4BB8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>Oświadczamy, że zapoznaliśmy się ze Specyfikacją Warunków Zamówienia (w tym z projektem umowy) i nie wnosimy do nich zastrzeżeń oraz przyjmujemy warunki w ich zawarte.</w:t>
      </w:r>
    </w:p>
    <w:p w14:paraId="5036A4CA" w14:textId="77777777" w:rsidR="006F6731" w:rsidRPr="002A4BB8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 xml:space="preserve">Oświadczamy, że uważamy się za związanych niniejszą ofertą na czas określony w SWZ. </w:t>
      </w:r>
    </w:p>
    <w:p w14:paraId="511A0CB6" w14:textId="3016C0C5" w:rsidR="006F6731" w:rsidRPr="002A4BB8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>Oświadczamy, że uzyskaliśmy wszelkie informacje niezbędne do prawidłowego przygotowania i złożenia niniejszej oferty.</w:t>
      </w:r>
    </w:p>
    <w:p w14:paraId="420E7B87" w14:textId="06C769DB" w:rsidR="002A4BB8" w:rsidRPr="002A4BB8" w:rsidRDefault="002A4BB8" w:rsidP="002A4BB8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rPr>
          <w:lang w:eastAsia="zh-CN"/>
        </w:rPr>
        <w:t>Oświadczam/y, że warunki udziału w postępowaniu określone w pkt. 9 SWZ spełniamy</w:t>
      </w:r>
      <w:r>
        <w:rPr>
          <w:lang w:eastAsia="zh-CN"/>
        </w:rPr>
        <w:t xml:space="preserve"> </w:t>
      </w:r>
      <w:r w:rsidRPr="002A4BB8">
        <w:rPr>
          <w:lang w:eastAsia="zh-CN"/>
        </w:rPr>
        <w:t>osobiście</w:t>
      </w:r>
      <w:r>
        <w:rPr>
          <w:lang w:eastAsia="zh-CN"/>
        </w:rPr>
        <w:t xml:space="preserve"> * </w:t>
      </w:r>
      <w:r w:rsidRPr="002A4BB8">
        <w:rPr>
          <w:b/>
          <w:lang w:eastAsia="zh-CN"/>
        </w:rPr>
        <w:t>/</w:t>
      </w:r>
      <w:r>
        <w:rPr>
          <w:b/>
          <w:lang w:eastAsia="zh-CN"/>
        </w:rPr>
        <w:t xml:space="preserve"> </w:t>
      </w:r>
      <w:r w:rsidRPr="002A4BB8">
        <w:rPr>
          <w:lang w:eastAsia="zh-CN"/>
        </w:rPr>
        <w:t>powołujemy się</w:t>
      </w:r>
      <w:r>
        <w:rPr>
          <w:lang w:eastAsia="zh-CN"/>
        </w:rPr>
        <w:t xml:space="preserve"> *</w:t>
      </w:r>
      <w:r w:rsidRPr="002A4BB8">
        <w:rPr>
          <w:lang w:eastAsia="zh-CN"/>
        </w:rPr>
        <w:t xml:space="preserve"> na zasoby podmiotu trzeciego ..…………………………………………………………… </w:t>
      </w:r>
      <w:r w:rsidRPr="002A4BB8">
        <w:rPr>
          <w:i/>
          <w:lang w:eastAsia="zh-CN"/>
        </w:rPr>
        <w:t>(podać nazwę i siedzibę)</w:t>
      </w:r>
      <w:r w:rsidRPr="002A4BB8">
        <w:rPr>
          <w:lang w:eastAsia="zh-CN"/>
        </w:rPr>
        <w:t xml:space="preserve"> w następującym zakresie: </w:t>
      </w:r>
    </w:p>
    <w:p w14:paraId="5952043E" w14:textId="2B7EE700" w:rsidR="002A4BB8" w:rsidRPr="002A4BB8" w:rsidRDefault="002A4BB8" w:rsidP="002A4BB8">
      <w:pPr>
        <w:tabs>
          <w:tab w:val="left" w:pos="284"/>
        </w:tabs>
        <w:ind w:left="426"/>
        <w:jc w:val="both"/>
      </w:pPr>
      <w:r w:rsidRPr="002A4BB8">
        <w:rPr>
          <w:b/>
          <w:lang w:eastAsia="zh-CN"/>
        </w:rPr>
        <w:t xml:space="preserve"> </w:t>
      </w:r>
      <w:r w:rsidRPr="002A4BB8">
        <w:rPr>
          <w:i/>
          <w:lang w:eastAsia="zh-CN"/>
        </w:rPr>
        <w:t>……………………………………………………………………………………………</w:t>
      </w:r>
    </w:p>
    <w:p w14:paraId="6CEEF9DD" w14:textId="1C1EA775" w:rsidR="00537CFB" w:rsidRPr="002A4BB8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>Oświadczam/y, że zamierzam(y)</w:t>
      </w:r>
      <w:r w:rsidR="002A4BB8">
        <w:t>*</w:t>
      </w:r>
      <w:r w:rsidRPr="002A4BB8">
        <w:t xml:space="preserve"> / nie zamierzam(y)</w:t>
      </w:r>
      <w:r w:rsidR="002A4BB8">
        <w:t>*</w:t>
      </w:r>
      <w:r w:rsidRPr="002A4BB8">
        <w:t xml:space="preserve"> powierzyć realizację następujących części zamówienia podwykonawcom:</w:t>
      </w:r>
    </w:p>
    <w:p w14:paraId="0D27727A" w14:textId="249EF6FE" w:rsidR="00537CFB" w:rsidRPr="002A4BB8" w:rsidRDefault="00537CFB" w:rsidP="002A4BB8">
      <w:pPr>
        <w:jc w:val="both"/>
        <w:rPr>
          <w:i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41"/>
        <w:gridCol w:w="5541"/>
        <w:gridCol w:w="2972"/>
      </w:tblGrid>
      <w:tr w:rsidR="00537CFB" w:rsidRPr="002A4BB8" w14:paraId="716F9B27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D5F6EB7" w14:textId="77777777" w:rsidR="00537CFB" w:rsidRPr="002A4BB8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BB8">
              <w:rPr>
                <w:sz w:val="20"/>
                <w:szCs w:val="20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1272565" w14:textId="77777777" w:rsidR="00537CFB" w:rsidRPr="002A4BB8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BB8">
              <w:rPr>
                <w:sz w:val="20"/>
                <w:szCs w:val="20"/>
              </w:rPr>
              <w:t xml:space="preserve">Opis części zamówienia, którą wykonawca </w:t>
            </w:r>
          </w:p>
          <w:p w14:paraId="25D24F09" w14:textId="77777777" w:rsidR="00537CFB" w:rsidRPr="002A4BB8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BB8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102EE0B8" w14:textId="77777777" w:rsidR="00537CFB" w:rsidRPr="002A4BB8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BB8">
              <w:rPr>
                <w:sz w:val="20"/>
                <w:szCs w:val="20"/>
              </w:rPr>
              <w:t>Firma podwykonawcy             (o ile jest znana)</w:t>
            </w:r>
          </w:p>
        </w:tc>
      </w:tr>
      <w:tr w:rsidR="00537CFB" w:rsidRPr="002A4BB8" w14:paraId="5E4F258D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01CBB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B0B9F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BCDC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537CFB" w:rsidRPr="002A4BB8" w14:paraId="071C8E47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08610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3E69C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2BD7E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8242784" w14:textId="4710C1A5" w:rsidR="00537CFB" w:rsidRPr="002A4BB8" w:rsidRDefault="00537CFB" w:rsidP="00B74D12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lang w:eastAsia="zh-CN"/>
        </w:rPr>
      </w:pPr>
      <w:r w:rsidRPr="002A4BB8">
        <w:rPr>
          <w:lang w:eastAsia="zh-CN"/>
        </w:rPr>
        <w:t>Oświadczamy, iż oferowan</w:t>
      </w:r>
      <w:r w:rsidR="00FA4096">
        <w:rPr>
          <w:lang w:eastAsia="zh-CN"/>
        </w:rPr>
        <w:t>e</w:t>
      </w:r>
      <w:r w:rsidRPr="002A4BB8">
        <w:rPr>
          <w:lang w:eastAsia="zh-CN"/>
        </w:rPr>
        <w:t xml:space="preserve"> przez nas </w:t>
      </w:r>
      <w:r w:rsidR="003123BB">
        <w:rPr>
          <w:lang w:eastAsia="zh-CN"/>
        </w:rPr>
        <w:t xml:space="preserve">meble </w:t>
      </w:r>
      <w:r w:rsidRPr="002A4BB8">
        <w:rPr>
          <w:lang w:eastAsia="zh-CN"/>
        </w:rPr>
        <w:t>spełnia</w:t>
      </w:r>
      <w:r w:rsidR="003123BB">
        <w:rPr>
          <w:lang w:eastAsia="zh-CN"/>
        </w:rPr>
        <w:t>ją</w:t>
      </w:r>
      <w:r w:rsidRPr="002A4BB8">
        <w:rPr>
          <w:lang w:eastAsia="zh-CN"/>
        </w:rPr>
        <w:t xml:space="preserve"> wymagania określone przez Zamawiającego w Opisie przedmiotu zamówienia oraz posiada</w:t>
      </w:r>
      <w:r w:rsidR="003123BB">
        <w:rPr>
          <w:lang w:eastAsia="zh-CN"/>
        </w:rPr>
        <w:t>ją</w:t>
      </w:r>
      <w:r w:rsidRPr="002A4BB8">
        <w:rPr>
          <w:lang w:eastAsia="zh-CN"/>
        </w:rPr>
        <w:t xml:space="preserve"> wymagane prawem normy, atesty oraz certyfikaty, zgodnie z SWZ.</w:t>
      </w:r>
    </w:p>
    <w:p w14:paraId="1C46A8B2" w14:textId="6B366784" w:rsidR="00C82E8A" w:rsidRPr="002A4BB8" w:rsidRDefault="00C82E8A" w:rsidP="00C82E8A">
      <w:pPr>
        <w:numPr>
          <w:ilvl w:val="0"/>
          <w:numId w:val="7"/>
        </w:numPr>
        <w:tabs>
          <w:tab w:val="clear" w:pos="720"/>
        </w:tabs>
        <w:spacing w:before="120"/>
        <w:ind w:left="142" w:hanging="568"/>
        <w:jc w:val="both"/>
        <w:rPr>
          <w:lang w:eastAsia="zh-CN"/>
        </w:rPr>
      </w:pPr>
      <w:r w:rsidRPr="002A4BB8">
        <w:rPr>
          <w:lang w:eastAsia="zh-CN"/>
        </w:rPr>
        <w:t>Oświadczamy, że jesteśmy mikro</w:t>
      </w:r>
      <w:r w:rsidR="002A4BB8">
        <w:rPr>
          <w:lang w:eastAsia="zh-CN"/>
        </w:rPr>
        <w:t>*</w:t>
      </w:r>
      <w:r w:rsidRPr="002A4BB8">
        <w:rPr>
          <w:lang w:eastAsia="zh-CN"/>
        </w:rPr>
        <w:t xml:space="preserve"> / małym </w:t>
      </w:r>
      <w:r w:rsidR="002A4BB8">
        <w:rPr>
          <w:lang w:eastAsia="zh-CN"/>
        </w:rPr>
        <w:t>*</w:t>
      </w:r>
      <w:r w:rsidRPr="002A4BB8">
        <w:rPr>
          <w:lang w:eastAsia="zh-CN"/>
        </w:rPr>
        <w:t xml:space="preserve">/ średnim </w:t>
      </w:r>
      <w:r w:rsidR="002A4BB8">
        <w:rPr>
          <w:lang w:eastAsia="zh-CN"/>
        </w:rPr>
        <w:t>*</w:t>
      </w:r>
      <w:r w:rsidRPr="002A4BB8">
        <w:rPr>
          <w:lang w:eastAsia="zh-CN"/>
        </w:rPr>
        <w:t>/ dużym</w:t>
      </w:r>
      <w:r w:rsidR="002A4BB8">
        <w:rPr>
          <w:lang w:eastAsia="zh-CN"/>
        </w:rPr>
        <w:t>*</w:t>
      </w:r>
      <w:r w:rsidRPr="002A4BB8">
        <w:rPr>
          <w:lang w:eastAsia="zh-CN"/>
        </w:rPr>
        <w:t xml:space="preserve"> przedsiębiorstwem  </w:t>
      </w:r>
    </w:p>
    <w:p w14:paraId="5DC27F11" w14:textId="77777777" w:rsidR="00C82E8A" w:rsidRPr="002A4BB8" w:rsidRDefault="00C82E8A" w:rsidP="00C82E8A">
      <w:pPr>
        <w:spacing w:before="120"/>
        <w:jc w:val="both"/>
        <w:rPr>
          <w:sz w:val="18"/>
          <w:szCs w:val="18"/>
          <w:lang w:eastAsia="zh-CN"/>
        </w:rPr>
      </w:pPr>
      <w:r w:rsidRPr="002A4BB8">
        <w:rPr>
          <w:sz w:val="18"/>
          <w:szCs w:val="18"/>
          <w:lang w:eastAsia="zh-CN"/>
        </w:rPr>
        <w:t>Definicja MŚP zawarta jest w załączniku I do Rozporządzenia Komisji (UE) nr 651/2014 z dnia 17 czerwca 2014 r. Wyodrębnia się następujące kategorie przedsiębiorstw: 1. Średnie przedsiębiorstwo: a) zatrudnia mniej niż 250 pracowników oraz b) jego roczny obrót nie przekracza 50 mln euro lub roczna suma bilansowa nie przekracza 43 mln euro; 2. Małe przedsiębiorstwo: a) zatrudnia mniej niż 50 pracowników oraz b) jego roczny obrót nie przekracza 10 mln euro lub roczna suma bilansowa nie przekracza 10 mln euro; 3. Mikroprzedsiębiorstwo: a) zatrudnia mniej niż 10 pracowników oraz b) jego roczny obrót nie przekracza 2 mln euro lub roczna suma bilansowa nie przekracza 2 mln euro.</w:t>
      </w:r>
    </w:p>
    <w:p w14:paraId="43883323" w14:textId="77777777" w:rsidR="00537CFB" w:rsidRPr="002A4BB8" w:rsidRDefault="00537CFB" w:rsidP="00537CFB"/>
    <w:p w14:paraId="3852083F" w14:textId="1F3472B7" w:rsidR="002A4BB8" w:rsidRPr="002A4BB8" w:rsidRDefault="002A4BB8" w:rsidP="002A4BB8">
      <w:pPr>
        <w:numPr>
          <w:ilvl w:val="0"/>
          <w:numId w:val="7"/>
        </w:numPr>
        <w:tabs>
          <w:tab w:val="clear" w:pos="720"/>
        </w:tabs>
        <w:suppressAutoHyphens/>
        <w:ind w:left="0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3E133B45" w14:textId="77777777" w:rsidR="002A4BB8" w:rsidRPr="002A4BB8" w:rsidRDefault="002A4BB8" w:rsidP="002A4BB8">
      <w:pPr>
        <w:suppressAutoHyphens/>
        <w:rPr>
          <w:sz w:val="23"/>
          <w:szCs w:val="23"/>
          <w:lang w:eastAsia="zh-CN"/>
        </w:rPr>
      </w:pPr>
    </w:p>
    <w:p w14:paraId="02D58C81" w14:textId="77777777" w:rsidR="002A4BB8" w:rsidRPr="002A4BB8" w:rsidRDefault="002A4BB8" w:rsidP="002A4BB8">
      <w:pPr>
        <w:suppressAutoHyphens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14:paraId="63CAC6D4" w14:textId="77777777" w:rsidR="002A4BB8" w:rsidRPr="002A4BB8" w:rsidRDefault="002A4BB8" w:rsidP="002A4BB8">
      <w:pPr>
        <w:suppressAutoHyphens/>
        <w:jc w:val="both"/>
        <w:rPr>
          <w:sz w:val="23"/>
          <w:szCs w:val="23"/>
          <w:lang w:eastAsia="zh-CN"/>
        </w:rPr>
      </w:pPr>
    </w:p>
    <w:p w14:paraId="753AAA73" w14:textId="77777777" w:rsidR="002A4BB8" w:rsidRPr="002A4BB8" w:rsidRDefault="002A4BB8" w:rsidP="002A4BB8">
      <w:pPr>
        <w:numPr>
          <w:ilvl w:val="0"/>
          <w:numId w:val="7"/>
        </w:numPr>
        <w:tabs>
          <w:tab w:val="clear" w:pos="720"/>
        </w:tabs>
        <w:suppressAutoHyphens/>
        <w:ind w:left="0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2A4BB8">
        <w:rPr>
          <w:sz w:val="23"/>
          <w:szCs w:val="23"/>
          <w:lang w:eastAsia="zh-CN"/>
        </w:rPr>
        <w:t>ych</w:t>
      </w:r>
      <w:proofErr w:type="spellEnd"/>
      <w:r w:rsidRPr="002A4BB8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66A9EC25" w14:textId="77777777" w:rsidR="002A4BB8" w:rsidRPr="002A4BB8" w:rsidRDefault="002A4BB8" w:rsidP="002A4BB8">
      <w:pPr>
        <w:suppressAutoHyphens/>
        <w:jc w:val="both"/>
        <w:rPr>
          <w:sz w:val="23"/>
          <w:szCs w:val="23"/>
          <w:lang w:eastAsia="zh-CN"/>
        </w:rPr>
      </w:pPr>
    </w:p>
    <w:p w14:paraId="1FD536B6" w14:textId="77777777" w:rsidR="002A4BB8" w:rsidRPr="002A4BB8" w:rsidRDefault="002A4BB8" w:rsidP="002A4BB8">
      <w:pPr>
        <w:numPr>
          <w:ilvl w:val="0"/>
          <w:numId w:val="7"/>
        </w:numPr>
        <w:tabs>
          <w:tab w:val="clear" w:pos="720"/>
        </w:tabs>
        <w:suppressAutoHyphens/>
        <w:ind w:left="0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Załącznikami do niniejszej oferty są:</w:t>
      </w:r>
    </w:p>
    <w:p w14:paraId="51A0B3D7" w14:textId="77777777" w:rsidR="002A4BB8" w:rsidRPr="002A4BB8" w:rsidRDefault="002A4BB8" w:rsidP="002A4BB8">
      <w:pPr>
        <w:numPr>
          <w:ilvl w:val="1"/>
          <w:numId w:val="23"/>
        </w:numPr>
        <w:suppressAutoHyphens/>
        <w:ind w:left="142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1D202323" w14:textId="77777777" w:rsidR="002A4BB8" w:rsidRPr="002A4BB8" w:rsidRDefault="002A4BB8" w:rsidP="002A4BB8">
      <w:pPr>
        <w:numPr>
          <w:ilvl w:val="1"/>
          <w:numId w:val="23"/>
        </w:numPr>
        <w:suppressAutoHyphens/>
        <w:ind w:left="142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74F0BBFF" w14:textId="77777777" w:rsidR="002A4BB8" w:rsidRPr="002A4BB8" w:rsidRDefault="002A4BB8" w:rsidP="002A4BB8">
      <w:pPr>
        <w:numPr>
          <w:ilvl w:val="1"/>
          <w:numId w:val="23"/>
        </w:numPr>
        <w:suppressAutoHyphens/>
        <w:ind w:left="142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...............................................................................</w:t>
      </w:r>
    </w:p>
    <w:p w14:paraId="52690E03" w14:textId="77777777" w:rsidR="002A4BB8" w:rsidRPr="002A4BB8" w:rsidRDefault="002A4BB8" w:rsidP="002A4BB8">
      <w:pPr>
        <w:ind w:left="142" w:firstLine="708"/>
        <w:jc w:val="right"/>
        <w:rPr>
          <w:sz w:val="22"/>
          <w:szCs w:val="22"/>
        </w:rPr>
      </w:pPr>
    </w:p>
    <w:p w14:paraId="0C0428F1" w14:textId="26B7462F" w:rsidR="00D21D41" w:rsidRPr="002A4BB8" w:rsidRDefault="00537CFB" w:rsidP="003123BB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2A4BB8">
        <w:rPr>
          <w:rFonts w:eastAsia="Calibri"/>
          <w:b/>
          <w:color w:val="FF0000"/>
          <w:lang w:eastAsia="zh-CN"/>
        </w:rPr>
        <w:t>Oferta</w:t>
      </w:r>
      <w:r w:rsidRPr="002A4BB8">
        <w:rPr>
          <w:rFonts w:eastAsia="Calibri"/>
          <w:color w:val="FF0000"/>
          <w:lang w:eastAsia="zh-CN"/>
        </w:rPr>
        <w:t xml:space="preserve"> </w:t>
      </w:r>
      <w:r w:rsidRPr="002A4BB8">
        <w:rPr>
          <w:rFonts w:eastAsia="Calibri"/>
          <w:b/>
          <w:color w:val="FF0000"/>
          <w:lang w:eastAsia="zh-CN"/>
        </w:rPr>
        <w:t>powinna</w:t>
      </w:r>
      <w:r w:rsidRPr="002A4BB8">
        <w:rPr>
          <w:rFonts w:eastAsia="Calibri"/>
          <w:color w:val="FF0000"/>
          <w:lang w:eastAsia="zh-CN"/>
        </w:rPr>
        <w:t xml:space="preserve"> </w:t>
      </w:r>
      <w:r w:rsidRPr="002A4BB8">
        <w:rPr>
          <w:rFonts w:eastAsia="Calibri"/>
          <w:b/>
          <w:color w:val="FF0000"/>
          <w:lang w:eastAsia="zh-CN"/>
        </w:rPr>
        <w:t>być podpisana kwalifikowanym podpisem elektronicznym lub podpisem zaufanym lub podpisem osobistym</w:t>
      </w:r>
      <w:r w:rsidRPr="002A4BB8">
        <w:rPr>
          <w:rFonts w:eastAsia="Calibri"/>
          <w:color w:val="FF0000"/>
          <w:lang w:eastAsia="zh-CN"/>
        </w:rPr>
        <w:t>.</w:t>
      </w:r>
      <w:bookmarkStart w:id="2" w:name="_GoBack"/>
      <w:bookmarkEnd w:id="2"/>
    </w:p>
    <w:sectPr w:rsidR="00D21D41" w:rsidRPr="002A4BB8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2D784" w14:textId="77777777" w:rsidR="004F4351" w:rsidRDefault="004F4351">
      <w:r>
        <w:separator/>
      </w:r>
    </w:p>
  </w:endnote>
  <w:endnote w:type="continuationSeparator" w:id="0">
    <w:p w14:paraId="6D835592" w14:textId="77777777" w:rsidR="004F4351" w:rsidRDefault="004F4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C714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D368A4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69A2F" w14:textId="78991523" w:rsidR="00F2010E" w:rsidRPr="002A4BB8" w:rsidRDefault="002A4BB8" w:rsidP="002A4BB8">
    <w:pPr>
      <w:pStyle w:val="Stopka"/>
      <w:ind w:left="720"/>
      <w:rPr>
        <w:sz w:val="20"/>
      </w:rPr>
    </w:pPr>
    <w:r w:rsidRPr="002A4BB8">
      <w:rPr>
        <w:sz w:val="20"/>
      </w:rPr>
      <w:t>*- niepotrzebne skreślić</w:t>
    </w:r>
  </w:p>
  <w:p w14:paraId="7065A96E" w14:textId="77777777" w:rsidR="00F2010E" w:rsidRDefault="00F2010E" w:rsidP="00F2010E">
    <w:pPr>
      <w:pStyle w:val="Stopka"/>
      <w:jc w:val="center"/>
      <w:rPr>
        <w:b/>
        <w:color w:val="003571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FDA79" w14:textId="77777777" w:rsidR="004F4351" w:rsidRDefault="004F4351">
      <w:r>
        <w:separator/>
      </w:r>
    </w:p>
  </w:footnote>
  <w:footnote w:type="continuationSeparator" w:id="0">
    <w:p w14:paraId="2AC12CB1" w14:textId="77777777" w:rsidR="004F4351" w:rsidRDefault="004F4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FB847BF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52A63566"/>
    <w:lvl w:ilvl="0" w:tplc="11FC6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7566352"/>
    <w:multiLevelType w:val="hybridMultilevel"/>
    <w:tmpl w:val="5C742F2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0"/>
  </w:num>
  <w:num w:numId="18">
    <w:abstractNumId w:val="3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0"/>
  </w:num>
  <w:num w:numId="24">
    <w:abstractNumId w:val="13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46744"/>
    <w:rsid w:val="00053584"/>
    <w:rsid w:val="0006678B"/>
    <w:rsid w:val="000B3BB4"/>
    <w:rsid w:val="000C0C0B"/>
    <w:rsid w:val="000D401E"/>
    <w:rsid w:val="000E343A"/>
    <w:rsid w:val="000E6694"/>
    <w:rsid w:val="000F42F4"/>
    <w:rsid w:val="000F7132"/>
    <w:rsid w:val="001040E4"/>
    <w:rsid w:val="00142716"/>
    <w:rsid w:val="00150503"/>
    <w:rsid w:val="00163B6D"/>
    <w:rsid w:val="00191C97"/>
    <w:rsid w:val="00195201"/>
    <w:rsid w:val="0019679F"/>
    <w:rsid w:val="001A6BA0"/>
    <w:rsid w:val="001A7714"/>
    <w:rsid w:val="001B5F1E"/>
    <w:rsid w:val="001C18B2"/>
    <w:rsid w:val="001C6B7C"/>
    <w:rsid w:val="001E1358"/>
    <w:rsid w:val="001E1A1B"/>
    <w:rsid w:val="001E22B6"/>
    <w:rsid w:val="0020004E"/>
    <w:rsid w:val="002129AE"/>
    <w:rsid w:val="0023402F"/>
    <w:rsid w:val="00236E80"/>
    <w:rsid w:val="00257D3C"/>
    <w:rsid w:val="0026432B"/>
    <w:rsid w:val="002855DD"/>
    <w:rsid w:val="002A4BB8"/>
    <w:rsid w:val="002C5543"/>
    <w:rsid w:val="002D4A6C"/>
    <w:rsid w:val="002D6B17"/>
    <w:rsid w:val="003013FB"/>
    <w:rsid w:val="003123BB"/>
    <w:rsid w:val="0033695E"/>
    <w:rsid w:val="003369D0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41FDA"/>
    <w:rsid w:val="004871CE"/>
    <w:rsid w:val="004D04CA"/>
    <w:rsid w:val="004E5B42"/>
    <w:rsid w:val="004F4351"/>
    <w:rsid w:val="00504246"/>
    <w:rsid w:val="0051633B"/>
    <w:rsid w:val="005175CD"/>
    <w:rsid w:val="00523D48"/>
    <w:rsid w:val="00537CFB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A3CB6"/>
    <w:rsid w:val="006033A6"/>
    <w:rsid w:val="006063C6"/>
    <w:rsid w:val="006170BE"/>
    <w:rsid w:val="006249FA"/>
    <w:rsid w:val="00633AB2"/>
    <w:rsid w:val="00641579"/>
    <w:rsid w:val="006733A0"/>
    <w:rsid w:val="00687135"/>
    <w:rsid w:val="006B221B"/>
    <w:rsid w:val="006C7E50"/>
    <w:rsid w:val="006D24B0"/>
    <w:rsid w:val="006E65F9"/>
    <w:rsid w:val="006F4EB2"/>
    <w:rsid w:val="006F5077"/>
    <w:rsid w:val="006F6731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C470D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122A2"/>
    <w:rsid w:val="00A20746"/>
    <w:rsid w:val="00A23458"/>
    <w:rsid w:val="00A3612B"/>
    <w:rsid w:val="00A52880"/>
    <w:rsid w:val="00A61AA5"/>
    <w:rsid w:val="00A67715"/>
    <w:rsid w:val="00A70CC9"/>
    <w:rsid w:val="00A74E96"/>
    <w:rsid w:val="00AB0488"/>
    <w:rsid w:val="00AC6815"/>
    <w:rsid w:val="00AD0ACB"/>
    <w:rsid w:val="00AD3BB1"/>
    <w:rsid w:val="00AD5E04"/>
    <w:rsid w:val="00AE61AA"/>
    <w:rsid w:val="00AE7175"/>
    <w:rsid w:val="00AF3101"/>
    <w:rsid w:val="00B04206"/>
    <w:rsid w:val="00B11B7A"/>
    <w:rsid w:val="00B11E95"/>
    <w:rsid w:val="00B12D3B"/>
    <w:rsid w:val="00B639E0"/>
    <w:rsid w:val="00B74D12"/>
    <w:rsid w:val="00B96F78"/>
    <w:rsid w:val="00B9752F"/>
    <w:rsid w:val="00BA76A6"/>
    <w:rsid w:val="00BC1E84"/>
    <w:rsid w:val="00BD0862"/>
    <w:rsid w:val="00BE2535"/>
    <w:rsid w:val="00BE751B"/>
    <w:rsid w:val="00C23EFB"/>
    <w:rsid w:val="00C32E1F"/>
    <w:rsid w:val="00C70E06"/>
    <w:rsid w:val="00C82E8A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55C74"/>
    <w:rsid w:val="00E60230"/>
    <w:rsid w:val="00E607EA"/>
    <w:rsid w:val="00E616D4"/>
    <w:rsid w:val="00E8573E"/>
    <w:rsid w:val="00EB301F"/>
    <w:rsid w:val="00EC0743"/>
    <w:rsid w:val="00EC6118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66474"/>
    <w:rsid w:val="00FA4096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576FA2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podstawowy">
    <w:name w:val="Body Text"/>
    <w:basedOn w:val="Normalny"/>
    <w:link w:val="TekstpodstawowyZnak"/>
    <w:semiHidden/>
    <w:unhideWhenUsed/>
    <w:rsid w:val="006F67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F673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E87B5-F22A-4C7B-B185-3B054836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4</cp:revision>
  <cp:lastPrinted>2024-06-17T07:38:00Z</cp:lastPrinted>
  <dcterms:created xsi:type="dcterms:W3CDTF">2024-07-18T07:44:00Z</dcterms:created>
  <dcterms:modified xsi:type="dcterms:W3CDTF">2024-07-22T07:59:00Z</dcterms:modified>
</cp:coreProperties>
</file>