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7340A1" w14:textId="77777777" w:rsidR="009432A1" w:rsidRPr="00A8523E" w:rsidRDefault="008164E8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A8523E">
        <w:rPr>
          <w:rFonts w:ascii="Arial Narrow" w:hAnsi="Arial Narrow" w:cs="Arial"/>
          <w:sz w:val="24"/>
          <w:szCs w:val="24"/>
        </w:rPr>
        <w:t>Bydgoszcz</w:t>
      </w:r>
      <w:r w:rsidR="009432A1" w:rsidRPr="00A8523E">
        <w:rPr>
          <w:rFonts w:ascii="Arial Narrow" w:hAnsi="Arial Narrow" w:cs="Arial"/>
          <w:sz w:val="24"/>
          <w:szCs w:val="24"/>
        </w:rPr>
        <w:t xml:space="preserve"> dnia: </w:t>
      </w:r>
      <w:r w:rsidRPr="00A8523E">
        <w:rPr>
          <w:rFonts w:ascii="Arial Narrow" w:hAnsi="Arial Narrow" w:cs="Arial"/>
          <w:sz w:val="24"/>
          <w:szCs w:val="24"/>
        </w:rPr>
        <w:t>2024-07-29</w:t>
      </w:r>
    </w:p>
    <w:p w14:paraId="06833BC1" w14:textId="77777777" w:rsidR="009432A1" w:rsidRPr="00A8523E" w:rsidRDefault="008164E8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A8523E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739817BA" w14:textId="77777777" w:rsidR="009432A1" w:rsidRPr="00A8523E" w:rsidRDefault="008164E8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A8523E">
        <w:rPr>
          <w:rFonts w:ascii="Arial Narrow" w:hAnsi="Arial Narrow" w:cs="Arial"/>
          <w:sz w:val="24"/>
          <w:szCs w:val="24"/>
        </w:rPr>
        <w:t>Powstańców Warszawy</w:t>
      </w:r>
      <w:r w:rsidR="009432A1" w:rsidRPr="00A8523E">
        <w:rPr>
          <w:rFonts w:ascii="Arial Narrow" w:hAnsi="Arial Narrow" w:cs="Arial"/>
          <w:sz w:val="24"/>
          <w:szCs w:val="24"/>
        </w:rPr>
        <w:t xml:space="preserve"> </w:t>
      </w:r>
      <w:r w:rsidRPr="00A8523E">
        <w:rPr>
          <w:rFonts w:ascii="Arial Narrow" w:hAnsi="Arial Narrow" w:cs="Arial"/>
          <w:sz w:val="24"/>
          <w:szCs w:val="24"/>
        </w:rPr>
        <w:t>5</w:t>
      </w:r>
    </w:p>
    <w:p w14:paraId="2CD338C0" w14:textId="77777777" w:rsidR="009432A1" w:rsidRPr="00A8523E" w:rsidRDefault="008164E8" w:rsidP="009432A1">
      <w:pPr>
        <w:rPr>
          <w:rFonts w:ascii="Arial Narrow" w:hAnsi="Arial Narrow" w:cs="Arial"/>
          <w:sz w:val="24"/>
          <w:szCs w:val="24"/>
        </w:rPr>
      </w:pPr>
      <w:r w:rsidRPr="00A8523E">
        <w:rPr>
          <w:rFonts w:ascii="Arial Narrow" w:hAnsi="Arial Narrow" w:cs="Arial"/>
          <w:sz w:val="24"/>
          <w:szCs w:val="24"/>
        </w:rPr>
        <w:t>85-681</w:t>
      </w:r>
      <w:r w:rsidR="009432A1" w:rsidRPr="00A8523E">
        <w:rPr>
          <w:rFonts w:ascii="Arial Narrow" w:hAnsi="Arial Narrow" w:cs="Arial"/>
          <w:sz w:val="24"/>
          <w:szCs w:val="24"/>
        </w:rPr>
        <w:t xml:space="preserve"> </w:t>
      </w:r>
      <w:r w:rsidRPr="00A8523E">
        <w:rPr>
          <w:rFonts w:ascii="Arial Narrow" w:hAnsi="Arial Narrow" w:cs="Arial"/>
          <w:sz w:val="24"/>
          <w:szCs w:val="24"/>
        </w:rPr>
        <w:t>Bydgoszcz</w:t>
      </w:r>
    </w:p>
    <w:p w14:paraId="3E34F318" w14:textId="77777777" w:rsidR="009432A1" w:rsidRPr="00A8523E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A8523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05EB54A" w14:textId="77777777" w:rsidR="009432A1" w:rsidRPr="00A8523E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A8523E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A8523E" w14:paraId="11DDB7D7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C5D9BFF" w14:textId="77777777" w:rsidR="009432A1" w:rsidRPr="00A8523E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A8523E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4E363D62" w14:textId="77777777" w:rsidR="009432A1" w:rsidRPr="00A8523E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A8523E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01E2616A" w14:textId="77777777" w:rsidR="00A80738" w:rsidRPr="00A8523E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A8523E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64BFDCB9" w14:textId="77777777" w:rsidR="009432A1" w:rsidRPr="00A8523E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A8523E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A8523E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A8523E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A8523E" w14:paraId="10A86D2F" w14:textId="77777777" w:rsidTr="00A652DF">
        <w:tc>
          <w:tcPr>
            <w:tcW w:w="2269" w:type="dxa"/>
            <w:shd w:val="clear" w:color="auto" w:fill="auto"/>
          </w:tcPr>
          <w:p w14:paraId="2F838E69" w14:textId="77777777" w:rsidR="009432A1" w:rsidRPr="00A8523E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8523E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4FB1D85" w14:textId="77777777" w:rsidR="009432A1" w:rsidRPr="00A8523E" w:rsidRDefault="008164E8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8523E">
              <w:rPr>
                <w:rFonts w:ascii="Arial Narrow" w:hAnsi="Arial Narrow" w:cs="Arial"/>
                <w:bCs/>
                <w:sz w:val="24"/>
                <w:szCs w:val="24"/>
              </w:rPr>
              <w:t xml:space="preserve">Wykonanie audytu energetycznego z audytem efektywności energetycznej oraz świadectwami charakterystyki budynków w celu optymalizacji systemu energetycznego kompleksu 10 </w:t>
            </w:r>
            <w:proofErr w:type="spellStart"/>
            <w:r w:rsidRPr="00A8523E">
              <w:rPr>
                <w:rFonts w:ascii="Arial Narrow" w:hAnsi="Arial Narrow" w:cs="Arial"/>
                <w:bCs/>
                <w:sz w:val="24"/>
                <w:szCs w:val="24"/>
              </w:rPr>
              <w:t>WSKzP</w:t>
            </w:r>
            <w:proofErr w:type="spellEnd"/>
            <w:r w:rsidRPr="00A8523E">
              <w:rPr>
                <w:rFonts w:ascii="Arial Narrow" w:hAnsi="Arial Narrow" w:cs="Arial"/>
                <w:bCs/>
                <w:sz w:val="24"/>
                <w:szCs w:val="24"/>
              </w:rPr>
              <w:t xml:space="preserve"> SPZOZ i Domu Medyka</w:t>
            </w:r>
            <w:r w:rsidR="009432A1" w:rsidRPr="00A8523E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8164E8" w:rsidRPr="00A8523E" w14:paraId="3E533D37" w14:textId="77777777" w:rsidTr="008B5A03">
        <w:tc>
          <w:tcPr>
            <w:tcW w:w="2269" w:type="dxa"/>
            <w:shd w:val="clear" w:color="auto" w:fill="auto"/>
          </w:tcPr>
          <w:p w14:paraId="28714CD6" w14:textId="77777777" w:rsidR="008164E8" w:rsidRPr="00A8523E" w:rsidRDefault="008164E8" w:rsidP="008B5A0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8523E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D9D8064" w14:textId="77777777" w:rsidR="008164E8" w:rsidRPr="00A8523E" w:rsidRDefault="008164E8" w:rsidP="008B5A0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8523E">
              <w:rPr>
                <w:rFonts w:ascii="Arial Narrow" w:hAnsi="Arial Narrow" w:cs="Arial"/>
                <w:bCs/>
                <w:sz w:val="24"/>
                <w:szCs w:val="24"/>
              </w:rPr>
              <w:t>92/2024</w:t>
            </w:r>
          </w:p>
        </w:tc>
      </w:tr>
    </w:tbl>
    <w:p w14:paraId="1A604C5C" w14:textId="77777777" w:rsidR="00890B92" w:rsidRPr="00A8523E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8523E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A8523E">
        <w:rPr>
          <w:rFonts w:ascii="Arial Narrow" w:hAnsi="Arial Narrow" w:cs="Arial"/>
          <w:sz w:val="24"/>
          <w:szCs w:val="24"/>
        </w:rPr>
        <w:t>22</w:t>
      </w:r>
      <w:r w:rsidR="0043158A" w:rsidRPr="00A8523E">
        <w:rPr>
          <w:rFonts w:ascii="Arial Narrow" w:hAnsi="Arial Narrow" w:cs="Arial"/>
          <w:sz w:val="24"/>
          <w:szCs w:val="24"/>
        </w:rPr>
        <w:t>2</w:t>
      </w:r>
      <w:r w:rsidRPr="00A8523E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A8523E">
        <w:rPr>
          <w:rFonts w:ascii="Arial Narrow" w:hAnsi="Arial Narrow" w:cs="Arial"/>
          <w:sz w:val="24"/>
          <w:szCs w:val="24"/>
        </w:rPr>
        <w:t>4</w:t>
      </w:r>
      <w:r w:rsidRPr="00A8523E">
        <w:rPr>
          <w:rFonts w:ascii="Arial Narrow" w:hAnsi="Arial Narrow" w:cs="Arial"/>
          <w:sz w:val="24"/>
          <w:szCs w:val="24"/>
        </w:rPr>
        <w:t xml:space="preserve"> </w:t>
      </w:r>
      <w:r w:rsidR="00890B92" w:rsidRPr="00A8523E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A8523E">
        <w:rPr>
          <w:rFonts w:ascii="Arial Narrow" w:hAnsi="Arial Narrow" w:cs="Arial"/>
          <w:sz w:val="24"/>
          <w:szCs w:val="24"/>
        </w:rPr>
        <w:t xml:space="preserve"> </w:t>
      </w:r>
      <w:r w:rsidR="008164E8" w:rsidRPr="00A8523E">
        <w:rPr>
          <w:rFonts w:ascii="Arial Narrow" w:hAnsi="Arial Narrow" w:cs="Arial"/>
          <w:sz w:val="24"/>
          <w:szCs w:val="24"/>
        </w:rPr>
        <w:t>(</w:t>
      </w:r>
      <w:proofErr w:type="spellStart"/>
      <w:r w:rsidR="008164E8" w:rsidRPr="00A8523E">
        <w:rPr>
          <w:rFonts w:ascii="Arial Narrow" w:hAnsi="Arial Narrow" w:cs="Arial"/>
          <w:sz w:val="24"/>
          <w:szCs w:val="24"/>
        </w:rPr>
        <w:t>t.j</w:t>
      </w:r>
      <w:proofErr w:type="spellEnd"/>
      <w:r w:rsidR="008164E8" w:rsidRPr="00A8523E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A8523E">
        <w:rPr>
          <w:rFonts w:ascii="Arial Narrow" w:hAnsi="Arial Narrow" w:cs="Arial"/>
          <w:sz w:val="24"/>
          <w:szCs w:val="24"/>
        </w:rPr>
        <w:t xml:space="preserve"> </w:t>
      </w:r>
      <w:r w:rsidR="00890B92" w:rsidRPr="00A8523E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14:paraId="7B5E360B" w14:textId="77777777" w:rsidR="0069085C" w:rsidRPr="00A8523E" w:rsidRDefault="008164E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A8523E">
        <w:rPr>
          <w:rFonts w:ascii="Arial Narrow" w:hAnsi="Arial Narrow" w:cs="Arial"/>
          <w:b/>
          <w:sz w:val="24"/>
          <w:szCs w:val="24"/>
        </w:rPr>
        <w:t>100 000.00</w:t>
      </w:r>
      <w:r w:rsidR="00890B92" w:rsidRPr="00A8523E">
        <w:rPr>
          <w:rFonts w:ascii="Arial Narrow" w:hAnsi="Arial Narrow" w:cs="Arial"/>
          <w:sz w:val="24"/>
          <w:szCs w:val="24"/>
        </w:rPr>
        <w:t xml:space="preserve"> zł brutto.</w:t>
      </w:r>
    </w:p>
    <w:p w14:paraId="684C2EEB" w14:textId="77777777" w:rsidR="00890B92" w:rsidRPr="00A8523E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4DB0CF01" w14:textId="77777777" w:rsidR="00890B92" w:rsidRPr="00A8523E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130226D8" w14:textId="77777777" w:rsidR="00890B92" w:rsidRPr="00A8523E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5498D8E6" w14:textId="77777777"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A8523E">
        <w:rPr>
          <w:rFonts w:ascii="Arial Narrow" w:hAnsi="Arial Narrow" w:cs="Arial"/>
          <w:i/>
          <w:szCs w:val="24"/>
        </w:rPr>
        <w:t>Zamawiający</w:t>
      </w:r>
    </w:p>
    <w:p w14:paraId="774F07C9" w14:textId="77777777" w:rsidR="00A8523E" w:rsidRDefault="00A8523E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6A01D1A1" w14:textId="77777777" w:rsidR="00A8523E" w:rsidRDefault="00A8523E" w:rsidP="00A852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7B93B1F" w14:textId="77777777" w:rsidR="00A8523E" w:rsidRDefault="00A8523E" w:rsidP="00A852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AA10287" w14:textId="77777777" w:rsidR="00A8523E" w:rsidRDefault="00A8523E" w:rsidP="00A852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617CE5F" w14:textId="77777777" w:rsidR="00A8523E" w:rsidRDefault="00A8523E" w:rsidP="00A852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579A63E" w14:textId="0DEADC73" w:rsidR="00A8523E" w:rsidRPr="000605ED" w:rsidRDefault="00A8523E" w:rsidP="00A852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 xml:space="preserve">1 </w:t>
      </w:r>
      <w:r w:rsidRPr="000605ED">
        <w:rPr>
          <w:rFonts w:ascii="Arial Narrow" w:hAnsi="Arial Narrow"/>
          <w:sz w:val="18"/>
          <w:szCs w:val="20"/>
        </w:rPr>
        <w:t>ark.</w:t>
      </w:r>
    </w:p>
    <w:p w14:paraId="76EB4973" w14:textId="77777777" w:rsidR="00A8523E" w:rsidRPr="000605ED" w:rsidRDefault="00A8523E" w:rsidP="00A852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Egz. 1 – a/a SZPubl.  str. </w:t>
      </w:r>
      <w:proofErr w:type="spellStart"/>
      <w:r w:rsidRPr="000605ED">
        <w:rPr>
          <w:rFonts w:ascii="Arial Narrow" w:hAnsi="Arial Narrow"/>
          <w:sz w:val="18"/>
          <w:szCs w:val="20"/>
        </w:rPr>
        <w:t>int</w:t>
      </w:r>
      <w:proofErr w:type="spellEnd"/>
      <w:r w:rsidRPr="000605ED">
        <w:rPr>
          <w:rFonts w:ascii="Arial Narrow" w:hAnsi="Arial Narrow"/>
          <w:sz w:val="18"/>
          <w:szCs w:val="20"/>
        </w:rPr>
        <w:t>. 10wsk.mil.pl i platforma: e-propublico.pl</w:t>
      </w:r>
    </w:p>
    <w:p w14:paraId="3B6DB212" w14:textId="77777777" w:rsidR="00A8523E" w:rsidRPr="000605ED" w:rsidRDefault="00A8523E" w:rsidP="00A8523E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7A552897" w14:textId="4E2AE2FB" w:rsidR="00A8523E" w:rsidRPr="000605ED" w:rsidRDefault="00A8523E" w:rsidP="00A8523E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29.07.2024 r.</w:t>
      </w:r>
    </w:p>
    <w:p w14:paraId="1B8341A2" w14:textId="77777777" w:rsidR="00A8523E" w:rsidRPr="00A8523E" w:rsidRDefault="00A8523E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A8523E" w:rsidRPr="00A8523E" w:rsidSect="00A8523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135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D6F62B" w14:textId="77777777" w:rsidR="00832C62" w:rsidRDefault="00832C62">
      <w:r>
        <w:separator/>
      </w:r>
    </w:p>
  </w:endnote>
  <w:endnote w:type="continuationSeparator" w:id="0">
    <w:p w14:paraId="60457BE5" w14:textId="77777777" w:rsidR="00832C62" w:rsidRDefault="00832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46FF5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BDF2A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5495FE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F0B1BF8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94C07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A768BF" w14:textId="77777777" w:rsidR="009F189D" w:rsidRDefault="009F189D">
    <w:pPr>
      <w:pStyle w:val="Stopka"/>
      <w:tabs>
        <w:tab w:val="clear" w:pos="4536"/>
      </w:tabs>
      <w:jc w:val="center"/>
    </w:pPr>
  </w:p>
  <w:p w14:paraId="6F6A3BF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731BA2" w14:textId="77777777" w:rsidR="00832C62" w:rsidRDefault="00832C62">
      <w:r>
        <w:separator/>
      </w:r>
    </w:p>
  </w:footnote>
  <w:footnote w:type="continuationSeparator" w:id="0">
    <w:p w14:paraId="25517DC2" w14:textId="77777777" w:rsidR="00832C62" w:rsidRDefault="00832C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399C33" w14:textId="77777777" w:rsidR="008164E8" w:rsidRDefault="008164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55A720" w14:textId="77777777" w:rsidR="008164E8" w:rsidRDefault="008164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3AC11D" w14:textId="77777777" w:rsidR="008164E8" w:rsidRDefault="008164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2C62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164E8"/>
    <w:rsid w:val="00832C62"/>
    <w:rsid w:val="00843263"/>
    <w:rsid w:val="00861E75"/>
    <w:rsid w:val="00890B92"/>
    <w:rsid w:val="009432A1"/>
    <w:rsid w:val="009D19BD"/>
    <w:rsid w:val="009F189D"/>
    <w:rsid w:val="00A652DF"/>
    <w:rsid w:val="00A80738"/>
    <w:rsid w:val="00A8523E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16A440"/>
  <w15:chartTrackingRefBased/>
  <w15:docId w15:val="{F5040BD1-B5E7-46E4-9680-034E78EF7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8523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A8523E"/>
    <w:rPr>
      <w:b/>
      <w:bCs/>
    </w:rPr>
  </w:style>
  <w:style w:type="character" w:styleId="Hipercze">
    <w:name w:val="Hyperlink"/>
    <w:uiPriority w:val="99"/>
    <w:unhideWhenUsed/>
    <w:rsid w:val="00A8523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879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2024-07-29T05:26:00Z</cp:lastPrinted>
  <dcterms:created xsi:type="dcterms:W3CDTF">2024-07-29T05:26:00Z</dcterms:created>
  <dcterms:modified xsi:type="dcterms:W3CDTF">2024-07-29T05:26:00Z</dcterms:modified>
</cp:coreProperties>
</file>