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72571" w14:textId="77777777" w:rsidR="00B048DA" w:rsidRPr="0042463B" w:rsidRDefault="009D4F86" w:rsidP="00B048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42463B">
        <w:rPr>
          <w:rFonts w:ascii="Arial Narrow" w:hAnsi="Arial Narrow" w:cs="Arial"/>
        </w:rPr>
        <w:t>Bydgoszcz</w:t>
      </w:r>
      <w:r w:rsidR="00B048DA" w:rsidRPr="0042463B">
        <w:rPr>
          <w:rFonts w:ascii="Arial Narrow" w:hAnsi="Arial Narrow" w:cs="Arial"/>
        </w:rPr>
        <w:t xml:space="preserve"> dnia: </w:t>
      </w:r>
      <w:r w:rsidRPr="0042463B">
        <w:rPr>
          <w:rFonts w:ascii="Arial Narrow" w:hAnsi="Arial Narrow" w:cs="Arial"/>
        </w:rPr>
        <w:t>2024-07-29</w:t>
      </w:r>
    </w:p>
    <w:p w14:paraId="5C2417F2" w14:textId="77777777" w:rsidR="00B048DA" w:rsidRPr="0042463B" w:rsidRDefault="009D4F86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42463B">
        <w:rPr>
          <w:rFonts w:ascii="Arial Narrow" w:hAnsi="Arial Narrow" w:cs="Arial"/>
          <w:b/>
          <w:bCs/>
        </w:rPr>
        <w:t>10WSzKzP SPZOZ</w:t>
      </w:r>
    </w:p>
    <w:p w14:paraId="6FB78C15" w14:textId="77777777" w:rsidR="00B048DA" w:rsidRPr="0042463B" w:rsidRDefault="009D4F86" w:rsidP="00B048DA">
      <w:pPr>
        <w:spacing w:line="360" w:lineRule="auto"/>
        <w:ind w:right="3969"/>
        <w:rPr>
          <w:rFonts w:ascii="Arial Narrow" w:hAnsi="Arial Narrow" w:cs="Arial"/>
        </w:rPr>
      </w:pPr>
      <w:r w:rsidRPr="0042463B">
        <w:rPr>
          <w:rFonts w:ascii="Arial Narrow" w:hAnsi="Arial Narrow" w:cs="Arial"/>
        </w:rPr>
        <w:t>Powstańców Warszawy</w:t>
      </w:r>
      <w:r w:rsidR="00B048DA" w:rsidRPr="0042463B">
        <w:rPr>
          <w:rFonts w:ascii="Arial Narrow" w:hAnsi="Arial Narrow" w:cs="Arial"/>
        </w:rPr>
        <w:t xml:space="preserve"> </w:t>
      </w:r>
      <w:r w:rsidRPr="0042463B">
        <w:rPr>
          <w:rFonts w:ascii="Arial Narrow" w:hAnsi="Arial Narrow" w:cs="Arial"/>
        </w:rPr>
        <w:t>5</w:t>
      </w:r>
    </w:p>
    <w:p w14:paraId="6F85F46B" w14:textId="77777777" w:rsidR="00B048DA" w:rsidRPr="0042463B" w:rsidRDefault="009D4F86" w:rsidP="00B048DA">
      <w:pPr>
        <w:ind w:right="3969"/>
        <w:rPr>
          <w:rFonts w:ascii="Arial Narrow" w:hAnsi="Arial Narrow" w:cs="Arial"/>
        </w:rPr>
      </w:pPr>
      <w:r w:rsidRPr="0042463B">
        <w:rPr>
          <w:rFonts w:ascii="Arial Narrow" w:hAnsi="Arial Narrow" w:cs="Arial"/>
        </w:rPr>
        <w:t>85-681</w:t>
      </w:r>
      <w:r w:rsidR="00B048DA" w:rsidRPr="0042463B">
        <w:rPr>
          <w:rFonts w:ascii="Arial Narrow" w:hAnsi="Arial Narrow" w:cs="Arial"/>
        </w:rPr>
        <w:t xml:space="preserve"> </w:t>
      </w:r>
      <w:r w:rsidRPr="0042463B">
        <w:rPr>
          <w:rFonts w:ascii="Arial Narrow" w:hAnsi="Arial Narrow" w:cs="Arial"/>
        </w:rPr>
        <w:t>Bydgoszcz</w:t>
      </w:r>
    </w:p>
    <w:p w14:paraId="00FE9134" w14:textId="77777777" w:rsidR="00B048DA" w:rsidRPr="0042463B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42463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11533C2" w14:textId="77777777" w:rsidR="00B048DA" w:rsidRPr="0042463B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42463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56F7856" w14:textId="77777777" w:rsidR="00B048DA" w:rsidRPr="0042463B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42463B" w14:paraId="00430B0B" w14:textId="77777777" w:rsidTr="00B048DA">
        <w:tc>
          <w:tcPr>
            <w:tcW w:w="9498" w:type="dxa"/>
            <w:shd w:val="clear" w:color="auto" w:fill="F2F2F2"/>
            <w:hideMark/>
          </w:tcPr>
          <w:p w14:paraId="00685EE7" w14:textId="115AC848" w:rsidR="00B048DA" w:rsidRPr="0042463B" w:rsidRDefault="006E749B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3F0D675C" w14:textId="77777777" w:rsidR="00B048DA" w:rsidRPr="0042463B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2463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70B65F6" w14:textId="77777777" w:rsidR="00B048DA" w:rsidRPr="0042463B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7B535459" w14:textId="77777777" w:rsidR="00B048DA" w:rsidRPr="0042463B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42463B">
        <w:rPr>
          <w:rFonts w:ascii="Arial Narrow" w:eastAsia="Calibri" w:hAnsi="Arial Narrow" w:cs="Arial"/>
          <w:lang w:eastAsia="en-US"/>
        </w:rPr>
        <w:t xml:space="preserve">Dotyczy </w:t>
      </w:r>
      <w:r w:rsidRPr="0042463B">
        <w:rPr>
          <w:rFonts w:ascii="Arial Narrow" w:hAnsi="Arial Narrow" w:cs="Arial"/>
        </w:rPr>
        <w:t>postępowania o udzielenie zamówienia publicznego</w:t>
      </w:r>
      <w:r w:rsidRPr="0042463B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42463B" w14:paraId="12B9F1C9" w14:textId="77777777" w:rsidTr="00B048DA">
        <w:tc>
          <w:tcPr>
            <w:tcW w:w="2269" w:type="dxa"/>
            <w:shd w:val="clear" w:color="auto" w:fill="auto"/>
          </w:tcPr>
          <w:p w14:paraId="46D7DB95" w14:textId="77777777" w:rsidR="00B048DA" w:rsidRPr="0042463B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42463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620FC9B4" w14:textId="77777777" w:rsidR="00B048DA" w:rsidRPr="0042463B" w:rsidRDefault="009D4F8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2463B">
              <w:rPr>
                <w:rFonts w:ascii="Arial Narrow" w:hAnsi="Arial Narrow" w:cs="Arial"/>
                <w:bCs/>
              </w:rPr>
              <w:t>Dostawy sukcesywne drobnego sprzętu i materiałów eksploatacyjnych oraz dostawa narzędzi chirurgicznych</w:t>
            </w:r>
          </w:p>
        </w:tc>
      </w:tr>
      <w:tr w:rsidR="009D4F86" w:rsidRPr="0042463B" w14:paraId="460461E6" w14:textId="77777777" w:rsidTr="00893750">
        <w:tc>
          <w:tcPr>
            <w:tcW w:w="2269" w:type="dxa"/>
            <w:shd w:val="clear" w:color="auto" w:fill="auto"/>
          </w:tcPr>
          <w:p w14:paraId="027D5502" w14:textId="77777777" w:rsidR="009D4F86" w:rsidRPr="0042463B" w:rsidRDefault="009D4F86" w:rsidP="008937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42463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D32EEEB" w14:textId="77777777" w:rsidR="009D4F86" w:rsidRPr="0042463B" w:rsidRDefault="009D4F86" w:rsidP="008937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2463B">
              <w:rPr>
                <w:rFonts w:ascii="Arial Narrow" w:hAnsi="Arial Narrow" w:cs="Arial"/>
                <w:bCs/>
              </w:rPr>
              <w:t>76/2024</w:t>
            </w:r>
          </w:p>
        </w:tc>
      </w:tr>
    </w:tbl>
    <w:p w14:paraId="312C8BB3" w14:textId="77777777" w:rsidR="00B048DA" w:rsidRPr="0042463B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14F80F06" w14:textId="77777777" w:rsidR="008642B3" w:rsidRPr="0042463B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42463B">
        <w:rPr>
          <w:rFonts w:ascii="Arial Narrow" w:hAnsi="Arial Narrow" w:cs="Arial"/>
        </w:rPr>
        <w:t xml:space="preserve">Zamawiający, </w:t>
      </w:r>
      <w:r w:rsidR="009D4F86" w:rsidRPr="0042463B">
        <w:rPr>
          <w:rFonts w:ascii="Arial Narrow" w:hAnsi="Arial Narrow" w:cs="Arial"/>
          <w:b/>
        </w:rPr>
        <w:t>10WSzKzP SPZOZ</w:t>
      </w:r>
      <w:r w:rsidRPr="0042463B">
        <w:rPr>
          <w:rFonts w:ascii="Arial Narrow" w:hAnsi="Arial Narrow" w:cs="Arial"/>
        </w:rPr>
        <w:t xml:space="preserve">, działając </w:t>
      </w:r>
      <w:r w:rsidR="00C65E53" w:rsidRPr="0042463B">
        <w:rPr>
          <w:rFonts w:ascii="Arial Narrow" w:hAnsi="Arial Narrow" w:cs="Arial"/>
        </w:rPr>
        <w:t>na podstawie art. 253 ust. 1</w:t>
      </w:r>
      <w:r w:rsidR="00836DAF" w:rsidRPr="0042463B">
        <w:rPr>
          <w:rFonts w:ascii="Arial Narrow" w:hAnsi="Arial Narrow" w:cs="Arial"/>
        </w:rPr>
        <w:t xml:space="preserve"> pkt. 1 i ust. 2</w:t>
      </w:r>
      <w:r w:rsidR="00C65E53" w:rsidRPr="0042463B">
        <w:rPr>
          <w:rFonts w:ascii="Arial Narrow" w:hAnsi="Arial Narrow" w:cs="Arial"/>
        </w:rPr>
        <w:t xml:space="preserve"> ustawy z dnia 11 września 2019r. Prawo zamówień publicznych </w:t>
      </w:r>
      <w:r w:rsidR="009D4F86" w:rsidRPr="0042463B">
        <w:rPr>
          <w:rFonts w:ascii="Arial Narrow" w:hAnsi="Arial Narrow" w:cs="Arial"/>
        </w:rPr>
        <w:t>(</w:t>
      </w:r>
      <w:proofErr w:type="spellStart"/>
      <w:r w:rsidR="009D4F86" w:rsidRPr="0042463B">
        <w:rPr>
          <w:rFonts w:ascii="Arial Narrow" w:hAnsi="Arial Narrow" w:cs="Arial"/>
        </w:rPr>
        <w:t>t.j</w:t>
      </w:r>
      <w:proofErr w:type="spellEnd"/>
      <w:r w:rsidR="009D4F86" w:rsidRPr="0042463B">
        <w:rPr>
          <w:rFonts w:ascii="Arial Narrow" w:hAnsi="Arial Narrow" w:cs="Arial"/>
        </w:rPr>
        <w:t>. Dz. U. z 2023r. poz. 1605)</w:t>
      </w:r>
      <w:r w:rsidR="00C65E53" w:rsidRPr="0042463B">
        <w:rPr>
          <w:rFonts w:ascii="Arial Narrow" w:hAnsi="Arial Narrow" w:cs="Arial"/>
        </w:rPr>
        <w:t>, zwanej dalej „ustawą Pzp”</w:t>
      </w:r>
      <w:r w:rsidR="00D26ED6" w:rsidRPr="0042463B">
        <w:rPr>
          <w:rFonts w:ascii="Arial Narrow" w:hAnsi="Arial Narrow" w:cs="Arial"/>
        </w:rPr>
        <w:t xml:space="preserve">, </w:t>
      </w:r>
      <w:r w:rsidR="00C65E53" w:rsidRPr="0042463B">
        <w:rPr>
          <w:rFonts w:ascii="Arial Narrow" w:hAnsi="Arial Narrow" w:cs="Arial"/>
        </w:rPr>
        <w:t>informuje</w:t>
      </w:r>
      <w:r w:rsidR="00D26ED6" w:rsidRPr="0042463B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42463B">
        <w:rPr>
          <w:rFonts w:ascii="Arial Narrow" w:hAnsi="Arial Narrow" w:cs="Arial"/>
        </w:rPr>
        <w:t>najkorzystniejsz</w:t>
      </w:r>
      <w:r w:rsidR="00D26ED6" w:rsidRPr="0042463B">
        <w:rPr>
          <w:rFonts w:ascii="Arial Narrow" w:hAnsi="Arial Narrow" w:cs="Arial"/>
        </w:rPr>
        <w:t xml:space="preserve">a wybrana została </w:t>
      </w:r>
      <w:r w:rsidR="00756CDA" w:rsidRPr="0042463B">
        <w:rPr>
          <w:rFonts w:ascii="Arial Narrow" w:hAnsi="Arial Narrow" w:cs="Arial"/>
        </w:rPr>
        <w:t>ofer</w:t>
      </w:r>
      <w:r w:rsidR="00D26ED6" w:rsidRPr="0042463B">
        <w:rPr>
          <w:rFonts w:ascii="Arial Narrow" w:hAnsi="Arial Narrow" w:cs="Arial"/>
        </w:rPr>
        <w:t>t</w:t>
      </w:r>
      <w:r w:rsidR="009F0E5C" w:rsidRPr="0042463B">
        <w:rPr>
          <w:rFonts w:ascii="Arial Narrow" w:hAnsi="Arial Narrow" w:cs="Arial"/>
        </w:rPr>
        <w:t>a</w:t>
      </w:r>
      <w:r w:rsidRPr="0042463B">
        <w:rPr>
          <w:rFonts w:ascii="Arial Narrow" w:hAnsi="Arial Narrow" w:cs="Arial"/>
        </w:rPr>
        <w:t xml:space="preserve"> złożona przez wykonawcę</w:t>
      </w:r>
      <w:r w:rsidR="00D26ED6" w:rsidRPr="0042463B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D4F86" w:rsidRPr="0042463B" w14:paraId="019A12F5" w14:textId="77777777" w:rsidTr="00893750">
        <w:trPr>
          <w:cantSplit/>
        </w:trPr>
        <w:tc>
          <w:tcPr>
            <w:tcW w:w="9498" w:type="dxa"/>
          </w:tcPr>
          <w:p w14:paraId="0B65071D" w14:textId="77777777" w:rsidR="009D4F86" w:rsidRPr="0042463B" w:rsidRDefault="009D4F86" w:rsidP="00893750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42463B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42463B">
              <w:rPr>
                <w:rFonts w:ascii="Arial Narrow" w:hAnsi="Arial Narrow" w:cs="Arial"/>
                <w:b/>
                <w:bCs/>
                <w:color w:val="000000"/>
              </w:rPr>
              <w:t>5</w:t>
            </w:r>
            <w:r w:rsidRPr="0042463B">
              <w:rPr>
                <w:rFonts w:ascii="Arial Narrow" w:hAnsi="Arial Narrow" w:cs="Arial"/>
              </w:rPr>
              <w:t xml:space="preserve">: </w:t>
            </w:r>
            <w:r w:rsidRPr="0042463B">
              <w:rPr>
                <w:rFonts w:ascii="Arial Narrow" w:hAnsi="Arial Narrow" w:cs="Arial"/>
                <w:color w:val="000000"/>
              </w:rPr>
              <w:t>Nożyczki okulistyczne</w:t>
            </w:r>
          </w:p>
          <w:p w14:paraId="3DCEA446" w14:textId="77777777" w:rsidR="009D4F86" w:rsidRPr="0042463B" w:rsidRDefault="009D4F86" w:rsidP="00893750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42463B">
              <w:rPr>
                <w:rFonts w:ascii="Arial Narrow" w:hAnsi="Arial Narrow" w:cs="Arial"/>
                <w:b/>
              </w:rPr>
              <w:t xml:space="preserve">WARDA </w:t>
            </w:r>
            <w:proofErr w:type="spellStart"/>
            <w:r w:rsidRPr="0042463B">
              <w:rPr>
                <w:rFonts w:ascii="Arial Narrow" w:hAnsi="Arial Narrow" w:cs="Arial"/>
                <w:b/>
              </w:rPr>
              <w:t>Sp.z</w:t>
            </w:r>
            <w:proofErr w:type="spellEnd"/>
            <w:r w:rsidRPr="0042463B">
              <w:rPr>
                <w:rFonts w:ascii="Arial Narrow" w:hAnsi="Arial Narrow" w:cs="Arial"/>
                <w:b/>
              </w:rPr>
              <w:t xml:space="preserve"> o.o.</w:t>
            </w:r>
          </w:p>
          <w:p w14:paraId="3B80E8DF" w14:textId="121DB10C" w:rsidR="009D4F86" w:rsidRPr="0042463B" w:rsidRDefault="003A78AD" w:rsidP="00893750">
            <w:pPr>
              <w:spacing w:line="360" w:lineRule="auto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Przyłęki, Korzenna 5</w:t>
            </w:r>
          </w:p>
          <w:p w14:paraId="5B728BE0" w14:textId="77777777" w:rsidR="009D4F86" w:rsidRPr="0042463B" w:rsidRDefault="009D4F86" w:rsidP="0089375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42463B">
              <w:rPr>
                <w:rFonts w:ascii="Arial Narrow" w:hAnsi="Arial Narrow" w:cs="Arial"/>
                <w:bCs/>
              </w:rPr>
              <w:t>86-005 Białe Błota</w:t>
            </w:r>
          </w:p>
          <w:p w14:paraId="546CFA8C" w14:textId="77777777" w:rsidR="009D4F86" w:rsidRPr="0042463B" w:rsidRDefault="009D4F86" w:rsidP="0089375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42463B">
              <w:rPr>
                <w:rFonts w:ascii="Arial Narrow" w:hAnsi="Arial Narrow" w:cs="Arial"/>
              </w:rPr>
              <w:t>za cenę wykonania przedmiotu zamówienia w wysokości</w:t>
            </w:r>
            <w:r w:rsidRPr="0042463B">
              <w:rPr>
                <w:rFonts w:ascii="Arial Narrow" w:hAnsi="Arial Narrow" w:cs="Arial"/>
                <w:b/>
              </w:rPr>
              <w:t xml:space="preserve"> 1 296.00 zł brutto</w:t>
            </w:r>
            <w:r w:rsidRPr="0042463B">
              <w:rPr>
                <w:rFonts w:ascii="Arial Narrow" w:hAnsi="Arial Narrow" w:cs="Arial"/>
                <w:bCs/>
              </w:rPr>
              <w:t>.</w:t>
            </w:r>
          </w:p>
          <w:p w14:paraId="73D4B575" w14:textId="77777777" w:rsidR="009D4F86" w:rsidRPr="0042463B" w:rsidRDefault="009D4F86" w:rsidP="0089375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42463B">
              <w:rPr>
                <w:rFonts w:ascii="Arial Narrow" w:hAnsi="Arial Narrow" w:cs="Arial"/>
                <w:u w:val="single"/>
              </w:rPr>
              <w:t>Uzasadnienie wyboru</w:t>
            </w:r>
            <w:r w:rsidRPr="0042463B">
              <w:rPr>
                <w:rFonts w:ascii="Arial Narrow" w:hAnsi="Arial Narrow" w:cs="Arial"/>
              </w:rPr>
              <w:t>:</w:t>
            </w:r>
          </w:p>
          <w:p w14:paraId="42423939" w14:textId="4479C284" w:rsidR="009D4F86" w:rsidRPr="0042463B" w:rsidRDefault="009D4F86" w:rsidP="0089375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42463B">
              <w:rPr>
                <w:rFonts w:ascii="Arial Narrow" w:hAnsi="Arial Narrow" w:cs="Arial"/>
              </w:rPr>
              <w:t xml:space="preserve">Wybrana oferta nie podlega </w:t>
            </w:r>
            <w:r w:rsidR="0042463B" w:rsidRPr="0042463B">
              <w:rPr>
                <w:rFonts w:ascii="Arial Narrow" w:hAnsi="Arial Narrow" w:cs="Arial"/>
              </w:rPr>
              <w:t>wykluczeniu</w:t>
            </w:r>
            <w:r w:rsidRPr="0042463B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D4F86" w:rsidRPr="0042463B" w14:paraId="5140A9B7" w14:textId="77777777" w:rsidTr="00893750">
        <w:trPr>
          <w:cantSplit/>
        </w:trPr>
        <w:tc>
          <w:tcPr>
            <w:tcW w:w="9498" w:type="dxa"/>
          </w:tcPr>
          <w:p w14:paraId="0ED5ECEA" w14:textId="77777777" w:rsidR="009D4F86" w:rsidRPr="0042463B" w:rsidRDefault="009D4F86" w:rsidP="00893750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42463B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42463B">
              <w:rPr>
                <w:rFonts w:ascii="Arial Narrow" w:hAnsi="Arial Narrow" w:cs="Arial"/>
                <w:b/>
                <w:bCs/>
                <w:color w:val="000000"/>
              </w:rPr>
              <w:t>6</w:t>
            </w:r>
            <w:r w:rsidRPr="0042463B">
              <w:rPr>
                <w:rFonts w:ascii="Arial Narrow" w:hAnsi="Arial Narrow" w:cs="Arial"/>
              </w:rPr>
              <w:t xml:space="preserve">: </w:t>
            </w:r>
            <w:r w:rsidRPr="0042463B">
              <w:rPr>
                <w:rFonts w:ascii="Arial Narrow" w:hAnsi="Arial Narrow" w:cs="Arial"/>
                <w:color w:val="000000"/>
              </w:rPr>
              <w:t>Pęseta anatomiczna, okulistyczna</w:t>
            </w:r>
          </w:p>
          <w:p w14:paraId="3FEE916B" w14:textId="77777777" w:rsidR="009D4F86" w:rsidRPr="0042463B" w:rsidRDefault="009D4F86" w:rsidP="00893750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42463B">
              <w:rPr>
                <w:rFonts w:ascii="Arial Narrow" w:hAnsi="Arial Narrow" w:cs="Arial"/>
                <w:b/>
              </w:rPr>
              <w:t xml:space="preserve">WARDA </w:t>
            </w:r>
            <w:proofErr w:type="spellStart"/>
            <w:r w:rsidRPr="0042463B">
              <w:rPr>
                <w:rFonts w:ascii="Arial Narrow" w:hAnsi="Arial Narrow" w:cs="Arial"/>
                <w:b/>
              </w:rPr>
              <w:t>Sp.z</w:t>
            </w:r>
            <w:proofErr w:type="spellEnd"/>
            <w:r w:rsidRPr="0042463B">
              <w:rPr>
                <w:rFonts w:ascii="Arial Narrow" w:hAnsi="Arial Narrow" w:cs="Arial"/>
                <w:b/>
              </w:rPr>
              <w:t xml:space="preserve"> o.o.</w:t>
            </w:r>
          </w:p>
          <w:p w14:paraId="3E4D94FE" w14:textId="22361A1E" w:rsidR="009D4F86" w:rsidRPr="0042463B" w:rsidRDefault="003A78AD" w:rsidP="00893750">
            <w:pPr>
              <w:spacing w:line="360" w:lineRule="auto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Przyłęki, Korzenna 5</w:t>
            </w:r>
          </w:p>
          <w:p w14:paraId="4159B1A2" w14:textId="77777777" w:rsidR="009D4F86" w:rsidRPr="0042463B" w:rsidRDefault="009D4F86" w:rsidP="0089375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42463B">
              <w:rPr>
                <w:rFonts w:ascii="Arial Narrow" w:hAnsi="Arial Narrow" w:cs="Arial"/>
                <w:bCs/>
              </w:rPr>
              <w:t>86-005 Białe Błota</w:t>
            </w:r>
          </w:p>
          <w:p w14:paraId="29007A21" w14:textId="77777777" w:rsidR="009D4F86" w:rsidRPr="0042463B" w:rsidRDefault="009D4F86" w:rsidP="0089375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42463B">
              <w:rPr>
                <w:rFonts w:ascii="Arial Narrow" w:hAnsi="Arial Narrow" w:cs="Arial"/>
              </w:rPr>
              <w:t>za cenę wykonania przedmiotu zamówienia w wysokości</w:t>
            </w:r>
            <w:r w:rsidRPr="0042463B">
              <w:rPr>
                <w:rFonts w:ascii="Arial Narrow" w:hAnsi="Arial Narrow" w:cs="Arial"/>
                <w:b/>
              </w:rPr>
              <w:t xml:space="preserve"> 907.20 zł brutto</w:t>
            </w:r>
            <w:r w:rsidRPr="0042463B">
              <w:rPr>
                <w:rFonts w:ascii="Arial Narrow" w:hAnsi="Arial Narrow" w:cs="Arial"/>
                <w:bCs/>
              </w:rPr>
              <w:t>.</w:t>
            </w:r>
          </w:p>
          <w:p w14:paraId="125A1B82" w14:textId="77777777" w:rsidR="009D4F86" w:rsidRPr="0042463B" w:rsidRDefault="009D4F86" w:rsidP="0089375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42463B">
              <w:rPr>
                <w:rFonts w:ascii="Arial Narrow" w:hAnsi="Arial Narrow" w:cs="Arial"/>
                <w:u w:val="single"/>
              </w:rPr>
              <w:t>Uzasadnienie wyboru</w:t>
            </w:r>
            <w:r w:rsidRPr="0042463B">
              <w:rPr>
                <w:rFonts w:ascii="Arial Narrow" w:hAnsi="Arial Narrow" w:cs="Arial"/>
              </w:rPr>
              <w:t>:</w:t>
            </w:r>
          </w:p>
          <w:p w14:paraId="25DE03B3" w14:textId="361AB143" w:rsidR="009D4F86" w:rsidRPr="0042463B" w:rsidRDefault="009D4F86" w:rsidP="0089375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42463B">
              <w:rPr>
                <w:rFonts w:ascii="Arial Narrow" w:hAnsi="Arial Narrow" w:cs="Arial"/>
              </w:rPr>
              <w:t xml:space="preserve">Wybrana oferta nie podlega </w:t>
            </w:r>
            <w:r w:rsidR="0042463B" w:rsidRPr="0042463B">
              <w:rPr>
                <w:rFonts w:ascii="Arial Narrow" w:hAnsi="Arial Narrow" w:cs="Arial"/>
              </w:rPr>
              <w:t>wykluczeniu</w:t>
            </w:r>
            <w:r w:rsidRPr="0042463B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38BBBA75" w14:textId="77777777" w:rsidR="00992FF5" w:rsidRPr="0042463B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42463B">
        <w:rPr>
          <w:rFonts w:ascii="Arial Narrow" w:hAnsi="Arial Narrow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42463B" w14:paraId="19569306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ECE057" w14:textId="77777777" w:rsidR="00992FF5" w:rsidRPr="0042463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42463B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67282B" w14:textId="77777777" w:rsidR="00992FF5" w:rsidRPr="0042463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42463B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7CED29" w14:textId="77777777" w:rsidR="00992FF5" w:rsidRPr="0042463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42463B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A31B2D" w14:textId="77777777" w:rsidR="00992FF5" w:rsidRPr="0042463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42463B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9D4F86" w:rsidRPr="0042463B" w14:paraId="6CCBDA16" w14:textId="77777777" w:rsidTr="0089375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E0CD1" w14:textId="77777777" w:rsidR="009D4F86" w:rsidRPr="0042463B" w:rsidRDefault="009D4F86" w:rsidP="008937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3 - Drobny sprzęt na Chirurgię Twarzowo-Szczękową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E690C" w14:textId="77777777" w:rsidR="009D4F86" w:rsidRPr="0042463B" w:rsidRDefault="009D4F86" w:rsidP="0089375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WARDA </w:t>
            </w:r>
            <w:proofErr w:type="spellStart"/>
            <w:r w:rsidRPr="0042463B">
              <w:rPr>
                <w:rFonts w:ascii="Arial Narrow" w:hAnsi="Arial Narrow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42463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o.o.</w:t>
            </w:r>
          </w:p>
          <w:p w14:paraId="5DC0B0E6" w14:textId="77777777" w:rsidR="009D4F86" w:rsidRPr="0042463B" w:rsidRDefault="009D4F86" w:rsidP="008937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Korzenna, Przyłęki 5</w:t>
            </w:r>
          </w:p>
          <w:p w14:paraId="444F4298" w14:textId="77777777" w:rsidR="009D4F86" w:rsidRPr="0042463B" w:rsidRDefault="009D4F86" w:rsidP="008937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86-005 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A8F4C" w14:textId="77777777" w:rsidR="009D4F86" w:rsidRPr="0042463B" w:rsidRDefault="009D4F86" w:rsidP="008937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318146D" w14:textId="77777777" w:rsidR="009D4F86" w:rsidRPr="0042463B" w:rsidRDefault="009D4F86" w:rsidP="008937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6DD46DD1" w14:textId="77777777" w:rsidR="009D4F86" w:rsidRPr="0042463B" w:rsidRDefault="009D4F86" w:rsidP="008937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3 - Długość okresu gwarancji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5CB10" w14:textId="77777777" w:rsidR="009D4F86" w:rsidRPr="0042463B" w:rsidRDefault="009D4F86" w:rsidP="008937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4F86" w:rsidRPr="0042463B" w14:paraId="457B6611" w14:textId="77777777" w:rsidTr="0089375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A5D73" w14:textId="77777777" w:rsidR="009D4F86" w:rsidRPr="0042463B" w:rsidRDefault="009D4F86" w:rsidP="008937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5 - Nożyczki okulistyczne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FEE80" w14:textId="77777777" w:rsidR="009D4F86" w:rsidRPr="0042463B" w:rsidRDefault="009D4F86" w:rsidP="0089375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WARDA </w:t>
            </w:r>
            <w:proofErr w:type="spellStart"/>
            <w:r w:rsidRPr="0042463B">
              <w:rPr>
                <w:rFonts w:ascii="Arial Narrow" w:hAnsi="Arial Narrow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42463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o.o.</w:t>
            </w:r>
          </w:p>
          <w:p w14:paraId="434D89A7" w14:textId="77777777" w:rsidR="009D4F86" w:rsidRPr="0042463B" w:rsidRDefault="009D4F86" w:rsidP="008937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Korzenna, Przyłęki 5</w:t>
            </w:r>
          </w:p>
          <w:p w14:paraId="10A6ADC1" w14:textId="77777777" w:rsidR="009D4F86" w:rsidRPr="0042463B" w:rsidRDefault="009D4F86" w:rsidP="008937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86-005 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46FAC" w14:textId="77777777" w:rsidR="009D4F86" w:rsidRPr="0042463B" w:rsidRDefault="009D4F86" w:rsidP="008937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91CF9EA" w14:textId="77777777" w:rsidR="009D4F86" w:rsidRPr="0042463B" w:rsidRDefault="009D4F86" w:rsidP="008937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47AC7D72" w14:textId="77777777" w:rsidR="009D4F86" w:rsidRPr="0042463B" w:rsidRDefault="009D4F86" w:rsidP="008937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3 - Długość okresu gwarancji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5466C" w14:textId="77777777" w:rsidR="009D4F86" w:rsidRPr="0042463B" w:rsidRDefault="009D4F86" w:rsidP="008937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4F86" w:rsidRPr="0042463B" w14:paraId="7BF21DD4" w14:textId="77777777" w:rsidTr="0089375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762EF" w14:textId="77777777" w:rsidR="009D4F86" w:rsidRPr="0042463B" w:rsidRDefault="009D4F86" w:rsidP="008937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5 - Nożyczki okulistyczne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B2C9C" w14:textId="77777777" w:rsidR="009D4F86" w:rsidRPr="0042463B" w:rsidRDefault="009D4F86" w:rsidP="0089375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b/>
                <w:bCs/>
                <w:sz w:val="22"/>
                <w:szCs w:val="22"/>
              </w:rPr>
              <w:t>ABJ-</w:t>
            </w:r>
            <w:proofErr w:type="spellStart"/>
            <w:r w:rsidRPr="0042463B">
              <w:rPr>
                <w:rFonts w:ascii="Arial Narrow" w:hAnsi="Arial Narrow" w:cs="Arial"/>
                <w:b/>
                <w:bCs/>
                <w:sz w:val="22"/>
                <w:szCs w:val="22"/>
              </w:rPr>
              <w:t>Vision</w:t>
            </w:r>
            <w:proofErr w:type="spellEnd"/>
            <w:r w:rsidRPr="0042463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29B48F2" w14:textId="77777777" w:rsidR="009D4F86" w:rsidRPr="0042463B" w:rsidRDefault="009D4F86" w:rsidP="008937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Główna 76</w:t>
            </w:r>
          </w:p>
          <w:p w14:paraId="5A4A3185" w14:textId="77777777" w:rsidR="009D4F86" w:rsidRPr="0042463B" w:rsidRDefault="009D4F86" w:rsidP="008937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95-041 Gałków Duży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AB1B3" w14:textId="77777777" w:rsidR="009D4F86" w:rsidRPr="0042463B" w:rsidRDefault="009D4F86" w:rsidP="008937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1 - Cena - 38.79</w:t>
            </w:r>
          </w:p>
          <w:p w14:paraId="11601FEF" w14:textId="77777777" w:rsidR="009D4F86" w:rsidRPr="0042463B" w:rsidRDefault="009D4F86" w:rsidP="008937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2 - Termin dostawy - 10.00</w:t>
            </w:r>
          </w:p>
          <w:p w14:paraId="2FB5C9B3" w14:textId="77777777" w:rsidR="009D4F86" w:rsidRPr="0042463B" w:rsidRDefault="009D4F86" w:rsidP="008937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3 - Długość okresu gwarancji - 7.50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7A281" w14:textId="77777777" w:rsidR="009D4F86" w:rsidRPr="0042463B" w:rsidRDefault="009D4F86" w:rsidP="008937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 xml:space="preserve">  56,29</w:t>
            </w:r>
          </w:p>
        </w:tc>
      </w:tr>
      <w:tr w:rsidR="009D4F86" w:rsidRPr="0042463B" w14:paraId="46BF455A" w14:textId="77777777" w:rsidTr="0089375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F4EAC" w14:textId="77777777" w:rsidR="009D4F86" w:rsidRPr="0042463B" w:rsidRDefault="009D4F86" w:rsidP="008937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6 - Pęseta anatomiczna, okulistyczna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9CB50" w14:textId="77777777" w:rsidR="009D4F86" w:rsidRPr="0042463B" w:rsidRDefault="009D4F86" w:rsidP="0089375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WARDA </w:t>
            </w:r>
            <w:proofErr w:type="spellStart"/>
            <w:r w:rsidRPr="0042463B">
              <w:rPr>
                <w:rFonts w:ascii="Arial Narrow" w:hAnsi="Arial Narrow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42463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o.o.</w:t>
            </w:r>
          </w:p>
          <w:p w14:paraId="0569AA10" w14:textId="77777777" w:rsidR="009D4F86" w:rsidRPr="0042463B" w:rsidRDefault="009D4F86" w:rsidP="008937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Korzenna, Przyłęki 5</w:t>
            </w:r>
          </w:p>
          <w:p w14:paraId="41ADCDCD" w14:textId="77777777" w:rsidR="009D4F86" w:rsidRPr="0042463B" w:rsidRDefault="009D4F86" w:rsidP="008937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86-005 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D0ED5" w14:textId="77777777" w:rsidR="009D4F86" w:rsidRPr="0042463B" w:rsidRDefault="009D4F86" w:rsidP="008937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6EEE7A8" w14:textId="77777777" w:rsidR="009D4F86" w:rsidRPr="0042463B" w:rsidRDefault="009D4F86" w:rsidP="008937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5639EF8C" w14:textId="77777777" w:rsidR="009D4F86" w:rsidRPr="0042463B" w:rsidRDefault="009D4F86" w:rsidP="008937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>3 - Długość okresu gwarancji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7ADB2" w14:textId="77777777" w:rsidR="009D4F86" w:rsidRPr="0042463B" w:rsidRDefault="009D4F86" w:rsidP="008937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463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32D476AC" w14:textId="77777777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42463B">
        <w:rPr>
          <w:rFonts w:ascii="Arial Narrow" w:hAnsi="Arial Narrow" w:cs="Arial"/>
          <w:i/>
        </w:rPr>
        <w:t>Zamawiający</w:t>
      </w:r>
    </w:p>
    <w:p w14:paraId="2BB2FE0A" w14:textId="77777777" w:rsidR="006E749B" w:rsidRDefault="006E749B" w:rsidP="006E749B">
      <w:pPr>
        <w:rPr>
          <w:rFonts w:ascii="Arial Narrow" w:hAnsi="Arial Narrow"/>
          <w:sz w:val="18"/>
          <w:szCs w:val="18"/>
        </w:rPr>
      </w:pPr>
    </w:p>
    <w:p w14:paraId="076F9893" w14:textId="77777777" w:rsidR="006E749B" w:rsidRDefault="006E749B" w:rsidP="006E749B">
      <w:pPr>
        <w:rPr>
          <w:rFonts w:ascii="Arial Narrow" w:hAnsi="Arial Narrow"/>
          <w:sz w:val="18"/>
          <w:szCs w:val="18"/>
        </w:rPr>
      </w:pPr>
    </w:p>
    <w:p w14:paraId="3DF12DEC" w14:textId="77777777" w:rsidR="006E749B" w:rsidRDefault="006E749B" w:rsidP="006E749B">
      <w:pPr>
        <w:rPr>
          <w:rFonts w:ascii="Arial Narrow" w:hAnsi="Arial Narrow"/>
          <w:sz w:val="18"/>
          <w:szCs w:val="18"/>
        </w:rPr>
      </w:pPr>
    </w:p>
    <w:p w14:paraId="6774886D" w14:textId="77777777" w:rsidR="006E749B" w:rsidRDefault="006E749B" w:rsidP="006E749B">
      <w:pPr>
        <w:rPr>
          <w:rFonts w:ascii="Arial Narrow" w:hAnsi="Arial Narrow"/>
          <w:sz w:val="18"/>
          <w:szCs w:val="18"/>
        </w:rPr>
      </w:pPr>
    </w:p>
    <w:p w14:paraId="0730777D" w14:textId="77777777" w:rsidR="006E749B" w:rsidRDefault="006E749B" w:rsidP="006E749B">
      <w:pPr>
        <w:rPr>
          <w:rFonts w:ascii="Arial Narrow" w:hAnsi="Arial Narrow"/>
          <w:sz w:val="18"/>
          <w:szCs w:val="18"/>
        </w:rPr>
      </w:pPr>
    </w:p>
    <w:p w14:paraId="56D8EF7F" w14:textId="77777777" w:rsidR="006E749B" w:rsidRDefault="006E749B" w:rsidP="006E749B">
      <w:pPr>
        <w:rPr>
          <w:rFonts w:ascii="Arial Narrow" w:hAnsi="Arial Narrow"/>
          <w:sz w:val="18"/>
          <w:szCs w:val="18"/>
        </w:rPr>
      </w:pPr>
    </w:p>
    <w:p w14:paraId="5CCB1748" w14:textId="77777777" w:rsidR="006E749B" w:rsidRDefault="006E749B" w:rsidP="006E749B">
      <w:pPr>
        <w:rPr>
          <w:rFonts w:ascii="Arial Narrow" w:hAnsi="Arial Narrow"/>
          <w:sz w:val="18"/>
          <w:szCs w:val="18"/>
        </w:rPr>
      </w:pPr>
    </w:p>
    <w:p w14:paraId="6B8D75BC" w14:textId="77777777" w:rsidR="006E749B" w:rsidRDefault="006E749B" w:rsidP="006E749B">
      <w:pPr>
        <w:rPr>
          <w:rFonts w:ascii="Arial Narrow" w:hAnsi="Arial Narrow"/>
          <w:sz w:val="18"/>
          <w:szCs w:val="18"/>
        </w:rPr>
      </w:pPr>
    </w:p>
    <w:p w14:paraId="5BA60387" w14:textId="4E1A1B4A" w:rsidR="006E749B" w:rsidRPr="00B9724A" w:rsidRDefault="006E749B" w:rsidP="006E749B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0AE22BB8" w14:textId="77777777" w:rsidR="006E749B" w:rsidRDefault="006E749B" w:rsidP="006E749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21B3D716" w14:textId="77777777" w:rsidR="006E749B" w:rsidRPr="00B9724A" w:rsidRDefault="006E749B" w:rsidP="006E749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0B4F2509" w14:textId="7BEC5AFA" w:rsidR="006E749B" w:rsidRDefault="006E749B" w:rsidP="006E749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29.07.2024 r.</w:t>
      </w:r>
    </w:p>
    <w:bookmarkEnd w:id="0"/>
    <w:sectPr w:rsidR="006E749B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1855D1" w14:textId="77777777" w:rsidR="00556791" w:rsidRDefault="00556791">
      <w:r>
        <w:separator/>
      </w:r>
    </w:p>
  </w:endnote>
  <w:endnote w:type="continuationSeparator" w:id="0">
    <w:p w14:paraId="7782433F" w14:textId="77777777" w:rsidR="00556791" w:rsidRDefault="00556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5F410" w14:textId="77777777" w:rsidR="009D4F86" w:rsidRDefault="009D4F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D2F36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FE8FFE2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8AD761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31B88" w14:textId="77777777" w:rsidR="009D4F86" w:rsidRDefault="009D4F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9ACE1" w14:textId="77777777" w:rsidR="00556791" w:rsidRDefault="00556791">
      <w:r>
        <w:separator/>
      </w:r>
    </w:p>
  </w:footnote>
  <w:footnote w:type="continuationSeparator" w:id="0">
    <w:p w14:paraId="756E51BA" w14:textId="77777777" w:rsidR="00556791" w:rsidRDefault="005567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8484C" w14:textId="77777777" w:rsidR="009D4F86" w:rsidRDefault="009D4F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8439BD" w14:textId="77777777" w:rsidR="009D4F86" w:rsidRDefault="009D4F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59D85" w14:textId="77777777" w:rsidR="009D4F86" w:rsidRDefault="009D4F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791"/>
    <w:rsid w:val="00022322"/>
    <w:rsid w:val="00042497"/>
    <w:rsid w:val="000C1E6F"/>
    <w:rsid w:val="000E4E56"/>
    <w:rsid w:val="001A1468"/>
    <w:rsid w:val="001B7815"/>
    <w:rsid w:val="001D1EEC"/>
    <w:rsid w:val="00211A34"/>
    <w:rsid w:val="00224D12"/>
    <w:rsid w:val="00285660"/>
    <w:rsid w:val="002B1E4F"/>
    <w:rsid w:val="002B6761"/>
    <w:rsid w:val="003445A0"/>
    <w:rsid w:val="003A0AFC"/>
    <w:rsid w:val="003A78AD"/>
    <w:rsid w:val="003D611C"/>
    <w:rsid w:val="0042463B"/>
    <w:rsid w:val="00431C0B"/>
    <w:rsid w:val="00437CAD"/>
    <w:rsid w:val="00446B0F"/>
    <w:rsid w:val="004657DA"/>
    <w:rsid w:val="004830FD"/>
    <w:rsid w:val="004B2665"/>
    <w:rsid w:val="004C3459"/>
    <w:rsid w:val="004E324A"/>
    <w:rsid w:val="004E7234"/>
    <w:rsid w:val="00514919"/>
    <w:rsid w:val="0054734E"/>
    <w:rsid w:val="00556791"/>
    <w:rsid w:val="00596EA3"/>
    <w:rsid w:val="00596FD7"/>
    <w:rsid w:val="005E5BFF"/>
    <w:rsid w:val="00607F9B"/>
    <w:rsid w:val="00644DCB"/>
    <w:rsid w:val="00657C1E"/>
    <w:rsid w:val="006E3089"/>
    <w:rsid w:val="006E749B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D4F86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908D9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4E8246"/>
  <w15:chartTrackingRefBased/>
  <w15:docId w15:val="{403AFFD4-7B21-4D69-AD4F-E65700124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385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2024-07-29T10:05:00Z</cp:lastPrinted>
  <dcterms:created xsi:type="dcterms:W3CDTF">2024-07-29T10:05:00Z</dcterms:created>
  <dcterms:modified xsi:type="dcterms:W3CDTF">2024-07-29T10:05:00Z</dcterms:modified>
</cp:coreProperties>
</file>