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5D022" w14:textId="77777777" w:rsidR="00D34297" w:rsidRPr="003F5F22" w:rsidRDefault="00B66C3C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3F5F22">
        <w:rPr>
          <w:rFonts w:ascii="Arial Narrow" w:hAnsi="Arial Narrow" w:cs="Arial"/>
          <w:sz w:val="24"/>
          <w:szCs w:val="24"/>
        </w:rPr>
        <w:t>Bydgoszcz</w:t>
      </w:r>
      <w:r w:rsidR="00D34297" w:rsidRPr="003F5F22">
        <w:rPr>
          <w:rFonts w:ascii="Arial Narrow" w:hAnsi="Arial Narrow" w:cs="Arial"/>
          <w:sz w:val="24"/>
          <w:szCs w:val="24"/>
        </w:rPr>
        <w:t xml:space="preserve"> dnia: </w:t>
      </w:r>
      <w:r w:rsidRPr="003F5F22">
        <w:rPr>
          <w:rFonts w:ascii="Arial Narrow" w:hAnsi="Arial Narrow" w:cs="Arial"/>
          <w:sz w:val="24"/>
          <w:szCs w:val="24"/>
        </w:rPr>
        <w:t>2024-07-29</w:t>
      </w:r>
    </w:p>
    <w:p w14:paraId="228E82A4" w14:textId="77777777" w:rsidR="00D34297" w:rsidRPr="003F5F22" w:rsidRDefault="00B66C3C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F5F2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036A2B2" w14:textId="77777777" w:rsidR="00D34297" w:rsidRPr="003F5F22" w:rsidRDefault="00B66C3C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F5F22">
        <w:rPr>
          <w:rFonts w:ascii="Arial Narrow" w:hAnsi="Arial Narrow" w:cs="Arial"/>
          <w:sz w:val="24"/>
          <w:szCs w:val="24"/>
        </w:rPr>
        <w:t>Powstańców Warszawy</w:t>
      </w:r>
      <w:r w:rsidR="00D34297" w:rsidRPr="003F5F22">
        <w:rPr>
          <w:rFonts w:ascii="Arial Narrow" w:hAnsi="Arial Narrow" w:cs="Arial"/>
          <w:sz w:val="24"/>
          <w:szCs w:val="24"/>
        </w:rPr>
        <w:t xml:space="preserve"> </w:t>
      </w:r>
      <w:r w:rsidRPr="003F5F22">
        <w:rPr>
          <w:rFonts w:ascii="Arial Narrow" w:hAnsi="Arial Narrow" w:cs="Arial"/>
          <w:sz w:val="24"/>
          <w:szCs w:val="24"/>
        </w:rPr>
        <w:t>5</w:t>
      </w:r>
    </w:p>
    <w:p w14:paraId="5B0C6DB0" w14:textId="77777777" w:rsidR="00D34297" w:rsidRPr="003F5F22" w:rsidRDefault="00B66C3C" w:rsidP="00D34297">
      <w:pPr>
        <w:rPr>
          <w:rFonts w:ascii="Arial Narrow" w:hAnsi="Arial Narrow" w:cs="Arial"/>
          <w:sz w:val="24"/>
          <w:szCs w:val="24"/>
        </w:rPr>
      </w:pPr>
      <w:r w:rsidRPr="003F5F22">
        <w:rPr>
          <w:rFonts w:ascii="Arial Narrow" w:hAnsi="Arial Narrow" w:cs="Arial"/>
          <w:sz w:val="24"/>
          <w:szCs w:val="24"/>
        </w:rPr>
        <w:t>85-681</w:t>
      </w:r>
      <w:r w:rsidR="00D34297" w:rsidRPr="003F5F22">
        <w:rPr>
          <w:rFonts w:ascii="Arial Narrow" w:hAnsi="Arial Narrow" w:cs="Arial"/>
          <w:sz w:val="24"/>
          <w:szCs w:val="24"/>
        </w:rPr>
        <w:t xml:space="preserve"> </w:t>
      </w:r>
      <w:r w:rsidRPr="003F5F22">
        <w:rPr>
          <w:rFonts w:ascii="Arial Narrow" w:hAnsi="Arial Narrow" w:cs="Arial"/>
          <w:sz w:val="24"/>
          <w:szCs w:val="24"/>
        </w:rPr>
        <w:t>Bydgoszcz</w:t>
      </w:r>
    </w:p>
    <w:p w14:paraId="06D8EFC7" w14:textId="77777777" w:rsidR="00D34297" w:rsidRPr="003F5F22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3F5F2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B735BEA" w14:textId="77777777" w:rsidR="00D34297" w:rsidRPr="003F5F22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3F5F2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A5F502A" w14:textId="45847137" w:rsidR="003F5F22" w:rsidRPr="003F5F22" w:rsidRDefault="003F5F22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3F5F22">
        <w:rPr>
          <w:rFonts w:ascii="Arial Narrow" w:hAnsi="Arial Narrow" w:cs="Arial"/>
          <w:b/>
          <w:sz w:val="22"/>
          <w:szCs w:val="22"/>
        </w:rPr>
        <w:t xml:space="preserve">Pismo nr </w:t>
      </w:r>
      <w:r w:rsidR="00B81B54">
        <w:rPr>
          <w:rFonts w:ascii="Arial Narrow" w:hAnsi="Arial Narrow" w:cs="Arial"/>
          <w:b/>
          <w:sz w:val="22"/>
          <w:szCs w:val="22"/>
        </w:rPr>
        <w:t>5939</w:t>
      </w:r>
      <w:r w:rsidRPr="003F5F22">
        <w:rPr>
          <w:rFonts w:ascii="Arial Narrow" w:hAnsi="Arial Narrow" w:cs="Arial"/>
          <w:b/>
          <w:sz w:val="22"/>
          <w:szCs w:val="22"/>
        </w:rPr>
        <w:t>/24</w:t>
      </w:r>
    </w:p>
    <w:p w14:paraId="239A09CF" w14:textId="77777777" w:rsidR="00D34297" w:rsidRPr="003F5F2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3F5F22">
        <w:rPr>
          <w:rFonts w:ascii="Arial Narrow" w:hAnsi="Arial Narrow" w:cs="Arial"/>
          <w:b/>
          <w:sz w:val="24"/>
          <w:szCs w:val="24"/>
        </w:rPr>
        <w:t>WYKONAWCY</w:t>
      </w:r>
    </w:p>
    <w:p w14:paraId="67770FF5" w14:textId="77777777" w:rsidR="00D34297" w:rsidRPr="003F5F2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3F5F2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3F5F22" w14:paraId="2802C975" w14:textId="77777777" w:rsidTr="00D34297">
        <w:tc>
          <w:tcPr>
            <w:tcW w:w="9180" w:type="dxa"/>
            <w:shd w:val="clear" w:color="auto" w:fill="F2F2F2"/>
            <w:hideMark/>
          </w:tcPr>
          <w:p w14:paraId="5DAC07F6" w14:textId="77777777" w:rsidR="00D34297" w:rsidRPr="003F5F2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F5F2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BBA6007" w14:textId="77777777" w:rsidR="00D34297" w:rsidRPr="003F5F2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F5F2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0DF749F9" w14:textId="77777777" w:rsidR="00D34297" w:rsidRPr="003F5F2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62DD9F56" w14:textId="77777777" w:rsidR="00D34297" w:rsidRPr="003F5F2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F5F2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F5F2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F5F2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3F5F22" w14:paraId="429A4CE5" w14:textId="77777777" w:rsidTr="00310284">
        <w:tc>
          <w:tcPr>
            <w:tcW w:w="2269" w:type="dxa"/>
            <w:shd w:val="clear" w:color="auto" w:fill="auto"/>
          </w:tcPr>
          <w:p w14:paraId="6B3683D3" w14:textId="77777777" w:rsidR="00D34297" w:rsidRPr="003F5F2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6C30D6" w14:textId="77777777" w:rsidR="00D34297" w:rsidRPr="003F5F22" w:rsidRDefault="00B66C3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bCs/>
                <w:sz w:val="24"/>
                <w:szCs w:val="24"/>
              </w:rPr>
              <w:t>Dostawy sukcesywne drobnego sprzętu i materiałów eksploatacyjnych oraz dostawa narzędzi chirurgicznych</w:t>
            </w:r>
          </w:p>
        </w:tc>
      </w:tr>
      <w:tr w:rsidR="00B66C3C" w:rsidRPr="003F5F22" w14:paraId="2C1F05C5" w14:textId="77777777" w:rsidTr="00893750">
        <w:tc>
          <w:tcPr>
            <w:tcW w:w="2269" w:type="dxa"/>
            <w:shd w:val="clear" w:color="auto" w:fill="auto"/>
          </w:tcPr>
          <w:p w14:paraId="3484CE26" w14:textId="77777777" w:rsidR="00B66C3C" w:rsidRPr="003F5F22" w:rsidRDefault="00B66C3C" w:rsidP="008937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E5634A" w14:textId="77777777" w:rsidR="00B66C3C" w:rsidRPr="003F5F22" w:rsidRDefault="00B66C3C" w:rsidP="008937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bCs/>
                <w:sz w:val="24"/>
                <w:szCs w:val="24"/>
              </w:rPr>
              <w:t>76/2024</w:t>
            </w:r>
          </w:p>
        </w:tc>
      </w:tr>
    </w:tbl>
    <w:p w14:paraId="3D2D2205" w14:textId="77777777" w:rsidR="00010B31" w:rsidRPr="003F5F2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077EF04A" w14:textId="443FA43D" w:rsidR="00010B31" w:rsidRPr="003F5F22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F5F22">
        <w:rPr>
          <w:rFonts w:ascii="Arial Narrow" w:hAnsi="Arial Narrow" w:cs="Arial"/>
          <w:sz w:val="24"/>
          <w:szCs w:val="24"/>
        </w:rPr>
        <w:t xml:space="preserve">Zamawiający, </w:t>
      </w:r>
      <w:r w:rsidR="00B66C3C" w:rsidRPr="003F5F22">
        <w:rPr>
          <w:rFonts w:ascii="Arial Narrow" w:hAnsi="Arial Narrow" w:cs="Arial"/>
          <w:b/>
          <w:sz w:val="24"/>
          <w:szCs w:val="24"/>
        </w:rPr>
        <w:t>10WSzKzP SPZOZ</w:t>
      </w:r>
      <w:r w:rsidRPr="003F5F22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B66C3C" w:rsidRPr="003F5F22">
        <w:rPr>
          <w:rFonts w:ascii="Arial Narrow" w:hAnsi="Arial Narrow" w:cs="Arial"/>
          <w:sz w:val="24"/>
          <w:szCs w:val="24"/>
        </w:rPr>
        <w:t>(</w:t>
      </w:r>
      <w:proofErr w:type="spellStart"/>
      <w:r w:rsidR="00B66C3C" w:rsidRPr="003F5F22">
        <w:rPr>
          <w:rFonts w:ascii="Arial Narrow" w:hAnsi="Arial Narrow" w:cs="Arial"/>
          <w:sz w:val="24"/>
          <w:szCs w:val="24"/>
        </w:rPr>
        <w:t>t.j</w:t>
      </w:r>
      <w:proofErr w:type="spellEnd"/>
      <w:r w:rsidR="00B66C3C" w:rsidRPr="003F5F22">
        <w:rPr>
          <w:rFonts w:ascii="Arial Narrow" w:hAnsi="Arial Narrow" w:cs="Arial"/>
          <w:sz w:val="24"/>
          <w:szCs w:val="24"/>
        </w:rPr>
        <w:t>. Dz. U. z 2023r. poz. 1605)</w:t>
      </w:r>
      <w:r w:rsidRPr="003F5F22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3F5F22">
        <w:rPr>
          <w:rFonts w:ascii="Arial Narrow" w:hAnsi="Arial Narrow" w:cs="Arial"/>
          <w:sz w:val="24"/>
          <w:szCs w:val="24"/>
        </w:rPr>
        <w:t>Pzp</w:t>
      </w:r>
      <w:proofErr w:type="spellEnd"/>
      <w:r w:rsidRPr="003F5F22">
        <w:rPr>
          <w:rFonts w:ascii="Arial Narrow" w:hAnsi="Arial Narrow" w:cs="Arial"/>
          <w:sz w:val="24"/>
          <w:szCs w:val="24"/>
        </w:rPr>
        <w:t xml:space="preserve">”, </w:t>
      </w:r>
      <w:r w:rsidR="003F5F22" w:rsidRPr="003F5F22">
        <w:rPr>
          <w:rFonts w:ascii="Arial Narrow" w:hAnsi="Arial Narrow" w:cs="Arial"/>
          <w:sz w:val="24"/>
          <w:szCs w:val="24"/>
        </w:rPr>
        <w:t>zawiadamia,</w:t>
      </w:r>
      <w:r w:rsidRPr="003F5F22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3F5F22">
        <w:rPr>
          <w:rFonts w:ascii="Arial Narrow" w:hAnsi="Arial Narrow" w:cs="Arial"/>
          <w:sz w:val="24"/>
          <w:szCs w:val="24"/>
        </w:rPr>
        <w:t>na</w:t>
      </w:r>
      <w:r w:rsidRPr="003F5F22">
        <w:rPr>
          <w:rFonts w:ascii="Arial Narrow" w:hAnsi="Arial Narrow" w:cs="Arial"/>
          <w:sz w:val="24"/>
          <w:szCs w:val="24"/>
        </w:rPr>
        <w:t xml:space="preserve"> </w:t>
      </w:r>
      <w:r w:rsidR="00D8293D" w:rsidRPr="003F5F22">
        <w:rPr>
          <w:rFonts w:ascii="Arial Narrow" w:hAnsi="Arial Narrow" w:cs="Arial"/>
          <w:sz w:val="24"/>
          <w:szCs w:val="24"/>
        </w:rPr>
        <w:t>na</w:t>
      </w:r>
      <w:r w:rsidR="00010B31" w:rsidRPr="003F5F22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3F5F22" w14:paraId="31BBF74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EB86" w14:textId="77777777" w:rsidR="00D44D12" w:rsidRPr="003F5F22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46B4" w14:textId="77777777" w:rsidR="00D44D12" w:rsidRPr="003F5F2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491124C2" w14:textId="77777777" w:rsidR="00D44D12" w:rsidRPr="003F5F2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B66C3C" w:rsidRPr="003F5F22" w14:paraId="198C775C" w14:textId="77777777" w:rsidTr="008937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24C0" w14:textId="77777777" w:rsidR="00B66C3C" w:rsidRPr="003F5F22" w:rsidRDefault="00B66C3C" w:rsidP="0089375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8CB3" w14:textId="77777777" w:rsidR="00B66C3C" w:rsidRPr="003F5F22" w:rsidRDefault="00B66C3C" w:rsidP="008937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b/>
                <w:sz w:val="24"/>
                <w:szCs w:val="24"/>
              </w:rPr>
              <w:t>Probówka poliestrowa 16x75 z korkiem</w:t>
            </w:r>
          </w:p>
          <w:p w14:paraId="2EC99CA6" w14:textId="77777777" w:rsidR="00B66C3C" w:rsidRPr="003F5F22" w:rsidRDefault="00B66C3C" w:rsidP="008937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3F5F2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78B5C2F" w14:textId="77777777" w:rsidR="00B66C3C" w:rsidRPr="003F5F22" w:rsidRDefault="00B66C3C" w:rsidP="0089375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3F5F2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F5F22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085C1C51" w14:textId="77777777" w:rsidR="00B66C3C" w:rsidRPr="003F5F22" w:rsidRDefault="00B66C3C" w:rsidP="008937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3F5F2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40BF8B3" w14:textId="77777777" w:rsidR="00B66C3C" w:rsidRDefault="00B66C3C" w:rsidP="0089375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  <w:p w14:paraId="50B70D77" w14:textId="77777777" w:rsidR="003F5F22" w:rsidRPr="003F5F22" w:rsidRDefault="003F5F22" w:rsidP="0089375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66C3C" w:rsidRPr="003F5F22" w14:paraId="0215D0F1" w14:textId="77777777" w:rsidTr="008937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B1D4" w14:textId="77777777" w:rsidR="00B66C3C" w:rsidRPr="003F5F22" w:rsidRDefault="00B66C3C" w:rsidP="0089375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EEB3" w14:textId="77777777" w:rsidR="00B66C3C" w:rsidRPr="003F5F22" w:rsidRDefault="00B66C3C" w:rsidP="008937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b/>
                <w:sz w:val="24"/>
                <w:szCs w:val="24"/>
              </w:rPr>
              <w:t>Prostnica do wiertarki na Otolaryngologię</w:t>
            </w:r>
          </w:p>
          <w:p w14:paraId="46DF3D51" w14:textId="77777777" w:rsidR="00B66C3C" w:rsidRPr="003F5F22" w:rsidRDefault="00B66C3C" w:rsidP="008937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3F5F2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D4022AA" w14:textId="77777777" w:rsidR="00B66C3C" w:rsidRPr="003F5F22" w:rsidRDefault="00B66C3C" w:rsidP="0089375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3F5F2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F5F22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207ED696" w14:textId="77777777" w:rsidR="00B66C3C" w:rsidRPr="003F5F22" w:rsidRDefault="00B66C3C" w:rsidP="008937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3F5F2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CFAF1AA" w14:textId="77777777" w:rsidR="00B66C3C" w:rsidRPr="003F5F22" w:rsidRDefault="00B66C3C" w:rsidP="0089375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B66C3C" w:rsidRPr="003F5F22" w14:paraId="3EA0EA50" w14:textId="77777777" w:rsidTr="008937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5A49" w14:textId="77777777" w:rsidR="00B66C3C" w:rsidRPr="003F5F22" w:rsidRDefault="00B66C3C" w:rsidP="0089375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66DC" w14:textId="77777777" w:rsidR="00B66C3C" w:rsidRPr="003F5F22" w:rsidRDefault="00B66C3C" w:rsidP="008937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b/>
                <w:sz w:val="24"/>
                <w:szCs w:val="24"/>
              </w:rPr>
              <w:t>Drobny sprzęt na Chirurgię Twarzowo-Szczękową</w:t>
            </w:r>
          </w:p>
          <w:p w14:paraId="10DFC337" w14:textId="77777777" w:rsidR="00B66C3C" w:rsidRPr="003F5F22" w:rsidRDefault="00B66C3C" w:rsidP="008937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3F5F2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350DEC8" w14:textId="77777777" w:rsidR="00B66C3C" w:rsidRPr="003F5F22" w:rsidRDefault="00B66C3C" w:rsidP="0089375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 xml:space="preserve">Art. 255 pkt. 3 ustawy </w:t>
            </w:r>
            <w:proofErr w:type="spellStart"/>
            <w:r w:rsidRPr="003F5F2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F5F22">
              <w:rPr>
                <w:rFonts w:ascii="Arial Narrow" w:hAnsi="Arial Narrow" w:cs="Arial"/>
                <w:sz w:val="24"/>
                <w:szCs w:val="24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007F9BA4" w14:textId="77777777" w:rsidR="00B66C3C" w:rsidRPr="003F5F22" w:rsidRDefault="00B66C3C" w:rsidP="008937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3F5F2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A829528" w14:textId="04D74A45" w:rsidR="00B66C3C" w:rsidRPr="003F5F22" w:rsidRDefault="00B66C3C" w:rsidP="0089375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F22">
              <w:rPr>
                <w:rFonts w:ascii="Arial Narrow" w:hAnsi="Arial Narrow" w:cs="Arial"/>
                <w:sz w:val="24"/>
                <w:szCs w:val="24"/>
              </w:rPr>
              <w:t xml:space="preserve">Na przedmiotowe zadania została złożona tylko jedna oferta, której cena przewyższa kwotę jaką </w:t>
            </w:r>
            <w:r w:rsidR="003F5F22">
              <w:rPr>
                <w:rFonts w:ascii="Arial Narrow" w:hAnsi="Arial Narrow" w:cs="Arial"/>
                <w:sz w:val="24"/>
                <w:szCs w:val="24"/>
              </w:rPr>
              <w:t>Z</w:t>
            </w:r>
            <w:r w:rsidRPr="003F5F22">
              <w:rPr>
                <w:rFonts w:ascii="Arial Narrow" w:hAnsi="Arial Narrow" w:cs="Arial"/>
                <w:sz w:val="24"/>
                <w:szCs w:val="24"/>
              </w:rPr>
              <w:t>amawiający zamierza przeznaczyć na sfinansowanie zamówienia.</w:t>
            </w:r>
          </w:p>
        </w:tc>
      </w:tr>
    </w:tbl>
    <w:p w14:paraId="3E49C8A4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F5F22">
        <w:rPr>
          <w:rFonts w:ascii="Arial Narrow" w:hAnsi="Arial Narrow" w:cs="Arial"/>
          <w:i/>
          <w:szCs w:val="24"/>
        </w:rPr>
        <w:t>Zamawiający</w:t>
      </w:r>
    </w:p>
    <w:p w14:paraId="0B0F2A16" w14:textId="77777777" w:rsidR="003F5F22" w:rsidRDefault="003F5F22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D85385A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A6A783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BD65C15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177967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F6BE2E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9D5CC0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274817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5F4C59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800A7F8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2BE90C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C84451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9DF83F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3BD1DA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486A99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64AA2D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EA193E4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A6EE47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C57FB5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AE9FA5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6BC4F8" w14:textId="77777777" w:rsidR="003F5F2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C4D7B4" w14:textId="16657ABB" w:rsidR="003F5F22" w:rsidRPr="00CA7892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27940635" w14:textId="77777777" w:rsidR="003F5F22" w:rsidRPr="00B81B54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81B54">
        <w:rPr>
          <w:rFonts w:ascii="Arial Narrow" w:hAnsi="Arial Narrow"/>
          <w:sz w:val="18"/>
          <w:szCs w:val="20"/>
        </w:rPr>
        <w:t xml:space="preserve">Egz. 1 – a/a kancelaria  </w:t>
      </w:r>
    </w:p>
    <w:p w14:paraId="74BEF5CB" w14:textId="77777777" w:rsidR="003F5F22" w:rsidRPr="00B81B54" w:rsidRDefault="003F5F22" w:rsidP="003F5F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B81B54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B81B54">
        <w:rPr>
          <w:rFonts w:ascii="Arial Narrow" w:hAnsi="Arial Narrow"/>
          <w:sz w:val="18"/>
          <w:szCs w:val="20"/>
        </w:rPr>
        <w:t>int</w:t>
      </w:r>
      <w:proofErr w:type="spellEnd"/>
      <w:r w:rsidRPr="00B81B54">
        <w:rPr>
          <w:rFonts w:ascii="Arial Narrow" w:hAnsi="Arial Narrow"/>
          <w:sz w:val="18"/>
          <w:szCs w:val="20"/>
        </w:rPr>
        <w:t xml:space="preserve">. 10wsk.mil.pl i e-propublico.pl; </w:t>
      </w:r>
      <w:r w:rsidRPr="00B81B54">
        <w:rPr>
          <w:rFonts w:ascii="Arial Narrow" w:hAnsi="Arial Narrow"/>
          <w:sz w:val="18"/>
          <w:szCs w:val="18"/>
        </w:rPr>
        <w:t>SZPubl. T2612 B5</w:t>
      </w:r>
    </w:p>
    <w:p w14:paraId="5CE86514" w14:textId="77777777" w:rsidR="003F5F22" w:rsidRPr="00B9724A" w:rsidRDefault="003F5F22" w:rsidP="003F5F2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5A7AA5AD" w14:textId="7CAB2176" w:rsidR="003F5F22" w:rsidRDefault="003F5F22" w:rsidP="003F5F2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29.07.2024 r.</w:t>
      </w:r>
    </w:p>
    <w:sectPr w:rsidR="003F5F22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20A21" w14:textId="77777777" w:rsidR="000A47EA" w:rsidRDefault="000A47EA" w:rsidP="00D34297">
      <w:r>
        <w:separator/>
      </w:r>
    </w:p>
  </w:endnote>
  <w:endnote w:type="continuationSeparator" w:id="0">
    <w:p w14:paraId="26734CB7" w14:textId="77777777" w:rsidR="000A47EA" w:rsidRDefault="000A47E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CB1B1" w14:textId="77777777" w:rsidR="00B66C3C" w:rsidRDefault="00B66C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108B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6771E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70870" w14:textId="77777777" w:rsidR="00B66C3C" w:rsidRDefault="00B66C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55C545" w14:textId="77777777" w:rsidR="000A47EA" w:rsidRDefault="000A47EA" w:rsidP="00D34297">
      <w:r>
        <w:separator/>
      </w:r>
    </w:p>
  </w:footnote>
  <w:footnote w:type="continuationSeparator" w:id="0">
    <w:p w14:paraId="6AE69A10" w14:textId="77777777" w:rsidR="000A47EA" w:rsidRDefault="000A47E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E1546" w14:textId="77777777" w:rsidR="00B66C3C" w:rsidRDefault="00B66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CA566" w14:textId="77777777" w:rsidR="00B66C3C" w:rsidRDefault="00B66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F2A3C" w14:textId="77777777" w:rsidR="00B66C3C" w:rsidRDefault="00B66C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47EA"/>
    <w:rsid w:val="00010B31"/>
    <w:rsid w:val="000A47EA"/>
    <w:rsid w:val="00104963"/>
    <w:rsid w:val="00150F65"/>
    <w:rsid w:val="002A7DFF"/>
    <w:rsid w:val="00310284"/>
    <w:rsid w:val="003F5F22"/>
    <w:rsid w:val="00446B0F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66C3C"/>
    <w:rsid w:val="00B81B54"/>
    <w:rsid w:val="00D34297"/>
    <w:rsid w:val="00D41670"/>
    <w:rsid w:val="00D44D12"/>
    <w:rsid w:val="00D8293D"/>
    <w:rsid w:val="00E21AE0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B99659"/>
  <w15:chartTrackingRefBased/>
  <w15:docId w15:val="{571BE006-588C-4397-80A2-17FCABB3B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3F5F2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F5F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2024-07-29T09:14:00Z</cp:lastPrinted>
  <dcterms:created xsi:type="dcterms:W3CDTF">2024-07-29T09:14:00Z</dcterms:created>
  <dcterms:modified xsi:type="dcterms:W3CDTF">2024-07-29T09:14:00Z</dcterms:modified>
</cp:coreProperties>
</file>