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921BE0" w14:textId="55BD06B2" w:rsidR="00025386" w:rsidRPr="001B65D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1B65D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B65D6" w:rsidRPr="001B65D6">
        <w:rPr>
          <w:rFonts w:ascii="Arial Narrow" w:hAnsi="Arial Narrow" w:cs="Arial"/>
          <w:bCs/>
          <w:i w:val="0"/>
          <w:szCs w:val="24"/>
        </w:rPr>
        <w:t>3</w:t>
      </w:r>
      <w:r w:rsidR="007666D6" w:rsidRPr="001B65D6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1B65D6" w14:paraId="3AD49F5D" w14:textId="77777777" w:rsidTr="00467CA2">
        <w:tc>
          <w:tcPr>
            <w:tcW w:w="2800" w:type="dxa"/>
            <w:shd w:val="clear" w:color="auto" w:fill="auto"/>
          </w:tcPr>
          <w:p w14:paraId="5D441353" w14:textId="77777777" w:rsidR="00D520D3" w:rsidRPr="001B65D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B65D6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1B65D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7A644C7" w14:textId="77777777" w:rsidR="00D520D3" w:rsidRPr="001B65D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0A93B44" w14:textId="77777777" w:rsidR="00D520D3" w:rsidRPr="001B65D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B65D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75389A7" w14:textId="77777777" w:rsidR="00D520D3" w:rsidRPr="001B65D6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B65D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B65D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B65D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1B65D6" w14:paraId="4D5F3807" w14:textId="77777777" w:rsidTr="00467CA2">
        <w:tc>
          <w:tcPr>
            <w:tcW w:w="2800" w:type="dxa"/>
            <w:shd w:val="clear" w:color="auto" w:fill="auto"/>
          </w:tcPr>
          <w:p w14:paraId="09F28882" w14:textId="77777777" w:rsidR="00D520D3" w:rsidRPr="001B65D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B65D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86B8EE9" w14:textId="77777777" w:rsidR="00D520D3" w:rsidRPr="001B65D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1565684" w14:textId="77777777" w:rsidR="00D520D3" w:rsidRPr="001B65D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B65D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841BF93" w14:textId="77777777" w:rsidR="00D520D3" w:rsidRPr="001B65D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B65D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B65D6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1B65D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8F54546" w14:textId="77777777" w:rsidR="00B62AD0" w:rsidRPr="001B65D6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B65D6" w14:paraId="5DE6D62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46F7B60" w14:textId="77777777" w:rsidR="00053927" w:rsidRPr="001B65D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B65D6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3DCEFC2" w14:textId="77777777" w:rsidR="00053927" w:rsidRPr="001B65D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1B65D6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1B65D6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1B65D6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BB310A6" w14:textId="77777777" w:rsidR="0071340C" w:rsidRPr="001B65D6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B65D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1B65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B65D6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1B65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1B65D6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1B65D6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03090" w:rsidRPr="001B65D6">
        <w:rPr>
          <w:rFonts w:ascii="Arial Narrow" w:hAnsi="Arial Narrow" w:cs="Arial"/>
          <w:sz w:val="24"/>
          <w:szCs w:val="24"/>
        </w:rPr>
        <w:t>(</w:t>
      </w:r>
      <w:proofErr w:type="spellStart"/>
      <w:r w:rsidR="00303090" w:rsidRPr="001B65D6">
        <w:rPr>
          <w:rFonts w:ascii="Arial Narrow" w:hAnsi="Arial Narrow" w:cs="Arial"/>
          <w:sz w:val="24"/>
          <w:szCs w:val="24"/>
        </w:rPr>
        <w:t>t.j</w:t>
      </w:r>
      <w:proofErr w:type="spellEnd"/>
      <w:r w:rsidR="00303090" w:rsidRPr="001B65D6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1B65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B65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1B65D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1B65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1B65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1B65D6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1B65D6" w14:paraId="30F66E1D" w14:textId="77777777" w:rsidTr="00467CA2">
        <w:tc>
          <w:tcPr>
            <w:tcW w:w="2269" w:type="dxa"/>
            <w:shd w:val="clear" w:color="auto" w:fill="auto"/>
          </w:tcPr>
          <w:p w14:paraId="1F92B920" w14:textId="77777777" w:rsidR="00D520D3" w:rsidRPr="001B65D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B65D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AD4CE2D" w14:textId="77777777" w:rsidR="00D520D3" w:rsidRPr="001B65D6" w:rsidRDefault="0030309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B65D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drobnego sprzętu</w:t>
            </w:r>
            <w:r w:rsidR="00D520D3" w:rsidRPr="001B65D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03090" w:rsidRPr="001B65D6" w14:paraId="5F569255" w14:textId="77777777" w:rsidTr="002B572E">
        <w:tc>
          <w:tcPr>
            <w:tcW w:w="2269" w:type="dxa"/>
            <w:shd w:val="clear" w:color="auto" w:fill="auto"/>
          </w:tcPr>
          <w:p w14:paraId="78EB193C" w14:textId="77777777" w:rsidR="00303090" w:rsidRPr="001B65D6" w:rsidRDefault="00303090" w:rsidP="002B572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B65D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3416AB" w14:textId="77777777" w:rsidR="00303090" w:rsidRPr="001B65D6" w:rsidRDefault="00303090" w:rsidP="002B572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B65D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91/2024</w:t>
            </w:r>
          </w:p>
        </w:tc>
      </w:tr>
    </w:tbl>
    <w:p w14:paraId="1738BC98" w14:textId="77777777" w:rsidR="00DC652A" w:rsidRPr="001B65D6" w:rsidRDefault="0030309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B65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1B65D6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76A7D467" w14:textId="77777777" w:rsidR="00DC652A" w:rsidRPr="001B65D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B65D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F8C74AC" w14:textId="77777777" w:rsidR="0071340C" w:rsidRPr="001B65D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1B65D6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1B65D6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1B65D6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6A64AAB2" w14:textId="77777777" w:rsidR="0071340C" w:rsidRPr="001B65D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32F5620E" w14:textId="77777777" w:rsidR="0071340C" w:rsidRPr="001B65D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B65D6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0ABF8270" w14:textId="77777777" w:rsidR="0071340C" w:rsidRPr="001B65D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B65D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FFBC3DF" w14:textId="77777777" w:rsidR="0071340C" w:rsidRPr="001B65D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1B65D6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1B65D6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1B65D6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28964344" w14:textId="77777777" w:rsidR="0071340C" w:rsidRPr="001B65D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279F47EB" w14:textId="77777777" w:rsidR="0071340C" w:rsidRPr="001B65D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2496CF66" w14:textId="77777777" w:rsidR="00DC652A" w:rsidRPr="001B65D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B65D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1B65D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1B65D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489F4B67" w14:textId="77777777" w:rsidR="00DC652A" w:rsidRPr="001B65D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B65D6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1B65D6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1B65D6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1B65D6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1B65D6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1B65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B65D6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221C95F9" w14:textId="77777777" w:rsidR="0093388F" w:rsidRPr="001B65D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1B65D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DB225FB" w14:textId="77777777" w:rsidR="0093388F" w:rsidRPr="001B65D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B65D6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667F4AF" w14:textId="77777777" w:rsidR="0093388F" w:rsidRPr="001B65D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1B65D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D22CA00" w14:textId="77777777" w:rsidR="00CB29AC" w:rsidRPr="001B65D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B65D6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AAC0F2F" w14:textId="77777777" w:rsidR="00CB29AC" w:rsidRPr="001B65D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B65D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5CF45DC" w14:textId="77777777" w:rsidR="00830970" w:rsidRPr="001B65D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B65D6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1B65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1B65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1B65D6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7BB7BCD8" w14:textId="77777777" w:rsidR="00E27ABB" w:rsidRPr="001B65D6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B65D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1B65D6" w14:paraId="6CCA9333" w14:textId="77777777" w:rsidTr="00467CA2">
        <w:tc>
          <w:tcPr>
            <w:tcW w:w="2660" w:type="dxa"/>
            <w:shd w:val="clear" w:color="auto" w:fill="auto"/>
          </w:tcPr>
          <w:p w14:paraId="52D4A5F3" w14:textId="77777777" w:rsidR="00D520D3" w:rsidRPr="001B65D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2EF424E" w14:textId="77777777" w:rsidR="00D520D3" w:rsidRPr="001B65D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B65D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FCF7ACE" w14:textId="77777777" w:rsidR="00D520D3" w:rsidRPr="001B65D6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B65D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5A73430" w14:textId="77777777" w:rsidR="00D520D3" w:rsidRPr="001B65D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A89D8F2" w14:textId="77777777" w:rsidR="00D520D3" w:rsidRPr="001B65D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B65D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554AF02" w14:textId="77777777" w:rsidR="00D520D3" w:rsidRPr="001B65D6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B65D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03090" w:rsidRPr="001B65D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1B65D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1B65D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1B65D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27E0390" w14:textId="77777777" w:rsidR="00E27ABB" w:rsidRPr="001B65D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1B65D6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700EF8" w14:textId="77777777" w:rsidR="007D7F1E" w:rsidRDefault="007D7F1E" w:rsidP="00025386">
      <w:pPr>
        <w:spacing w:after="0" w:line="240" w:lineRule="auto"/>
      </w:pPr>
      <w:r>
        <w:separator/>
      </w:r>
    </w:p>
  </w:endnote>
  <w:endnote w:type="continuationSeparator" w:id="0">
    <w:p w14:paraId="064927AB" w14:textId="77777777" w:rsidR="007D7F1E" w:rsidRDefault="007D7F1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17B17" w14:textId="77777777" w:rsidR="00303090" w:rsidRDefault="003030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CCDE05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EF9BF5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F6E41C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3DD5E1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8B94FD" w14:textId="77777777" w:rsidR="00303090" w:rsidRDefault="003030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0E3C60" w14:textId="77777777" w:rsidR="007D7F1E" w:rsidRDefault="007D7F1E" w:rsidP="00025386">
      <w:pPr>
        <w:spacing w:after="0" w:line="240" w:lineRule="auto"/>
      </w:pPr>
      <w:r>
        <w:separator/>
      </w:r>
    </w:p>
  </w:footnote>
  <w:footnote w:type="continuationSeparator" w:id="0">
    <w:p w14:paraId="7F6B4647" w14:textId="77777777" w:rsidR="007D7F1E" w:rsidRDefault="007D7F1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C6426" w14:textId="77777777" w:rsidR="00303090" w:rsidRDefault="003030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117080" w14:textId="77777777" w:rsidR="00303090" w:rsidRDefault="003030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E07F8E" w14:textId="77777777" w:rsidR="00303090" w:rsidRDefault="003030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5445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7F1E"/>
    <w:rsid w:val="00025386"/>
    <w:rsid w:val="000423B9"/>
    <w:rsid w:val="00053927"/>
    <w:rsid w:val="00066C44"/>
    <w:rsid w:val="00071D4C"/>
    <w:rsid w:val="00084786"/>
    <w:rsid w:val="0016158F"/>
    <w:rsid w:val="001B65D6"/>
    <w:rsid w:val="001C2314"/>
    <w:rsid w:val="00213980"/>
    <w:rsid w:val="0030309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D7F1E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B5268"/>
  <w15:chartTrackingRefBased/>
  <w15:docId w15:val="{2B2AAB78-B5B8-4744-BC1F-40BA4C139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2024-07-30T04:54:00Z</dcterms:created>
  <dcterms:modified xsi:type="dcterms:W3CDTF">2024-07-30T04:54:00Z</dcterms:modified>
</cp:coreProperties>
</file>