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</w:t>
      </w:r>
      <w:r w:rsidR="003A0536">
        <w:rPr>
          <w:b/>
          <w:bCs/>
          <w:sz w:val="24"/>
          <w:szCs w:val="24"/>
        </w:rPr>
        <w:t>69</w:t>
      </w:r>
      <w:r w:rsidR="00AC76F5" w:rsidRPr="00AC76F5">
        <w:rPr>
          <w:b/>
          <w:bCs/>
          <w:sz w:val="24"/>
          <w:szCs w:val="24"/>
        </w:rPr>
        <w:t>/2024</w:t>
      </w:r>
    </w:p>
    <w:p w:rsidR="00B639E0" w:rsidRPr="007728BA" w:rsidRDefault="00B639E0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E616D4" w:rsidRPr="00135A2C" w:rsidRDefault="00B639E0" w:rsidP="004D0E50">
      <w:pPr>
        <w:pStyle w:val="Nagwek4"/>
        <w:spacing w:line="240" w:lineRule="auto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4D0E50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4D0E50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4D0E50">
      <w:pPr>
        <w:rPr>
          <w:rFonts w:ascii="Times New Roman" w:hAnsi="Times New Roman" w:cs="Times New Roman"/>
        </w:rPr>
      </w:pP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</w:p>
    <w:p w:rsidR="00902B46" w:rsidRPr="007728BA" w:rsidRDefault="00B639E0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4D0E50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 w:rsidP="004D0E5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3A0536" w:rsidRPr="003A0536">
        <w:rPr>
          <w:b/>
          <w:sz w:val="24"/>
          <w:szCs w:val="24"/>
        </w:rPr>
        <w:t>Instalacje zewnętrzne światłowodowe oraz prace wewnętrzne w serwerowniach na terenie Kampusu Warszawska</w:t>
      </w:r>
      <w:r w:rsidR="0043448B">
        <w:rPr>
          <w:b/>
          <w:sz w:val="24"/>
          <w:szCs w:val="24"/>
        </w:rPr>
        <w:t xml:space="preserve">,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43448B" w:rsidRPr="001C5BE5" w:rsidTr="0043448B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3448B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 xml:space="preserve">Cena  brutto 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1C5BE5">
              <w:rPr>
                <w:rFonts w:ascii="Times New Roman" w:hAnsi="Times New Roman" w:cs="Times New Roman"/>
                <w:b/>
                <w:bCs/>
              </w:rPr>
              <w:t xml:space="preserve">wraz z podatkiem </w:t>
            </w:r>
            <w:r>
              <w:rPr>
                <w:rFonts w:ascii="Times New Roman" w:hAnsi="Times New Roman" w:cs="Times New Roman"/>
                <w:b/>
                <w:bCs/>
              </w:rPr>
              <w:t>23%</w:t>
            </w:r>
            <w:r w:rsidRPr="001C5BE5">
              <w:rPr>
                <w:rFonts w:ascii="Times New Roman" w:hAnsi="Times New Roman" w:cs="Times New Roman"/>
                <w:b/>
                <w:bCs/>
              </w:rPr>
              <w:t>VAT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) 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3448B" w:rsidRPr="001C5BE5" w:rsidTr="0043448B">
        <w:trPr>
          <w:trHeight w:val="1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8B" w:rsidRPr="001C5BE5" w:rsidRDefault="0043448B" w:rsidP="004D0E50">
            <w:pPr>
              <w:rPr>
                <w:rFonts w:ascii="Times New Roman" w:hAnsi="Times New Roman" w:cs="Times New Roman"/>
              </w:rPr>
            </w:pPr>
            <w:bookmarkStart w:id="0" w:name="_Hlk163470015"/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</w:rPr>
            </w:pPr>
            <w:r w:rsidRPr="001C5BE5">
              <w:rPr>
                <w:rFonts w:ascii="Times New Roman" w:hAnsi="Times New Roman" w:cs="Times New Roman"/>
                <w:i/>
              </w:rPr>
              <w:t>cyfrą :</w:t>
            </w:r>
            <w:r w:rsidRPr="001C5BE5">
              <w:rPr>
                <w:rFonts w:ascii="Times New Roman" w:hAnsi="Times New Roman" w:cs="Times New Roman"/>
              </w:rPr>
              <w:t xml:space="preserve"> ………………………… zł</w:t>
            </w:r>
          </w:p>
          <w:p w:rsidR="0043448B" w:rsidRPr="001C5BE5" w:rsidRDefault="0043448B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43448B" w:rsidRPr="001C5BE5" w:rsidRDefault="0043448B" w:rsidP="0043448B">
            <w:pPr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słownie: …………………………………………</w:t>
            </w:r>
            <w:r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……………………………………………………….</w:t>
            </w:r>
          </w:p>
          <w:p w:rsidR="0043448B" w:rsidRPr="001C5BE5" w:rsidRDefault="0043448B" w:rsidP="004D0E50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E27EA1" w:rsidRDefault="00E27EA1" w:rsidP="004D0E50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4D0E50">
      <w:pPr>
        <w:rPr>
          <w:rFonts w:ascii="Times New Roman" w:hAnsi="Times New Roman" w:cs="Times New Roman"/>
          <w:b/>
        </w:rPr>
      </w:pPr>
      <w:r w:rsidRPr="00BE40FE">
        <w:rPr>
          <w:rFonts w:ascii="Times New Roman" w:hAnsi="Times New Roman" w:cs="Times New Roman"/>
          <w:b/>
        </w:rPr>
        <w:t>Dane do obliczenia punktacji w kryterium :</w:t>
      </w:r>
    </w:p>
    <w:p w:rsidR="00792229" w:rsidRDefault="00E27EA1" w:rsidP="004D0E50">
      <w:pPr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 xml:space="preserve">Okres udzielonej rękojmi na </w:t>
      </w:r>
      <w:r w:rsidRPr="008C7933">
        <w:rPr>
          <w:rFonts w:ascii="Times New Roman" w:hAnsi="Times New Roman" w:cs="Times New Roman"/>
          <w:b/>
        </w:rPr>
        <w:t>roboty budowlane  wynosi</w:t>
      </w:r>
      <w:r w:rsidRPr="008C7933">
        <w:rPr>
          <w:rFonts w:ascii="Times New Roman" w:hAnsi="Times New Roman" w:cs="Times New Roman"/>
        </w:rPr>
        <w:t xml:space="preserve"> </w:t>
      </w:r>
      <w:r w:rsidR="00DE611A">
        <w:rPr>
          <w:rFonts w:ascii="Times New Roman" w:hAnsi="Times New Roman" w:cs="Times New Roman"/>
        </w:rPr>
        <w:t xml:space="preserve">    </w:t>
      </w:r>
      <w:bookmarkStart w:id="1" w:name="_GoBack"/>
      <w:bookmarkEnd w:id="1"/>
      <w:r w:rsidRPr="008C7933">
        <w:rPr>
          <w:rFonts w:ascii="Times New Roman" w:hAnsi="Times New Roman" w:cs="Times New Roman"/>
          <w:b/>
          <w:color w:val="0070C0"/>
        </w:rPr>
        <w:t>…………... lat</w:t>
      </w:r>
    </w:p>
    <w:p w:rsidR="00E27EA1" w:rsidRPr="007728BA" w:rsidRDefault="00E27EA1" w:rsidP="004D0E50">
      <w:pPr>
        <w:rPr>
          <w:rFonts w:ascii="Times New Roman" w:hAnsi="Times New Roman" w:cs="Times New Roman"/>
        </w:rPr>
      </w:pPr>
    </w:p>
    <w:p w:rsidR="00F53FFB" w:rsidRPr="00417599" w:rsidRDefault="00F53FFB" w:rsidP="004D0E50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 xml:space="preserve">od których dane osobowe bezpośrednio lub pośrednio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lastRenderedPageBreak/>
        <w:t>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4D0E50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4D0E50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135A2C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color w:val="FF0000"/>
          <w:lang w:eastAsia="zh-CN"/>
        </w:rPr>
      </w:pPr>
      <w:r w:rsidRPr="00135A2C">
        <w:rPr>
          <w:rFonts w:ascii="Times New Roman" w:hAnsi="Times New Roman" w:cs="Times New Roman"/>
          <w:i/>
          <w:color w:val="FF0000"/>
          <w:lang w:eastAsia="zh-CN"/>
        </w:rPr>
        <w:t xml:space="preserve">                                          (podkreślić właściwe)</w:t>
      </w:r>
    </w:p>
    <w:p w:rsidR="000A0908" w:rsidRPr="00074CE0" w:rsidRDefault="000A0908" w:rsidP="004D0E50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Wykaz osób uprawnionych do podpisywania dokumentów  i podejmowania zobowiązań w imieniu Wykonawcy: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4D0E50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4D0E50">
      <w:pPr>
        <w:jc w:val="right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p w:rsidR="007E140C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sectPr w:rsidR="00B04206" w:rsidRPr="007728BA" w:rsidSect="004D0E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B31" w:rsidRDefault="00530B31">
      <w:r>
        <w:separator/>
      </w:r>
    </w:p>
  </w:endnote>
  <w:endnote w:type="continuationSeparator" w:id="0">
    <w:p w:rsidR="00530B31" w:rsidRDefault="0053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B31" w:rsidRDefault="00530B31">
      <w:r>
        <w:separator/>
      </w:r>
    </w:p>
  </w:footnote>
  <w:footnote w:type="continuationSeparator" w:id="0">
    <w:p w:rsidR="00530B31" w:rsidRDefault="00530B3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42"/>
    <w:rsid w:val="0002404E"/>
    <w:rsid w:val="0003050D"/>
    <w:rsid w:val="00040674"/>
    <w:rsid w:val="000A0908"/>
    <w:rsid w:val="000D401E"/>
    <w:rsid w:val="000F42F4"/>
    <w:rsid w:val="000F7132"/>
    <w:rsid w:val="00124B57"/>
    <w:rsid w:val="00135A2C"/>
    <w:rsid w:val="00142716"/>
    <w:rsid w:val="0019679F"/>
    <w:rsid w:val="001A30F2"/>
    <w:rsid w:val="001A7714"/>
    <w:rsid w:val="001C18B2"/>
    <w:rsid w:val="001C5BE5"/>
    <w:rsid w:val="001C6B7C"/>
    <w:rsid w:val="0020004E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0536"/>
    <w:rsid w:val="003A2773"/>
    <w:rsid w:val="003B310D"/>
    <w:rsid w:val="003D05D2"/>
    <w:rsid w:val="00417B4B"/>
    <w:rsid w:val="00431E33"/>
    <w:rsid w:val="0043448B"/>
    <w:rsid w:val="004D0E50"/>
    <w:rsid w:val="00504246"/>
    <w:rsid w:val="0051633B"/>
    <w:rsid w:val="00516D18"/>
    <w:rsid w:val="005175CD"/>
    <w:rsid w:val="00523D48"/>
    <w:rsid w:val="00530684"/>
    <w:rsid w:val="00530B31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51D0B"/>
    <w:rsid w:val="007728BA"/>
    <w:rsid w:val="0079153E"/>
    <w:rsid w:val="00791AF5"/>
    <w:rsid w:val="00792229"/>
    <w:rsid w:val="007E140C"/>
    <w:rsid w:val="007F1354"/>
    <w:rsid w:val="00815C90"/>
    <w:rsid w:val="00820AFE"/>
    <w:rsid w:val="00831980"/>
    <w:rsid w:val="00847ABF"/>
    <w:rsid w:val="008878EE"/>
    <w:rsid w:val="0089429C"/>
    <w:rsid w:val="008A569F"/>
    <w:rsid w:val="008C36D8"/>
    <w:rsid w:val="008C7933"/>
    <w:rsid w:val="008D6126"/>
    <w:rsid w:val="008F273D"/>
    <w:rsid w:val="00900441"/>
    <w:rsid w:val="00902B46"/>
    <w:rsid w:val="00910B76"/>
    <w:rsid w:val="0092106E"/>
    <w:rsid w:val="009268D8"/>
    <w:rsid w:val="00930F5C"/>
    <w:rsid w:val="00966CDB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40FE"/>
    <w:rsid w:val="00BE751B"/>
    <w:rsid w:val="00C166E0"/>
    <w:rsid w:val="00C70E06"/>
    <w:rsid w:val="00CA56B7"/>
    <w:rsid w:val="00CA6A4D"/>
    <w:rsid w:val="00CB7259"/>
    <w:rsid w:val="00CB7BDD"/>
    <w:rsid w:val="00D12FFD"/>
    <w:rsid w:val="00D24480"/>
    <w:rsid w:val="00D31A71"/>
    <w:rsid w:val="00D32490"/>
    <w:rsid w:val="00DC034D"/>
    <w:rsid w:val="00DE611A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E9D3E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0D9CE-A23E-445D-A907-FEF451B29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618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14</cp:revision>
  <cp:lastPrinted>2024-04-23T08:10:00Z</cp:lastPrinted>
  <dcterms:created xsi:type="dcterms:W3CDTF">2024-05-06T07:07:00Z</dcterms:created>
  <dcterms:modified xsi:type="dcterms:W3CDTF">2024-07-22T06:46:00Z</dcterms:modified>
</cp:coreProperties>
</file>