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18EB5" w14:textId="6FCE147E" w:rsidR="006676AE" w:rsidRPr="00B26692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2669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26692" w:rsidRPr="00B26692">
        <w:rPr>
          <w:rFonts w:ascii="Arial Narrow" w:hAnsi="Arial Narrow" w:cs="Arial"/>
          <w:bCs/>
          <w:i w:val="0"/>
          <w:szCs w:val="24"/>
        </w:rPr>
        <w:t xml:space="preserve">1 </w:t>
      </w:r>
      <w:r w:rsidR="00B36ABD" w:rsidRPr="00B26692">
        <w:rPr>
          <w:rFonts w:ascii="Arial Narrow" w:hAnsi="Arial Narrow" w:cs="Arial"/>
          <w:bCs/>
          <w:i w:val="0"/>
          <w:szCs w:val="24"/>
        </w:rPr>
        <w:t>do SWZ</w:t>
      </w:r>
    </w:p>
    <w:p w14:paraId="707C5871" w14:textId="77777777" w:rsidR="005103B9" w:rsidRPr="00B26692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6D59EB12" w14:textId="77777777" w:rsidR="006676AE" w:rsidRPr="00B26692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Znak sprawy:</w:t>
      </w:r>
      <w:r w:rsidRPr="00B26692">
        <w:rPr>
          <w:rFonts w:ascii="Arial Narrow" w:hAnsi="Arial Narrow" w:cs="Arial"/>
          <w:b/>
          <w:sz w:val="24"/>
          <w:szCs w:val="24"/>
        </w:rPr>
        <w:t xml:space="preserve"> </w:t>
      </w:r>
      <w:r w:rsidR="007F0DE2" w:rsidRPr="00B26692">
        <w:rPr>
          <w:rFonts w:ascii="Arial Narrow" w:hAnsi="Arial Narrow" w:cs="Arial"/>
          <w:b/>
          <w:sz w:val="24"/>
          <w:szCs w:val="24"/>
        </w:rPr>
        <w:t>95/2024</w:t>
      </w:r>
    </w:p>
    <w:p w14:paraId="2D9C13D7" w14:textId="77777777" w:rsidR="00C4103F" w:rsidRPr="00B2669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2669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2669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26692">
        <w:rPr>
          <w:rFonts w:ascii="Arial Narrow" w:hAnsi="Arial Narrow" w:cs="Arial"/>
          <w:b/>
          <w:sz w:val="24"/>
          <w:szCs w:val="24"/>
        </w:rPr>
        <w:t>:</w:t>
      </w:r>
    </w:p>
    <w:p w14:paraId="57B1F426" w14:textId="77777777" w:rsidR="006676AE" w:rsidRPr="00B26692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26692">
        <w:rPr>
          <w:rFonts w:ascii="Arial Narrow" w:hAnsi="Arial Narrow" w:cs="Arial"/>
        </w:rPr>
        <w:t xml:space="preserve"> </w:t>
      </w:r>
      <w:r w:rsidR="007F0DE2" w:rsidRPr="00B26692">
        <w:rPr>
          <w:rFonts w:ascii="Arial Narrow" w:hAnsi="Arial Narrow" w:cs="Arial"/>
        </w:rPr>
        <w:t>10 Wojskowy Szpital Kliniczny z Polikliniką Samodzielny Publiczny Zakład Opieki Zdrowotnej</w:t>
      </w:r>
    </w:p>
    <w:p w14:paraId="60F035DC" w14:textId="77777777" w:rsidR="006676AE" w:rsidRPr="00B2669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26692">
        <w:rPr>
          <w:rFonts w:ascii="Arial Narrow" w:hAnsi="Arial Narrow" w:cs="Arial"/>
        </w:rPr>
        <w:t xml:space="preserve"> </w:t>
      </w:r>
      <w:r w:rsidR="007F0DE2" w:rsidRPr="00B26692">
        <w:rPr>
          <w:rFonts w:ascii="Arial Narrow" w:hAnsi="Arial Narrow" w:cs="Arial"/>
        </w:rPr>
        <w:t>ul. Powstańców Warszawy</w:t>
      </w:r>
      <w:r w:rsidRPr="00B26692">
        <w:rPr>
          <w:rFonts w:ascii="Arial Narrow" w:hAnsi="Arial Narrow" w:cs="Arial"/>
        </w:rPr>
        <w:t xml:space="preserve"> </w:t>
      </w:r>
      <w:r w:rsidR="007F0DE2" w:rsidRPr="00B26692">
        <w:rPr>
          <w:rFonts w:ascii="Arial Narrow" w:hAnsi="Arial Narrow" w:cs="Arial"/>
        </w:rPr>
        <w:t>5</w:t>
      </w:r>
      <w:r w:rsidRPr="00B26692">
        <w:rPr>
          <w:rFonts w:ascii="Arial Narrow" w:hAnsi="Arial Narrow" w:cs="Arial"/>
        </w:rPr>
        <w:t xml:space="preserve"> </w:t>
      </w:r>
    </w:p>
    <w:p w14:paraId="7A4F33E0" w14:textId="77777777" w:rsidR="00F90CD1" w:rsidRPr="00B2669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26692">
        <w:rPr>
          <w:rFonts w:ascii="Arial Narrow" w:hAnsi="Arial Narrow" w:cs="Arial"/>
        </w:rPr>
        <w:t xml:space="preserve"> </w:t>
      </w:r>
      <w:r w:rsidR="007F0DE2" w:rsidRPr="00B26692">
        <w:rPr>
          <w:rFonts w:ascii="Arial Narrow" w:hAnsi="Arial Narrow" w:cs="Arial"/>
        </w:rPr>
        <w:t>85-681</w:t>
      </w:r>
      <w:r w:rsidRPr="00B26692">
        <w:rPr>
          <w:rFonts w:ascii="Arial Narrow" w:hAnsi="Arial Narrow" w:cs="Arial"/>
        </w:rPr>
        <w:t xml:space="preserve"> </w:t>
      </w:r>
      <w:r w:rsidR="007F0DE2" w:rsidRPr="00B26692">
        <w:rPr>
          <w:rFonts w:ascii="Arial Narrow" w:hAnsi="Arial Narrow" w:cs="Arial"/>
        </w:rPr>
        <w:t>Bydgoszcz</w:t>
      </w:r>
    </w:p>
    <w:p w14:paraId="4B861B59" w14:textId="77777777" w:rsidR="009169D4" w:rsidRPr="00B2669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2669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2D412A6" w14:textId="77777777" w:rsidR="009169D4" w:rsidRPr="00B2669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26692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4CDC6B08" w14:textId="77777777" w:rsidR="00C4103F" w:rsidRPr="00B2669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26692">
        <w:rPr>
          <w:rFonts w:ascii="Arial Narrow" w:hAnsi="Arial Narrow" w:cs="Arial"/>
          <w:i/>
        </w:rPr>
        <w:t xml:space="preserve"> </w:t>
      </w:r>
    </w:p>
    <w:p w14:paraId="3F02EE25" w14:textId="77777777" w:rsidR="00C4103F" w:rsidRPr="00B2669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2669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26692">
        <w:rPr>
          <w:rFonts w:ascii="Arial Narrow" w:hAnsi="Arial Narrow" w:cs="Arial"/>
          <w:b/>
          <w:sz w:val="24"/>
          <w:szCs w:val="24"/>
        </w:rPr>
        <w:t>:</w:t>
      </w:r>
    </w:p>
    <w:p w14:paraId="6E76CBEB" w14:textId="77777777" w:rsidR="00757EFB" w:rsidRPr="00B2669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26692">
        <w:rPr>
          <w:rFonts w:ascii="Arial Narrow" w:hAnsi="Arial Narrow" w:cs="Arial"/>
        </w:rPr>
        <w:t>………………………………………</w:t>
      </w:r>
      <w:r w:rsidR="00650D6C" w:rsidRPr="00B26692">
        <w:rPr>
          <w:rFonts w:ascii="Arial Narrow" w:hAnsi="Arial Narrow" w:cs="Arial"/>
        </w:rPr>
        <w:t>…………………………</w:t>
      </w:r>
      <w:r w:rsidRPr="00B26692">
        <w:rPr>
          <w:rFonts w:ascii="Arial Narrow" w:hAnsi="Arial Narrow" w:cs="Arial"/>
        </w:rPr>
        <w:t>…</w:t>
      </w:r>
    </w:p>
    <w:p w14:paraId="5E79E557" w14:textId="77777777" w:rsidR="007118F0" w:rsidRPr="00B2669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2669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2669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2669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2669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26692">
        <w:rPr>
          <w:rFonts w:ascii="Arial Narrow" w:hAnsi="Arial Narrow" w:cs="Arial"/>
          <w:i/>
          <w:sz w:val="16"/>
          <w:szCs w:val="16"/>
        </w:rPr>
        <w:t>KRS/CEiDG)</w:t>
      </w:r>
    </w:p>
    <w:p w14:paraId="056014E6" w14:textId="77777777" w:rsidR="00C4103F" w:rsidRPr="00B2669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2669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520E6A4F" w14:textId="77777777" w:rsidR="00757EFB" w:rsidRPr="00B2669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26692">
        <w:rPr>
          <w:rFonts w:ascii="Arial Narrow" w:hAnsi="Arial Narrow" w:cs="Arial"/>
        </w:rPr>
        <w:t>………………………………………</w:t>
      </w:r>
      <w:r w:rsidR="00650D6C" w:rsidRPr="00B26692">
        <w:rPr>
          <w:rFonts w:ascii="Arial Narrow" w:hAnsi="Arial Narrow" w:cs="Arial"/>
        </w:rPr>
        <w:t>……</w:t>
      </w:r>
      <w:r w:rsidRPr="00B26692">
        <w:rPr>
          <w:rFonts w:ascii="Arial Narrow" w:hAnsi="Arial Narrow" w:cs="Arial"/>
        </w:rPr>
        <w:t>…</w:t>
      </w:r>
    </w:p>
    <w:p w14:paraId="0E113FBB" w14:textId="77777777" w:rsidR="00484F88" w:rsidRPr="00B2669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2669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2669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2669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2669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26692">
        <w:rPr>
          <w:rFonts w:ascii="Arial Narrow" w:hAnsi="Arial Narrow" w:cs="Arial"/>
          <w:i/>
          <w:sz w:val="16"/>
          <w:szCs w:val="16"/>
        </w:rPr>
        <w:t>reprezentacji</w:t>
      </w:r>
      <w:r w:rsidRPr="00B2669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0DE2" w:rsidRPr="00B26692" w14:paraId="5C8A12C7" w14:textId="77777777" w:rsidTr="00942BC4">
        <w:tc>
          <w:tcPr>
            <w:tcW w:w="9104" w:type="dxa"/>
            <w:shd w:val="clear" w:color="auto" w:fill="D9D9D9"/>
          </w:tcPr>
          <w:p w14:paraId="46C6930B" w14:textId="77777777" w:rsidR="007F0DE2" w:rsidRPr="00B26692" w:rsidRDefault="007F0DE2" w:rsidP="00942BC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2669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B03E9FB" w14:textId="77777777" w:rsidR="007F0DE2" w:rsidRPr="00B26692" w:rsidRDefault="007F0DE2" w:rsidP="00942B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26692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B26692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70342BFB" w14:textId="77777777" w:rsidR="007F0DE2" w:rsidRPr="00B26692" w:rsidRDefault="007F0DE2" w:rsidP="00942BC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C88284F" w14:textId="77777777" w:rsidR="007F0DE2" w:rsidRPr="00B26692" w:rsidRDefault="007F0DE2" w:rsidP="00942BC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E7F165F" w14:textId="77777777" w:rsidR="007F0DE2" w:rsidRPr="00B26692" w:rsidRDefault="007F0DE2" w:rsidP="00942BC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7FF3515" w14:textId="77777777" w:rsidR="00E50194" w:rsidRPr="00B2669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Na potrzeby postę</w:t>
      </w:r>
      <w:r w:rsidR="008D0487" w:rsidRPr="00B2669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26692">
        <w:rPr>
          <w:rFonts w:ascii="Arial Narrow" w:hAnsi="Arial Narrow" w:cs="Arial"/>
          <w:sz w:val="24"/>
          <w:szCs w:val="24"/>
        </w:rPr>
        <w:t>zamówienia publicznego</w:t>
      </w:r>
      <w:r w:rsidR="00E50194" w:rsidRPr="00B26692">
        <w:rPr>
          <w:rFonts w:ascii="Arial Narrow" w:hAnsi="Arial Narrow" w:cs="Arial"/>
          <w:sz w:val="24"/>
          <w:szCs w:val="24"/>
        </w:rPr>
        <w:t xml:space="preserve"> pn.:</w:t>
      </w:r>
    </w:p>
    <w:p w14:paraId="54A449D5" w14:textId="77777777" w:rsidR="00E50194" w:rsidRPr="00B26692" w:rsidRDefault="007F0DE2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b/>
          <w:sz w:val="24"/>
          <w:szCs w:val="24"/>
        </w:rPr>
        <w:t>Dostawy sukcesywne artykułów spożywczych</w:t>
      </w:r>
    </w:p>
    <w:p w14:paraId="3DB15D1A" w14:textId="77777777" w:rsidR="00F90CD1" w:rsidRPr="00B2669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 xml:space="preserve">prowadzonego przez </w:t>
      </w:r>
      <w:r w:rsidR="007F0DE2" w:rsidRPr="00B2669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26692">
        <w:rPr>
          <w:rFonts w:ascii="Arial Narrow" w:hAnsi="Arial Narrow" w:cs="Arial"/>
          <w:b/>
          <w:sz w:val="24"/>
          <w:szCs w:val="24"/>
        </w:rPr>
        <w:t>,</w:t>
      </w:r>
      <w:r w:rsidR="002B2AD9" w:rsidRPr="00B26692">
        <w:rPr>
          <w:rFonts w:ascii="Arial Narrow" w:hAnsi="Arial Narrow" w:cs="Arial"/>
          <w:sz w:val="24"/>
          <w:szCs w:val="24"/>
        </w:rPr>
        <w:t xml:space="preserve"> </w:t>
      </w:r>
      <w:r w:rsidR="00E65685" w:rsidRPr="00B26692">
        <w:rPr>
          <w:rFonts w:ascii="Arial Narrow" w:hAnsi="Arial Narrow" w:cs="Arial"/>
          <w:sz w:val="24"/>
          <w:szCs w:val="24"/>
        </w:rPr>
        <w:t>oświa</w:t>
      </w:r>
      <w:r w:rsidR="00825A09" w:rsidRPr="00B26692">
        <w:rPr>
          <w:rFonts w:ascii="Arial Narrow" w:hAnsi="Arial Narrow" w:cs="Arial"/>
          <w:sz w:val="24"/>
          <w:szCs w:val="24"/>
        </w:rPr>
        <w:t>dczam</w:t>
      </w:r>
      <w:r w:rsidR="00E65685" w:rsidRPr="00B26692">
        <w:rPr>
          <w:rFonts w:ascii="Arial Narrow" w:hAnsi="Arial Narrow" w:cs="Arial"/>
          <w:sz w:val="24"/>
          <w:szCs w:val="24"/>
        </w:rPr>
        <w:t>,</w:t>
      </w:r>
      <w:r w:rsidR="002B2AD9" w:rsidRPr="00B2669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26692" w14:paraId="2EEB674B" w14:textId="77777777" w:rsidTr="00650D6C">
        <w:tc>
          <w:tcPr>
            <w:tcW w:w="9104" w:type="dxa"/>
            <w:shd w:val="clear" w:color="auto" w:fill="D9D9D9"/>
          </w:tcPr>
          <w:p w14:paraId="584D776D" w14:textId="77777777" w:rsidR="00E50194" w:rsidRPr="00B2669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B2669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17E661CB" w14:textId="77777777" w:rsidR="0032618A" w:rsidRPr="00B2669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26692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B26692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B26692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B2669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B2669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26692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B26692">
        <w:rPr>
          <w:rFonts w:ascii="Arial Narrow" w:hAnsi="Arial Narrow" w:cs="Arial"/>
          <w:sz w:val="24"/>
          <w:szCs w:val="24"/>
        </w:rPr>
        <w:t>.</w:t>
      </w:r>
    </w:p>
    <w:p w14:paraId="7C426F66" w14:textId="77777777" w:rsidR="0011306C" w:rsidRPr="00B2669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2669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26692">
        <w:rPr>
          <w:rFonts w:ascii="Arial Narrow" w:hAnsi="Arial Narrow" w:cs="Arial"/>
          <w:sz w:val="24"/>
          <w:szCs w:val="24"/>
        </w:rPr>
        <w:t xml:space="preserve"> (</w:t>
      </w:r>
      <w:r w:rsidR="00486223" w:rsidRPr="00B26692">
        <w:rPr>
          <w:rFonts w:ascii="Arial Narrow" w:hAnsi="Arial Narrow" w:cs="Arial"/>
          <w:sz w:val="24"/>
          <w:szCs w:val="24"/>
        </w:rPr>
        <w:t>t.j. Dz.U. z 2023r. poz. 1497</w:t>
      </w:r>
      <w:r w:rsidRPr="00B26692">
        <w:rPr>
          <w:rFonts w:ascii="Arial Narrow" w:hAnsi="Arial Narrow" w:cs="Arial"/>
          <w:sz w:val="24"/>
          <w:szCs w:val="24"/>
        </w:rPr>
        <w:t>)</w:t>
      </w:r>
      <w:r w:rsidR="0032618A" w:rsidRPr="00B26692">
        <w:rPr>
          <w:rFonts w:ascii="Arial Narrow" w:hAnsi="Arial Narrow" w:cs="Arial"/>
          <w:sz w:val="24"/>
          <w:szCs w:val="24"/>
        </w:rPr>
        <w:t xml:space="preserve"> </w:t>
      </w:r>
      <w:r w:rsidR="0011306C" w:rsidRPr="00B2669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B2669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26692" w14:paraId="15F5EECA" w14:textId="77777777" w:rsidTr="00CD4DD1">
        <w:tc>
          <w:tcPr>
            <w:tcW w:w="9104" w:type="dxa"/>
            <w:shd w:val="clear" w:color="auto" w:fill="D9D9D9"/>
          </w:tcPr>
          <w:p w14:paraId="1BB8A746" w14:textId="77777777" w:rsidR="0011306C" w:rsidRPr="00B2669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6D6845E" w14:textId="77777777" w:rsidR="00103D09" w:rsidRPr="00B2669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EA0BA7A" w14:textId="77777777" w:rsidR="00D2702A" w:rsidRPr="00B2669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6692" w14:paraId="63D0C7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BA3B" w14:textId="77777777" w:rsidR="00D2702A" w:rsidRPr="00B2669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3018" w14:textId="77777777" w:rsidR="00D2702A" w:rsidRPr="00B2669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F0DE2" w:rsidRPr="00B26692" w14:paraId="4BD54426" w14:textId="77777777" w:rsidTr="00942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28D3" w14:textId="77777777" w:rsidR="007F0DE2" w:rsidRPr="00B26692" w:rsidRDefault="007F0DE2" w:rsidP="00942BC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60810" w14:textId="77777777" w:rsidR="007F0DE2" w:rsidRPr="00B26692" w:rsidRDefault="007F0DE2" w:rsidP="00942BC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6500662" w14:textId="77777777" w:rsidR="007F0DE2" w:rsidRPr="00B26692" w:rsidRDefault="007F0DE2" w:rsidP="00942B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3711BCC3" w14:textId="77777777" w:rsidR="007F0DE2" w:rsidRPr="00B26692" w:rsidRDefault="007F0DE2" w:rsidP="00942B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sz w:val="24"/>
                <w:szCs w:val="24"/>
              </w:rPr>
              <w:t xml:space="preserve">Na potwierdzenie spełnienia warunku udziału w postępowaniu należy przedłożyć: </w:t>
            </w:r>
          </w:p>
          <w:p w14:paraId="4F025FD5" w14:textId="06F7D80E" w:rsidR="007F0DE2" w:rsidRPr="00B26692" w:rsidRDefault="007F0DE2" w:rsidP="00942B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- aktualną </w:t>
            </w:r>
            <w:r w:rsidR="00B26692" w:rsidRPr="00B26692">
              <w:rPr>
                <w:rFonts w:ascii="Arial Narrow" w:hAnsi="Arial Narrow" w:cs="Arial"/>
                <w:sz w:val="24"/>
                <w:szCs w:val="24"/>
              </w:rPr>
              <w:t>Decyzję Powiatowego</w:t>
            </w:r>
            <w:r w:rsidRPr="00B26692">
              <w:rPr>
                <w:rFonts w:ascii="Arial Narrow" w:hAnsi="Arial Narrow" w:cs="Arial"/>
                <w:sz w:val="24"/>
                <w:szCs w:val="24"/>
              </w:rPr>
              <w:t xml:space="preserve"> Inspektora Sanitarnego o zatwierdzeniu i dopuszczeniu zakładu do produkcji lub obrotu środkami spożywczymi- dotyczy zadania 3</w:t>
            </w:r>
          </w:p>
          <w:p w14:paraId="29235735" w14:textId="77777777" w:rsidR="007F0DE2" w:rsidRPr="00B26692" w:rsidRDefault="007F0DE2" w:rsidP="00942B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sz w:val="24"/>
                <w:szCs w:val="24"/>
              </w:rPr>
              <w:t>- aktualną Decyzję Powiatowego Inspektora Weterynarii- dotyczy zadania 4</w:t>
            </w:r>
          </w:p>
        </w:tc>
      </w:tr>
    </w:tbl>
    <w:p w14:paraId="4FA452F9" w14:textId="77777777" w:rsidR="00122954" w:rsidRPr="00B2669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6E100D3F" w14:textId="77777777" w:rsidR="00721D87" w:rsidRPr="00B2669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……………</w:t>
      </w:r>
      <w:r w:rsidR="00721D87" w:rsidRPr="00B2669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8D90E36" w14:textId="77777777" w:rsidR="00721D87" w:rsidRPr="00B2669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2669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2669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2669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A033636" w14:textId="77777777" w:rsidR="00721D87" w:rsidRPr="00B2669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843948E" w14:textId="77777777" w:rsidR="00E21BB4" w:rsidRPr="00B2669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……………</w:t>
      </w:r>
      <w:r w:rsidR="00721D87" w:rsidRPr="00B2669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26692">
        <w:rPr>
          <w:rFonts w:ascii="Arial Narrow" w:hAnsi="Arial Narrow" w:cs="Arial"/>
          <w:sz w:val="24"/>
          <w:szCs w:val="24"/>
        </w:rPr>
        <w:t>………………………….</w:t>
      </w:r>
    </w:p>
    <w:p w14:paraId="43A6C462" w14:textId="77777777" w:rsidR="00E21BB4" w:rsidRPr="00B2669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2669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2669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2669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FC8B14D" w14:textId="77777777" w:rsidR="00334A77" w:rsidRPr="00B2669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26692" w14:paraId="120DB550" w14:textId="77777777" w:rsidTr="0061040C">
        <w:tc>
          <w:tcPr>
            <w:tcW w:w="9104" w:type="dxa"/>
            <w:shd w:val="clear" w:color="auto" w:fill="D9D9D9"/>
          </w:tcPr>
          <w:p w14:paraId="0146BEAD" w14:textId="77777777" w:rsidR="00334A77" w:rsidRPr="00B2669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2F175F6" w14:textId="77777777" w:rsidR="00334A77" w:rsidRPr="00B2669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44730AC" w14:textId="77777777" w:rsidR="004175AB" w:rsidRPr="00B2669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A2337EC" w14:textId="77777777" w:rsidR="004175AB" w:rsidRPr="00B2669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4253D83" w14:textId="77777777" w:rsidR="004175AB" w:rsidRPr="00B2669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3B5B032" w14:textId="77777777" w:rsidR="00334A77" w:rsidRPr="00B2669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26692" w14:paraId="4F18CE13" w14:textId="77777777" w:rsidTr="0061040C">
        <w:tc>
          <w:tcPr>
            <w:tcW w:w="9104" w:type="dxa"/>
            <w:shd w:val="clear" w:color="auto" w:fill="D9D9D9"/>
          </w:tcPr>
          <w:p w14:paraId="6C352D54" w14:textId="77777777" w:rsidR="00C37715" w:rsidRPr="00B2669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5A691BD" w14:textId="77777777" w:rsidR="00334A77" w:rsidRPr="00B2669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2669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26692">
        <w:rPr>
          <w:rFonts w:ascii="Arial Narrow" w:hAnsi="Arial Narrow" w:cs="Arial"/>
          <w:color w:val="0070C0"/>
          <w:sz w:val="20"/>
          <w:szCs w:val="20"/>
        </w:rPr>
        <w:t>]</w:t>
      </w:r>
    </w:p>
    <w:p w14:paraId="6231A32D" w14:textId="77777777" w:rsidR="0044648E" w:rsidRPr="00B2669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26692">
        <w:rPr>
          <w:rFonts w:ascii="Arial Narrow" w:hAnsi="Arial Narrow" w:cs="Arial"/>
          <w:sz w:val="24"/>
          <w:szCs w:val="24"/>
        </w:rPr>
        <w:t>:</w:t>
      </w:r>
    </w:p>
    <w:p w14:paraId="254DD2EF" w14:textId="77777777" w:rsidR="0044648E" w:rsidRPr="00B2669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5A1EFA5" w14:textId="77777777" w:rsidR="0044648E" w:rsidRPr="00B2669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0735819" w14:textId="77777777" w:rsidR="00C62F57" w:rsidRPr="00B2669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2669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26692" w14:paraId="2CA0D556" w14:textId="77777777" w:rsidTr="00CD4DD1">
        <w:tc>
          <w:tcPr>
            <w:tcW w:w="9104" w:type="dxa"/>
            <w:shd w:val="clear" w:color="auto" w:fill="D9D9D9"/>
          </w:tcPr>
          <w:p w14:paraId="040771AE" w14:textId="77777777" w:rsidR="00BE6F04" w:rsidRPr="00B2669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2515C4" w14:textId="77777777" w:rsidR="00FE4E2B" w:rsidRPr="00B2669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669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26692" w14:paraId="5D51C27F" w14:textId="77777777" w:rsidTr="00847232">
        <w:tc>
          <w:tcPr>
            <w:tcW w:w="9104" w:type="dxa"/>
            <w:shd w:val="clear" w:color="auto" w:fill="D9D9D9"/>
          </w:tcPr>
          <w:p w14:paraId="76C0CBA7" w14:textId="77777777" w:rsidR="00E426EB" w:rsidRPr="00B2669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669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49F73A8" w14:textId="77777777" w:rsidR="00E426EB" w:rsidRPr="00B2669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424AEA1" w14:textId="77777777" w:rsidR="00E426EB" w:rsidRPr="00B2669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E4C0B9C" w14:textId="77777777" w:rsidR="00E426EB" w:rsidRPr="00B266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66578F" w14:textId="77777777" w:rsidR="00E426EB" w:rsidRPr="00B2669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2669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39D467" w14:textId="77777777" w:rsidR="00E426EB" w:rsidRPr="00B266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2669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89649E3" w14:textId="77777777" w:rsidR="00E426EB" w:rsidRPr="00B2669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2669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89D5478" w14:textId="77777777" w:rsidR="0012157F" w:rsidRPr="00B2669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6BE529D" w14:textId="77777777" w:rsidR="008C60E1" w:rsidRPr="00B2669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E7434C4" w14:textId="77777777" w:rsidR="00524951" w:rsidRPr="00B2669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26692">
        <w:rPr>
          <w:rFonts w:ascii="Arial Narrow" w:hAnsi="Arial Narrow" w:cs="Arial"/>
          <w:sz w:val="20"/>
          <w:szCs w:val="20"/>
        </w:rPr>
        <w:tab/>
      </w:r>
      <w:r w:rsidRPr="00B26692">
        <w:rPr>
          <w:rFonts w:ascii="Arial Narrow" w:hAnsi="Arial Narrow" w:cs="Arial"/>
          <w:sz w:val="20"/>
          <w:szCs w:val="20"/>
        </w:rPr>
        <w:tab/>
      </w:r>
      <w:r w:rsidRPr="00B26692">
        <w:rPr>
          <w:rFonts w:ascii="Arial Narrow" w:hAnsi="Arial Narrow" w:cs="Arial"/>
          <w:sz w:val="20"/>
          <w:szCs w:val="20"/>
        </w:rPr>
        <w:tab/>
      </w:r>
      <w:r w:rsidRPr="00B26692">
        <w:rPr>
          <w:rFonts w:ascii="Arial Narrow" w:hAnsi="Arial Narrow" w:cs="Arial"/>
          <w:sz w:val="20"/>
          <w:szCs w:val="20"/>
        </w:rPr>
        <w:tab/>
      </w:r>
      <w:r w:rsidRPr="00B26692">
        <w:rPr>
          <w:rFonts w:ascii="Arial Narrow" w:hAnsi="Arial Narrow" w:cs="Arial"/>
          <w:sz w:val="20"/>
          <w:szCs w:val="20"/>
        </w:rPr>
        <w:tab/>
      </w:r>
      <w:r w:rsidRPr="00B26692">
        <w:rPr>
          <w:rFonts w:ascii="Arial Narrow" w:hAnsi="Arial Narrow" w:cs="Arial"/>
          <w:sz w:val="20"/>
          <w:szCs w:val="20"/>
        </w:rPr>
        <w:tab/>
      </w:r>
      <w:r w:rsidRPr="00B26692">
        <w:rPr>
          <w:rFonts w:ascii="Arial Narrow" w:hAnsi="Arial Narrow" w:cs="Arial"/>
          <w:sz w:val="20"/>
          <w:szCs w:val="20"/>
        </w:rPr>
        <w:tab/>
      </w:r>
    </w:p>
    <w:p w14:paraId="0B1913FB" w14:textId="77777777" w:rsidR="00524951" w:rsidRPr="00B2669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C203051" w14:textId="77777777" w:rsidR="00FE4E2B" w:rsidRPr="00B2669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2669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2669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59EA6CBD" w14:textId="77777777" w:rsidR="00484F88" w:rsidRPr="00B2669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2669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2669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266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082454" w14:textId="77777777" w:rsidR="000A16C9" w:rsidRDefault="000A16C9" w:rsidP="0038231F">
      <w:pPr>
        <w:spacing w:after="0" w:line="240" w:lineRule="auto"/>
      </w:pPr>
      <w:r>
        <w:separator/>
      </w:r>
    </w:p>
  </w:endnote>
  <w:endnote w:type="continuationSeparator" w:id="0">
    <w:p w14:paraId="3612BBAB" w14:textId="77777777" w:rsidR="000A16C9" w:rsidRDefault="000A16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05741" w14:textId="77777777" w:rsidR="007F0DE2" w:rsidRDefault="007F0D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07CE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34B33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B76A8" w14:textId="77777777" w:rsidR="007F0DE2" w:rsidRDefault="007F0D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4DBE3B" w14:textId="77777777" w:rsidR="000A16C9" w:rsidRDefault="000A16C9" w:rsidP="0038231F">
      <w:pPr>
        <w:spacing w:after="0" w:line="240" w:lineRule="auto"/>
      </w:pPr>
      <w:r>
        <w:separator/>
      </w:r>
    </w:p>
  </w:footnote>
  <w:footnote w:type="continuationSeparator" w:id="0">
    <w:p w14:paraId="2956FC11" w14:textId="77777777" w:rsidR="000A16C9" w:rsidRDefault="000A16C9" w:rsidP="0038231F">
      <w:pPr>
        <w:spacing w:after="0" w:line="240" w:lineRule="auto"/>
      </w:pPr>
      <w:r>
        <w:continuationSeparator/>
      </w:r>
    </w:p>
  </w:footnote>
  <w:footnote w:id="1">
    <w:p w14:paraId="5FAA6EA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863878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D53533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0ABFA2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0A9C66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C2E05E9" w14:textId="77777777" w:rsidR="0032618A" w:rsidRDefault="0032618A" w:rsidP="0032618A">
      <w:pPr>
        <w:pStyle w:val="Tekstprzypisudolnego"/>
      </w:pPr>
    </w:p>
  </w:footnote>
  <w:footnote w:id="2">
    <w:p w14:paraId="4CA58C0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FA580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0F590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D68D7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18DDA" w14:textId="77777777" w:rsidR="007F0DE2" w:rsidRDefault="007F0D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9B6CC" w14:textId="77777777" w:rsidR="007F0DE2" w:rsidRDefault="007F0D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00EFC" w14:textId="77777777" w:rsidR="007F0DE2" w:rsidRDefault="007F0D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09876">
    <w:abstractNumId w:val="11"/>
  </w:num>
  <w:num w:numId="2" w16cid:durableId="223490274">
    <w:abstractNumId w:val="0"/>
  </w:num>
  <w:num w:numId="3" w16cid:durableId="286931577">
    <w:abstractNumId w:val="10"/>
  </w:num>
  <w:num w:numId="4" w16cid:durableId="1743717950">
    <w:abstractNumId w:val="13"/>
  </w:num>
  <w:num w:numId="5" w16cid:durableId="991637342">
    <w:abstractNumId w:val="12"/>
  </w:num>
  <w:num w:numId="6" w16cid:durableId="1959874883">
    <w:abstractNumId w:val="9"/>
  </w:num>
  <w:num w:numId="7" w16cid:durableId="1343238848">
    <w:abstractNumId w:val="1"/>
  </w:num>
  <w:num w:numId="8" w16cid:durableId="1033310895">
    <w:abstractNumId w:val="6"/>
  </w:num>
  <w:num w:numId="9" w16cid:durableId="1691907225">
    <w:abstractNumId w:val="4"/>
  </w:num>
  <w:num w:numId="10" w16cid:durableId="1920090221">
    <w:abstractNumId w:val="7"/>
  </w:num>
  <w:num w:numId="11" w16cid:durableId="1727988724">
    <w:abstractNumId w:val="5"/>
  </w:num>
  <w:num w:numId="12" w16cid:durableId="1574703287">
    <w:abstractNumId w:val="8"/>
  </w:num>
  <w:num w:numId="13" w16cid:durableId="1592422265">
    <w:abstractNumId w:val="3"/>
  </w:num>
  <w:num w:numId="14" w16cid:durableId="1013990065">
    <w:abstractNumId w:val="2"/>
  </w:num>
  <w:num w:numId="15" w16cid:durableId="11279642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6C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16C9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DE2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6692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838AB"/>
  <w15:docId w15:val="{6004881B-04FC-4A05-813F-27F40277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966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2024-07-26T11:17:00Z</dcterms:created>
  <dcterms:modified xsi:type="dcterms:W3CDTF">2024-07-26T11:20:00Z</dcterms:modified>
</cp:coreProperties>
</file>