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AD0903" w14:textId="77777777" w:rsidR="00025386" w:rsidRPr="00CD2057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CD205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C252A" w:rsidRPr="00CD2057">
        <w:rPr>
          <w:rFonts w:ascii="Arial Narrow" w:hAnsi="Arial Narrow" w:cs="Arial"/>
          <w:bCs/>
          <w:i w:val="0"/>
          <w:szCs w:val="24"/>
        </w:rPr>
        <w:t>3</w:t>
      </w:r>
      <w:r w:rsidR="007666D6" w:rsidRPr="00CD2057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CD2057" w14:paraId="7659B5A0" w14:textId="77777777" w:rsidTr="00467CA2">
        <w:tc>
          <w:tcPr>
            <w:tcW w:w="2800" w:type="dxa"/>
            <w:shd w:val="clear" w:color="auto" w:fill="auto"/>
          </w:tcPr>
          <w:p w14:paraId="4B3F8A23" w14:textId="77777777" w:rsidR="00D520D3" w:rsidRPr="00CD2057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D2057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CD2057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FA33695" w14:textId="77777777" w:rsidR="00D520D3" w:rsidRPr="00CD205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371D21D" w14:textId="77777777" w:rsidR="00D520D3" w:rsidRPr="00CD205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D205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096702A" w14:textId="77777777" w:rsidR="00D520D3" w:rsidRPr="00CD2057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CD205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CD2057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CD205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CD2057" w14:paraId="55D574D9" w14:textId="77777777" w:rsidTr="00467CA2">
        <w:tc>
          <w:tcPr>
            <w:tcW w:w="2800" w:type="dxa"/>
            <w:shd w:val="clear" w:color="auto" w:fill="auto"/>
          </w:tcPr>
          <w:p w14:paraId="6A99A812" w14:textId="77777777" w:rsidR="00D520D3" w:rsidRPr="00CD2057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D2057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3D19893" w14:textId="77777777" w:rsidR="00D520D3" w:rsidRPr="00CD205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AD717AB" w14:textId="77777777" w:rsidR="00D520D3" w:rsidRPr="00CD205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D205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8B3D3E9" w14:textId="77777777" w:rsidR="00D520D3" w:rsidRPr="00CD2057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CD205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CD2057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CD205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8F0958D" w14:textId="77777777" w:rsidR="00B62AD0" w:rsidRPr="00CD2057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CD2057" w14:paraId="1BDEDBCD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0A63191" w14:textId="77777777" w:rsidR="00053927" w:rsidRPr="00CD2057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CD2057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42C85E85" w14:textId="77777777" w:rsidR="00053927" w:rsidRPr="00CD2057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CD2057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CD2057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CD2057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FA305E3" w14:textId="77777777" w:rsidR="0071340C" w:rsidRPr="00CD205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D205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CD205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CD2057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CD205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CD2057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CD2057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CC252A" w:rsidRPr="00CD2057">
        <w:rPr>
          <w:rFonts w:ascii="Arial Narrow" w:hAnsi="Arial Narrow" w:cs="Arial"/>
          <w:sz w:val="24"/>
          <w:szCs w:val="24"/>
        </w:rPr>
        <w:t>(</w:t>
      </w:r>
      <w:proofErr w:type="spellStart"/>
      <w:r w:rsidR="00CC252A" w:rsidRPr="00CD2057">
        <w:rPr>
          <w:rFonts w:ascii="Arial Narrow" w:hAnsi="Arial Narrow" w:cs="Arial"/>
          <w:sz w:val="24"/>
          <w:szCs w:val="24"/>
        </w:rPr>
        <w:t>t.j</w:t>
      </w:r>
      <w:proofErr w:type="spellEnd"/>
      <w:r w:rsidR="00CC252A" w:rsidRPr="00CD2057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CD205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CD205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CD205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CD205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CD205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CD2057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CD2057" w14:paraId="5438B7F3" w14:textId="77777777" w:rsidTr="00467CA2">
        <w:tc>
          <w:tcPr>
            <w:tcW w:w="2269" w:type="dxa"/>
            <w:shd w:val="clear" w:color="auto" w:fill="auto"/>
          </w:tcPr>
          <w:p w14:paraId="3C25BB11" w14:textId="77777777" w:rsidR="00D520D3" w:rsidRPr="00CD2057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D205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E8660B5" w14:textId="77777777" w:rsidR="00D520D3" w:rsidRPr="00CD2057" w:rsidRDefault="00CC252A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D205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artykułów spożywczych</w:t>
            </w:r>
            <w:r w:rsidR="00D520D3" w:rsidRPr="00CD205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C252A" w:rsidRPr="00CD2057" w14:paraId="14B79088" w14:textId="77777777" w:rsidTr="00942BC4">
        <w:tc>
          <w:tcPr>
            <w:tcW w:w="2269" w:type="dxa"/>
            <w:shd w:val="clear" w:color="auto" w:fill="auto"/>
          </w:tcPr>
          <w:p w14:paraId="1EF5C7F6" w14:textId="77777777" w:rsidR="00CC252A" w:rsidRPr="00CD2057" w:rsidRDefault="00CC252A" w:rsidP="00942BC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D205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604E44F" w14:textId="77777777" w:rsidR="00CC252A" w:rsidRPr="00CD2057" w:rsidRDefault="00CC252A" w:rsidP="00942BC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D205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95/2024</w:t>
            </w:r>
          </w:p>
        </w:tc>
      </w:tr>
    </w:tbl>
    <w:p w14:paraId="61305F1C" w14:textId="77777777" w:rsidR="00DC652A" w:rsidRPr="00CD2057" w:rsidRDefault="00CC252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D205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CD2057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17BDADBC" w14:textId="77777777" w:rsidR="00DC652A" w:rsidRPr="00CD205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CD205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62BEC2BC" w14:textId="77777777" w:rsidR="0071340C" w:rsidRPr="00CD205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CD2057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CD2057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CD2057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4B41A467" w14:textId="77777777" w:rsidR="0071340C" w:rsidRPr="00CD205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304CD1CB" w14:textId="77777777" w:rsidR="0071340C" w:rsidRPr="00CD205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D2057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0E193270" w14:textId="77777777" w:rsidR="0071340C" w:rsidRPr="00CD205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CD205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77B0B66B" w14:textId="77777777" w:rsidR="0071340C" w:rsidRPr="00CD205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CD2057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CD2057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CD2057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51532EDD" w14:textId="77777777" w:rsidR="0071340C" w:rsidRPr="00CD205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7F39C832" w14:textId="77777777" w:rsidR="0071340C" w:rsidRPr="00CD205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66C2264A" w14:textId="77777777" w:rsidR="00DC652A" w:rsidRPr="00CD205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CD205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CD205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CD2057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4143D61A" w14:textId="77777777" w:rsidR="00DC652A" w:rsidRPr="00CD205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D2057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CD2057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CD2057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CD2057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CD2057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CD205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CD2057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62796887" w14:textId="77777777" w:rsidR="0093388F" w:rsidRPr="00CD205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CD205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66ABEF03" w14:textId="77777777" w:rsidR="0093388F" w:rsidRPr="00CD205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D2057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6CFD3C79" w14:textId="77777777" w:rsidR="0093388F" w:rsidRPr="00CD205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CD205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4A05EDDC" w14:textId="77777777" w:rsidR="00CB29AC" w:rsidRPr="00CD205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D2057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6082ED28" w14:textId="77777777" w:rsidR="00CB29AC" w:rsidRPr="00CD205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CD205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19D10860" w14:textId="77777777" w:rsidR="00830970" w:rsidRPr="00CD205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D2057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CD205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CD205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CD2057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033B137C" w14:textId="77777777" w:rsidR="00E27ABB" w:rsidRPr="00CD2057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CD205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CD2057" w14:paraId="2AED947C" w14:textId="77777777" w:rsidTr="00467CA2">
        <w:tc>
          <w:tcPr>
            <w:tcW w:w="2660" w:type="dxa"/>
            <w:shd w:val="clear" w:color="auto" w:fill="auto"/>
          </w:tcPr>
          <w:p w14:paraId="0C672FE7" w14:textId="77777777" w:rsidR="00D520D3" w:rsidRPr="00CD205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DA558B4" w14:textId="77777777" w:rsidR="00D520D3" w:rsidRPr="00CD205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CD205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B48F387" w14:textId="77777777" w:rsidR="00D520D3" w:rsidRPr="00CD2057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D205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8B38698" w14:textId="77777777" w:rsidR="00D520D3" w:rsidRPr="00CD205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A3F3522" w14:textId="77777777" w:rsidR="00D520D3" w:rsidRPr="00CD205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D205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5E630DE" w14:textId="77777777" w:rsidR="00D520D3" w:rsidRPr="00CD2057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D205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CC252A" w:rsidRPr="00CD205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CD205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CD205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CD205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776618BC" w14:textId="77777777" w:rsidR="00E27ABB" w:rsidRPr="00CD205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CD2057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95CB8F" w14:textId="77777777" w:rsidR="00DE50D6" w:rsidRDefault="00DE50D6" w:rsidP="00025386">
      <w:pPr>
        <w:spacing w:after="0" w:line="240" w:lineRule="auto"/>
      </w:pPr>
      <w:r>
        <w:separator/>
      </w:r>
    </w:p>
  </w:endnote>
  <w:endnote w:type="continuationSeparator" w:id="0">
    <w:p w14:paraId="5D6D250E" w14:textId="77777777" w:rsidR="00DE50D6" w:rsidRDefault="00DE50D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A8570F" w14:textId="77777777" w:rsidR="00CC252A" w:rsidRDefault="00CC252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159102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457129FA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468D7B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5274C3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4CAE3F" w14:textId="77777777" w:rsidR="00CC252A" w:rsidRDefault="00CC25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6C51E0" w14:textId="77777777" w:rsidR="00DE50D6" w:rsidRDefault="00DE50D6" w:rsidP="00025386">
      <w:pPr>
        <w:spacing w:after="0" w:line="240" w:lineRule="auto"/>
      </w:pPr>
      <w:r>
        <w:separator/>
      </w:r>
    </w:p>
  </w:footnote>
  <w:footnote w:type="continuationSeparator" w:id="0">
    <w:p w14:paraId="329DA5D8" w14:textId="77777777" w:rsidR="00DE50D6" w:rsidRDefault="00DE50D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9849B9" w14:textId="77777777" w:rsidR="00CC252A" w:rsidRDefault="00CC25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5F3E2E" w14:textId="77777777" w:rsidR="00CC252A" w:rsidRDefault="00CC25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6AE095" w14:textId="77777777" w:rsidR="00CC252A" w:rsidRDefault="00CC25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1397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50D6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CC252A"/>
    <w:rsid w:val="00CD2057"/>
    <w:rsid w:val="00D520D3"/>
    <w:rsid w:val="00D55FC4"/>
    <w:rsid w:val="00D9320D"/>
    <w:rsid w:val="00DC4842"/>
    <w:rsid w:val="00DC587A"/>
    <w:rsid w:val="00DC652A"/>
    <w:rsid w:val="00DE3B21"/>
    <w:rsid w:val="00DE50D6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FE2344"/>
  <w15:chartTrackingRefBased/>
  <w15:docId w15:val="{EAF3F1AC-1E15-4A6E-9C98-3A68462E2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280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2024-07-26T11:20:00Z</dcterms:created>
  <dcterms:modified xsi:type="dcterms:W3CDTF">2024-07-26T11:20:00Z</dcterms:modified>
</cp:coreProperties>
</file>