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361A9" w14:textId="7F36DC2D" w:rsidR="00D62E6E" w:rsidRPr="008D37B0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D37B0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D37B0" w:rsidRPr="008D37B0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8D37B0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D37B0" w14:paraId="7FAA655B" w14:textId="77777777" w:rsidTr="00D62E6E">
        <w:tc>
          <w:tcPr>
            <w:tcW w:w="2800" w:type="dxa"/>
            <w:shd w:val="clear" w:color="auto" w:fill="auto"/>
          </w:tcPr>
          <w:p w14:paraId="2F965195" w14:textId="77777777" w:rsidR="00D62E6E" w:rsidRPr="008D37B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D37B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D37B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C49C05" w14:textId="77777777" w:rsidR="00D62E6E" w:rsidRPr="008D37B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5A22BF4" w14:textId="77777777" w:rsidR="00D62E6E" w:rsidRPr="008D37B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7D1C0F" w14:textId="77777777" w:rsidR="00D62E6E" w:rsidRPr="008D37B0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D37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D37B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D37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D37B0" w14:paraId="0CBCEEF4" w14:textId="77777777" w:rsidTr="00D62E6E">
        <w:tc>
          <w:tcPr>
            <w:tcW w:w="2800" w:type="dxa"/>
            <w:shd w:val="clear" w:color="auto" w:fill="auto"/>
          </w:tcPr>
          <w:p w14:paraId="46FF4234" w14:textId="77777777" w:rsidR="00D62E6E" w:rsidRPr="008D37B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D37B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99B9F54" w14:textId="77777777" w:rsidR="00D62E6E" w:rsidRPr="008D37B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23C3C91" w14:textId="77777777" w:rsidR="00D62E6E" w:rsidRPr="008D37B0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EC8BD4" w14:textId="77777777" w:rsidR="00D62E6E" w:rsidRPr="008D37B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D37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D37B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D37B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27BD30" w14:textId="77777777" w:rsidR="00BC121E" w:rsidRPr="008D37B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0FAF" w:rsidRPr="008D37B0" w14:paraId="209601F2" w14:textId="77777777" w:rsidTr="00E7690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91BD44" w14:textId="77777777" w:rsidR="00800FAF" w:rsidRPr="008D37B0" w:rsidRDefault="00800FAF" w:rsidP="00E7690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416C9F3" w14:textId="77777777" w:rsidR="00800FAF" w:rsidRPr="008D37B0" w:rsidRDefault="00800FAF" w:rsidP="00E7690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D37B0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8D37B0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8D37B0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8D37B0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8D37B0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8D37B0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94E2681" w14:textId="77777777" w:rsidR="00800FAF" w:rsidRPr="008D37B0" w:rsidRDefault="00800FAF" w:rsidP="00E7690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627D151" w14:textId="77777777" w:rsidR="00800FAF" w:rsidRPr="008D37B0" w:rsidRDefault="00800FAF" w:rsidP="00E7690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35D55B82" w14:textId="77777777" w:rsidR="00BC121E" w:rsidRPr="008D37B0" w:rsidRDefault="00800FA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37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D37B0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D37B0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D37B0" w14:paraId="0503C4D2" w14:textId="77777777" w:rsidTr="00D62E6E">
        <w:tc>
          <w:tcPr>
            <w:tcW w:w="2269" w:type="dxa"/>
            <w:shd w:val="clear" w:color="auto" w:fill="auto"/>
          </w:tcPr>
          <w:p w14:paraId="552465B7" w14:textId="77777777" w:rsidR="00D62E6E" w:rsidRPr="008D37B0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5EEF00" w14:textId="77777777" w:rsidR="00D62E6E" w:rsidRPr="008D37B0" w:rsidRDefault="00800FA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D62E6E" w:rsidRPr="008D37B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0FAF" w:rsidRPr="008D37B0" w14:paraId="65273EB9" w14:textId="77777777" w:rsidTr="00E76902">
        <w:tc>
          <w:tcPr>
            <w:tcW w:w="2269" w:type="dxa"/>
            <w:shd w:val="clear" w:color="auto" w:fill="auto"/>
          </w:tcPr>
          <w:p w14:paraId="7CA25C77" w14:textId="77777777" w:rsidR="00800FAF" w:rsidRPr="008D37B0" w:rsidRDefault="00800FAF" w:rsidP="00E769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BC23990" w14:textId="77777777" w:rsidR="00800FAF" w:rsidRPr="008D37B0" w:rsidRDefault="00800FAF" w:rsidP="00E769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95/2024</w:t>
            </w:r>
          </w:p>
        </w:tc>
      </w:tr>
    </w:tbl>
    <w:p w14:paraId="2D9E3153" w14:textId="77777777" w:rsidR="00BC121E" w:rsidRPr="008D37B0" w:rsidRDefault="00800FA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D37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D37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D37B0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D37B0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D37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D37B0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8D70922" w14:textId="77777777" w:rsidR="00BC121E" w:rsidRPr="008D37B0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D37B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7CA7A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8D37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D37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D37B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D37B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8D37B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D37B0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C8617DF" w14:textId="77777777" w:rsidR="00BC121E" w:rsidRPr="008D37B0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37B0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DDA970F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8D37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D37B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D37B0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D37B0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8D37B0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F4E9A88" w14:textId="77777777" w:rsidR="00BF69A4" w:rsidRPr="008D37B0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37B0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D37B0" w14:paraId="5379CA7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B290D" w14:textId="77777777" w:rsidR="00BC121E" w:rsidRPr="008D37B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A2CC" w14:textId="77777777" w:rsidR="00BC121E" w:rsidRPr="008D37B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C6C76" w14:textId="77777777" w:rsidR="00BC121E" w:rsidRPr="008D37B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D37B0" w14:paraId="2C6397E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97B79" w14:textId="77777777" w:rsidR="00BC121E" w:rsidRPr="008D37B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7992" w14:textId="77777777" w:rsidR="00BC121E" w:rsidRPr="008D37B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9AC0" w14:textId="77777777" w:rsidR="00BC121E" w:rsidRPr="008D37B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D37B0" w14:paraId="405896F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94AB" w14:textId="77777777" w:rsidR="00BC121E" w:rsidRPr="008D37B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163F" w14:textId="77777777" w:rsidR="00BC121E" w:rsidRPr="008D37B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C5C95" w14:textId="77777777" w:rsidR="00BC121E" w:rsidRPr="008D37B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1A495F1" w14:textId="77777777" w:rsidR="00BC121E" w:rsidRPr="008D37B0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D37B0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218FCF7" w14:textId="77777777" w:rsidR="00BC121E" w:rsidRPr="008D37B0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D37B0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53AD7555" w14:textId="77777777" w:rsidR="00067B62" w:rsidRPr="008D37B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D37B0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D37B0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D37B0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07B2368" w14:textId="77777777" w:rsidR="00067B62" w:rsidRPr="008D37B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D37B0" w14:paraId="202EB166" w14:textId="77777777" w:rsidTr="00620E37">
        <w:tc>
          <w:tcPr>
            <w:tcW w:w="2660" w:type="dxa"/>
            <w:shd w:val="clear" w:color="auto" w:fill="auto"/>
          </w:tcPr>
          <w:p w14:paraId="4F0A2B57" w14:textId="77777777" w:rsidR="00BC121E" w:rsidRPr="008D37B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42D8B49" w14:textId="77777777" w:rsidR="00BC121E" w:rsidRPr="008D37B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24551D3" w14:textId="77777777" w:rsidR="00BC121E" w:rsidRPr="008D37B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D37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D37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860F17A" w14:textId="77777777" w:rsidR="00BC121E" w:rsidRPr="008D37B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A1CCFD3" w14:textId="77777777" w:rsidR="00BC121E" w:rsidRPr="008D37B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E5DD12E" w14:textId="77777777" w:rsidR="00BC121E" w:rsidRPr="008D37B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D37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00FAF" w:rsidRPr="008D37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D37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D37B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A5847E2" w14:textId="77777777" w:rsidR="00106AC7" w:rsidRPr="008D37B0" w:rsidRDefault="00106AC7" w:rsidP="00BC121E">
      <w:pPr>
        <w:rPr>
          <w:rFonts w:ascii="Arial Narrow" w:hAnsi="Arial Narrow"/>
        </w:rPr>
      </w:pPr>
    </w:p>
    <w:sectPr w:rsidR="00106AC7" w:rsidRPr="008D37B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DAA656" w14:textId="77777777" w:rsidR="00E96D31" w:rsidRDefault="00E96D31">
      <w:r>
        <w:separator/>
      </w:r>
    </w:p>
  </w:endnote>
  <w:endnote w:type="continuationSeparator" w:id="0">
    <w:p w14:paraId="204297C2" w14:textId="77777777" w:rsidR="00E96D31" w:rsidRDefault="00E96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86DD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BAEB9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86668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2180151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7296459">
        <v:line id="_x0000_s1025" style="position:absolute;left:0;text-align:left;z-index:251657728" from="-3.85pt,8.7pt" to="455.15pt,8.7pt"/>
      </w:pict>
    </w:r>
  </w:p>
  <w:p w14:paraId="3DF743C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9F984" w14:textId="77777777" w:rsidR="00800FAF" w:rsidRDefault="00800F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EFFCE6" w14:textId="77777777" w:rsidR="00E96D31" w:rsidRDefault="00E96D31">
      <w:r>
        <w:separator/>
      </w:r>
    </w:p>
  </w:footnote>
  <w:footnote w:type="continuationSeparator" w:id="0">
    <w:p w14:paraId="450231ED" w14:textId="77777777" w:rsidR="00E96D31" w:rsidRDefault="00E96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32414" w14:textId="77777777" w:rsidR="00800FAF" w:rsidRDefault="00800F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EF90EB" w14:textId="77777777" w:rsidR="00800FAF" w:rsidRDefault="00800F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68912" w14:textId="77777777" w:rsidR="00800FAF" w:rsidRDefault="00800F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0526332">
    <w:abstractNumId w:val="13"/>
  </w:num>
  <w:num w:numId="2" w16cid:durableId="1786775825">
    <w:abstractNumId w:val="0"/>
  </w:num>
  <w:num w:numId="3" w16cid:durableId="249628828">
    <w:abstractNumId w:val="11"/>
  </w:num>
  <w:num w:numId="4" w16cid:durableId="1835030765">
    <w:abstractNumId w:val="8"/>
  </w:num>
  <w:num w:numId="5" w16cid:durableId="925072228">
    <w:abstractNumId w:val="7"/>
  </w:num>
  <w:num w:numId="6" w16cid:durableId="2113434858">
    <w:abstractNumId w:val="1"/>
  </w:num>
  <w:num w:numId="7" w16cid:durableId="25718218">
    <w:abstractNumId w:val="6"/>
  </w:num>
  <w:num w:numId="8" w16cid:durableId="834304129">
    <w:abstractNumId w:val="3"/>
  </w:num>
  <w:num w:numId="9" w16cid:durableId="1268657235">
    <w:abstractNumId w:val="2"/>
  </w:num>
  <w:num w:numId="10" w16cid:durableId="847065384">
    <w:abstractNumId w:val="5"/>
  </w:num>
  <w:num w:numId="11" w16cid:durableId="405539984">
    <w:abstractNumId w:val="10"/>
  </w:num>
  <w:num w:numId="12" w16cid:durableId="814108325">
    <w:abstractNumId w:val="4"/>
  </w:num>
  <w:num w:numId="13" w16cid:durableId="1515150962">
    <w:abstractNumId w:val="9"/>
  </w:num>
  <w:num w:numId="14" w16cid:durableId="200778109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6D3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2B61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0FAF"/>
    <w:rsid w:val="008032C1"/>
    <w:rsid w:val="00844A96"/>
    <w:rsid w:val="008460DE"/>
    <w:rsid w:val="00882E9F"/>
    <w:rsid w:val="008843C0"/>
    <w:rsid w:val="008A0D67"/>
    <w:rsid w:val="008B3C7B"/>
    <w:rsid w:val="008C2CBF"/>
    <w:rsid w:val="008D37B0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6D31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DBD52B"/>
  <w15:chartTrackingRefBased/>
  <w15:docId w15:val="{43F88BF9-AEE3-485C-8F92-0B778A087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219</Words>
  <Characters>1726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2024-07-26T11:20:00Z</dcterms:created>
  <dcterms:modified xsi:type="dcterms:W3CDTF">2024-07-26T11:21:00Z</dcterms:modified>
</cp:coreProperties>
</file>