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52A0EF5A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D7786B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77777777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tryb podstawowy bez negocjacji pn.: </w:t>
      </w:r>
    </w:p>
    <w:p w14:paraId="424E552C" w14:textId="326BAA78" w:rsidR="00281DC6" w:rsidRPr="00B35E57" w:rsidRDefault="00D7786B" w:rsidP="00281DC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,,</w:t>
      </w:r>
      <w:r w:rsidR="00C85AAC">
        <w:rPr>
          <w:b/>
          <w:bCs/>
          <w:sz w:val="22"/>
          <w:szCs w:val="22"/>
        </w:rPr>
        <w:t>Środki do dezynfekcji ran</w:t>
      </w:r>
      <w:r>
        <w:rPr>
          <w:b/>
          <w:bCs/>
          <w:sz w:val="22"/>
          <w:szCs w:val="22"/>
        </w:rPr>
        <w:t xml:space="preserve">, </w:t>
      </w:r>
      <w:r w:rsidR="00C85AAC">
        <w:rPr>
          <w:b/>
          <w:bCs/>
          <w:sz w:val="22"/>
          <w:szCs w:val="22"/>
        </w:rPr>
        <w:t xml:space="preserve">błon śluzowych </w:t>
      </w:r>
      <w:r>
        <w:rPr>
          <w:b/>
          <w:bCs/>
          <w:sz w:val="22"/>
          <w:szCs w:val="22"/>
        </w:rPr>
        <w:t>i skóry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2D7EB8BB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</w:t>
      </w:r>
      <w:r w:rsidR="00D7786B">
        <w:rPr>
          <w:sz w:val="22"/>
        </w:rPr>
        <w:t xml:space="preserve">uwzględniając dojazd do Zamawiającego, </w:t>
      </w:r>
      <w:r w:rsidRPr="00281DC6">
        <w:rPr>
          <w:sz w:val="22"/>
        </w:rPr>
        <w:t>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7050BE5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FC6183" w:rsidRPr="00FC6183">
        <w:rPr>
          <w:bCs/>
          <w:sz w:val="22"/>
          <w:u w:val="single"/>
        </w:rPr>
        <w:t xml:space="preserve">Płyn dezynfekujący do chirurgicznego i higienicznego mycia rąk oraz mycia ciała </w:t>
      </w:r>
      <w:r w:rsidR="001436D3">
        <w:rPr>
          <w:bCs/>
          <w:sz w:val="22"/>
          <w:u w:val="single"/>
        </w:rPr>
        <w:br/>
      </w:r>
      <w:r w:rsidR="00FC6183" w:rsidRPr="00FC6183">
        <w:rPr>
          <w:bCs/>
          <w:sz w:val="22"/>
          <w:u w:val="single"/>
        </w:rPr>
        <w:t>i włosów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B2F4C69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</w:t>
      </w:r>
      <w:bookmarkStart w:id="4" w:name="_Hlk72309246"/>
      <w:r w:rsidR="001164BF">
        <w:rPr>
          <w:bCs/>
          <w:sz w:val="22"/>
        </w:rPr>
        <w:t xml:space="preserve">drogą </w:t>
      </w:r>
      <w:r w:rsidR="00B35E57">
        <w:rPr>
          <w:bCs/>
          <w:sz w:val="22"/>
        </w:rPr>
        <w:t>elektroniczn</w:t>
      </w:r>
      <w:bookmarkEnd w:id="3"/>
      <w:r w:rsidR="001164BF">
        <w:rPr>
          <w:bCs/>
          <w:sz w:val="22"/>
        </w:rPr>
        <w:t>ą</w:t>
      </w:r>
    </w:p>
    <w:bookmarkEnd w:id="2"/>
    <w:bookmarkEnd w:id="4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2A4EF6D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Gaziki włókninowe do dezynfekcji skóry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29E7669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Płyn antyseptyczny do stosowania na rany, błony śluzowe i skórę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20C8228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Płyn antyseptyczny barwiony i bezbarwny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77777777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Płyn do płukania i przemywania ran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117B800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Płyn do płukania i przemywania ran II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314AF74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>Płyn do płukania i przemywania ran III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48A6C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5F41EAF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 xml:space="preserve">Maść z </w:t>
      </w:r>
      <w:proofErr w:type="spellStart"/>
      <w:r w:rsidR="00FC6183" w:rsidRPr="00FC6183">
        <w:rPr>
          <w:bCs/>
          <w:sz w:val="22"/>
          <w:u w:val="single"/>
        </w:rPr>
        <w:t>powidonem</w:t>
      </w:r>
      <w:proofErr w:type="spellEnd"/>
      <w:r w:rsidR="00FC6183" w:rsidRPr="00FC6183">
        <w:rPr>
          <w:bCs/>
          <w:sz w:val="22"/>
          <w:u w:val="single"/>
        </w:rPr>
        <w:t xml:space="preserve"> jodowanym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945E96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8BC74C6" w14:textId="77777777" w:rsidR="007E2FC5" w:rsidRDefault="007E2FC5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5EF3153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5" w:name="_Hlk73013866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FC6183" w:rsidRPr="00FC6183">
        <w:rPr>
          <w:bCs/>
          <w:sz w:val="22"/>
          <w:u w:val="single"/>
        </w:rPr>
        <w:t xml:space="preserve">Roztwór na skórę, błony śluzowe i rany, z </w:t>
      </w:r>
      <w:proofErr w:type="spellStart"/>
      <w:r w:rsidR="00FC6183" w:rsidRPr="00FC6183">
        <w:rPr>
          <w:bCs/>
          <w:sz w:val="22"/>
          <w:u w:val="single"/>
        </w:rPr>
        <w:t>powidonem</w:t>
      </w:r>
      <w:proofErr w:type="spellEnd"/>
      <w:r w:rsidR="00FC6183" w:rsidRPr="00FC6183">
        <w:rPr>
          <w:bCs/>
          <w:sz w:val="22"/>
          <w:u w:val="single"/>
        </w:rPr>
        <w:t xml:space="preserve"> jodowanym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A15CF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bookmarkEnd w:id="5"/>
    <w:p w14:paraId="403FD1FD" w14:textId="6B679CE4" w:rsidR="00FC6183" w:rsidRDefault="00FC618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1E0600F" w14:textId="44A6D36D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 w:rsidRPr="00FC6183">
        <w:rPr>
          <w:bCs/>
          <w:sz w:val="22"/>
          <w:u w:val="single"/>
        </w:rPr>
        <w:t xml:space="preserve">Roztwór na skórę, błony śluzowe i rany, z </w:t>
      </w:r>
      <w:proofErr w:type="spellStart"/>
      <w:r w:rsidRPr="00FC6183">
        <w:rPr>
          <w:bCs/>
          <w:sz w:val="22"/>
          <w:u w:val="single"/>
        </w:rPr>
        <w:t>powidonem</w:t>
      </w:r>
      <w:proofErr w:type="spellEnd"/>
      <w:r w:rsidRPr="00FC6183">
        <w:rPr>
          <w:bCs/>
          <w:sz w:val="22"/>
          <w:u w:val="single"/>
        </w:rPr>
        <w:t xml:space="preserve"> jodowanym II</w:t>
      </w:r>
    </w:p>
    <w:p w14:paraId="67D1E0EF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9AF2795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8E7B82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8251826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1C2F31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4B25EA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FA8E47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00FAC9B3" w14:textId="5E30EE77" w:rsidR="00FC6183" w:rsidRDefault="00FC618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4C674D" w14:textId="453184CD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 w:rsidR="00D7786B">
        <w:rPr>
          <w:bCs/>
          <w:sz w:val="22"/>
          <w:u w:val="single"/>
        </w:rPr>
        <w:t>Płyn do dezynfekcji higienicznej rąk i dezynfekcji skóry</w:t>
      </w:r>
    </w:p>
    <w:p w14:paraId="6723C931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EA3CEF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307863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874675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A6BDD7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0CD9195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956EEF8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Termin realizacji zamówienia: 72 godziny od złożenia zamówienia drogą elektroniczną</w:t>
      </w:r>
    </w:p>
    <w:p w14:paraId="51774B04" w14:textId="77777777" w:rsidR="00D7786B" w:rsidRDefault="00D7786B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FDD7450" w14:textId="77777777" w:rsidR="0054506B" w:rsidRPr="0054506B" w:rsidRDefault="0054506B" w:rsidP="0054506B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54506B">
        <w:rPr>
          <w:sz w:val="22"/>
        </w:rPr>
        <w:t>zapoznaliśmy się ze Specyfikacją Warunków Zamówienia i uznajemy się za związanych określonymi w niej zasadami postępowania;</w:t>
      </w:r>
    </w:p>
    <w:p w14:paraId="7DC4125A" w14:textId="77777777" w:rsidR="0054506B" w:rsidRPr="0054506B" w:rsidRDefault="0054506B" w:rsidP="0054506B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54506B">
        <w:rPr>
          <w:sz w:val="22"/>
        </w:rPr>
        <w:t>uważamy się za związanych niniejszą ofertą na czas wskazany w Specyfikacji Warunków Zamówienia;</w:t>
      </w:r>
    </w:p>
    <w:p w14:paraId="6600F91C" w14:textId="77777777" w:rsidR="0054506B" w:rsidRPr="0054506B" w:rsidRDefault="0054506B" w:rsidP="0054506B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54506B">
        <w:rPr>
          <w:sz w:val="22"/>
        </w:rPr>
        <w:t>zamierzamy / nie zamierzamy powierzyć realizację następujących części zamówienia podwykonawcom*:</w:t>
      </w:r>
    </w:p>
    <w:p w14:paraId="4E618F19" w14:textId="77777777" w:rsidR="0054506B" w:rsidRPr="0054506B" w:rsidRDefault="0054506B" w:rsidP="0054506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4506B" w:rsidRPr="0054506B" w14:paraId="2681BB45" w14:textId="77777777" w:rsidTr="003F1C3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BB8974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894D2AD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 xml:space="preserve">Opis części zamówienia, którą Wykonawca </w:t>
            </w:r>
          </w:p>
          <w:p w14:paraId="7062FEC7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D50085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Nazwa Podwykonawcy</w:t>
            </w:r>
          </w:p>
        </w:tc>
      </w:tr>
      <w:tr w:rsidR="0054506B" w:rsidRPr="0054506B" w14:paraId="2CC01BE3" w14:textId="77777777" w:rsidTr="003F1C3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A0E72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91715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8182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506B" w:rsidRPr="0054506B" w14:paraId="3609005B" w14:textId="77777777" w:rsidTr="003F1C3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AAE20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6F997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1C1EA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5F6E71" w14:textId="77777777" w:rsidR="0054506B" w:rsidRPr="0054506B" w:rsidRDefault="0054506B" w:rsidP="0054506B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54506B">
        <w:rPr>
          <w:sz w:val="22"/>
          <w:szCs w:val="22"/>
        </w:rPr>
        <w:t>wypełniliśmy obowiązki informacyjne przewidziane w art. 13 lub art. 14 RODO</w:t>
      </w:r>
      <w:r w:rsidRPr="0054506B">
        <w:rPr>
          <w:sz w:val="22"/>
          <w:szCs w:val="22"/>
          <w:vertAlign w:val="superscript"/>
        </w:rPr>
        <w:footnoteReference w:id="2"/>
      </w:r>
      <w:r w:rsidRPr="0054506B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54506B">
        <w:rPr>
          <w:sz w:val="22"/>
          <w:szCs w:val="22"/>
          <w:vertAlign w:val="superscript"/>
        </w:rPr>
        <w:footnoteReference w:id="3"/>
      </w:r>
      <w:r w:rsidRPr="0054506B">
        <w:rPr>
          <w:sz w:val="22"/>
          <w:szCs w:val="22"/>
        </w:rPr>
        <w:t>.</w:t>
      </w:r>
    </w:p>
    <w:p w14:paraId="721C8E2F" w14:textId="77777777" w:rsidR="0054506B" w:rsidRPr="0054506B" w:rsidRDefault="0054506B" w:rsidP="0054506B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54506B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54506B">
        <w:rPr>
          <w:sz w:val="22"/>
          <w:szCs w:val="22"/>
        </w:rPr>
        <w:t>Pzp</w:t>
      </w:r>
      <w:proofErr w:type="spellEnd"/>
      <w:r w:rsidRPr="0054506B">
        <w:rPr>
          <w:sz w:val="22"/>
          <w:szCs w:val="22"/>
        </w:rPr>
        <w:t>.</w:t>
      </w:r>
    </w:p>
    <w:p w14:paraId="4C879690" w14:textId="77777777" w:rsidR="0054506B" w:rsidRPr="0054506B" w:rsidRDefault="0054506B" w:rsidP="0054506B">
      <w:pPr>
        <w:numPr>
          <w:ilvl w:val="0"/>
          <w:numId w:val="36"/>
        </w:numPr>
        <w:rPr>
          <w:sz w:val="22"/>
          <w:szCs w:val="22"/>
        </w:rPr>
      </w:pPr>
      <w:r w:rsidRPr="0054506B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54506B">
        <w:rPr>
          <w:sz w:val="22"/>
          <w:szCs w:val="22"/>
        </w:rPr>
        <w:t>Pzp</w:t>
      </w:r>
      <w:proofErr w:type="spellEnd"/>
    </w:p>
    <w:p w14:paraId="08A7E4F6" w14:textId="77777777" w:rsidR="0054506B" w:rsidRPr="0054506B" w:rsidRDefault="0054506B" w:rsidP="0054506B">
      <w:pPr>
        <w:numPr>
          <w:ilvl w:val="0"/>
          <w:numId w:val="36"/>
        </w:numPr>
        <w:jc w:val="both"/>
        <w:rPr>
          <w:sz w:val="22"/>
          <w:szCs w:val="22"/>
        </w:rPr>
      </w:pPr>
      <w:r w:rsidRPr="0054506B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C077242" w14:textId="77777777" w:rsidR="0054506B" w:rsidRPr="0054506B" w:rsidRDefault="0054506B" w:rsidP="0054506B">
      <w:pPr>
        <w:numPr>
          <w:ilvl w:val="0"/>
          <w:numId w:val="36"/>
        </w:numPr>
        <w:jc w:val="both"/>
        <w:rPr>
          <w:sz w:val="22"/>
          <w:szCs w:val="22"/>
        </w:rPr>
      </w:pPr>
      <w:r w:rsidRPr="0054506B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0420ABA" w14:textId="77777777" w:rsidR="0054506B" w:rsidRPr="0054506B" w:rsidRDefault="0054506B" w:rsidP="0054506B">
      <w:pPr>
        <w:ind w:left="644"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</w:t>
            </w:r>
            <w:r w:rsidRPr="00281DC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281DC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3885D6" w14:textId="77777777" w:rsidR="0054506B" w:rsidRPr="00085C92" w:rsidRDefault="0054506B" w:rsidP="0054506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B733C48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EDC7251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A1A774C" w14:textId="77777777" w:rsidR="0054506B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45F91B3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16559DE" w14:textId="77777777" w:rsidR="0054506B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8356B51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976634C" w:rsidR="00281DC6" w:rsidRDefault="00281DC6" w:rsidP="0054506B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34B70CFE" w14:textId="77777777" w:rsidR="0054506B" w:rsidRDefault="0054506B" w:rsidP="0054506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6D7A3CE5" w14:textId="77777777" w:rsidR="0054506B" w:rsidRPr="00173016" w:rsidRDefault="0054506B" w:rsidP="0054506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57F081E" w14:textId="77777777" w:rsidR="0054506B" w:rsidRPr="00173016" w:rsidRDefault="0054506B" w:rsidP="0054506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78271F68" w:rsidR="00D74BC1" w:rsidRDefault="00281DC6">
    <w:pPr>
      <w:pStyle w:val="Nagwek"/>
    </w:pPr>
    <w:r>
      <w:t>Znak sprawy: SZW/DZP/</w:t>
    </w:r>
    <w:r w:rsidR="00D7786B">
      <w:t>68</w:t>
    </w:r>
    <w:r>
      <w:t>/202</w:t>
    </w:r>
    <w:r w:rsidR="00D7786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B3AA1432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59472705">
    <w:abstractNumId w:val="9"/>
  </w:num>
  <w:num w:numId="2" w16cid:durableId="1002657153">
    <w:abstractNumId w:val="20"/>
  </w:num>
  <w:num w:numId="3" w16cid:durableId="966813132">
    <w:abstractNumId w:val="22"/>
  </w:num>
  <w:num w:numId="4" w16cid:durableId="871109156">
    <w:abstractNumId w:val="5"/>
  </w:num>
  <w:num w:numId="5" w16cid:durableId="383991980">
    <w:abstractNumId w:val="26"/>
  </w:num>
  <w:num w:numId="6" w16cid:durableId="46540756">
    <w:abstractNumId w:val="6"/>
  </w:num>
  <w:num w:numId="7" w16cid:durableId="1481850505">
    <w:abstractNumId w:val="7"/>
  </w:num>
  <w:num w:numId="8" w16cid:durableId="1849709346">
    <w:abstractNumId w:val="30"/>
  </w:num>
  <w:num w:numId="9" w16cid:durableId="1515268200">
    <w:abstractNumId w:val="4"/>
  </w:num>
  <w:num w:numId="10" w16cid:durableId="1685130568">
    <w:abstractNumId w:val="29"/>
  </w:num>
  <w:num w:numId="11" w16cid:durableId="321012868">
    <w:abstractNumId w:val="24"/>
  </w:num>
  <w:num w:numId="12" w16cid:durableId="1590384689">
    <w:abstractNumId w:val="11"/>
  </w:num>
  <w:num w:numId="13" w16cid:durableId="1469320553">
    <w:abstractNumId w:val="23"/>
  </w:num>
  <w:num w:numId="14" w16cid:durableId="818425641">
    <w:abstractNumId w:val="36"/>
  </w:num>
  <w:num w:numId="15" w16cid:durableId="1529022579">
    <w:abstractNumId w:val="21"/>
  </w:num>
  <w:num w:numId="16" w16cid:durableId="1788308042">
    <w:abstractNumId w:val="35"/>
  </w:num>
  <w:num w:numId="17" w16cid:durableId="101995070">
    <w:abstractNumId w:val="10"/>
  </w:num>
  <w:num w:numId="18" w16cid:durableId="696540573">
    <w:abstractNumId w:val="15"/>
  </w:num>
  <w:num w:numId="19" w16cid:durableId="1733193140">
    <w:abstractNumId w:val="33"/>
  </w:num>
  <w:num w:numId="20" w16cid:durableId="551885907">
    <w:abstractNumId w:val="1"/>
  </w:num>
  <w:num w:numId="21" w16cid:durableId="737241858">
    <w:abstractNumId w:val="27"/>
  </w:num>
  <w:num w:numId="22" w16cid:durableId="1738479485">
    <w:abstractNumId w:val="2"/>
  </w:num>
  <w:num w:numId="23" w16cid:durableId="64108364">
    <w:abstractNumId w:val="12"/>
  </w:num>
  <w:num w:numId="24" w16cid:durableId="212548205">
    <w:abstractNumId w:val="31"/>
  </w:num>
  <w:num w:numId="25" w16cid:durableId="1793816855">
    <w:abstractNumId w:val="8"/>
  </w:num>
  <w:num w:numId="26" w16cid:durableId="1564826009">
    <w:abstractNumId w:val="14"/>
  </w:num>
  <w:num w:numId="27" w16cid:durableId="88938416">
    <w:abstractNumId w:val="18"/>
  </w:num>
  <w:num w:numId="28" w16cid:durableId="640693290">
    <w:abstractNumId w:val="16"/>
  </w:num>
  <w:num w:numId="29" w16cid:durableId="1321890588">
    <w:abstractNumId w:val="3"/>
  </w:num>
  <w:num w:numId="30" w16cid:durableId="980232499">
    <w:abstractNumId w:val="17"/>
  </w:num>
  <w:num w:numId="31" w16cid:durableId="2138597390">
    <w:abstractNumId w:val="0"/>
  </w:num>
  <w:num w:numId="32" w16cid:durableId="1975023551">
    <w:abstractNumId w:val="25"/>
  </w:num>
  <w:num w:numId="33" w16cid:durableId="434594617">
    <w:abstractNumId w:val="19"/>
  </w:num>
  <w:num w:numId="34" w16cid:durableId="121193473">
    <w:abstractNumId w:val="28"/>
  </w:num>
  <w:num w:numId="35" w16cid:durableId="1337883998">
    <w:abstractNumId w:val="34"/>
  </w:num>
  <w:num w:numId="36" w16cid:durableId="31804707">
    <w:abstractNumId w:val="32"/>
  </w:num>
  <w:num w:numId="37" w16cid:durableId="1321810933">
    <w:abstractNumId w:val="13"/>
  </w:num>
  <w:num w:numId="38" w16cid:durableId="64247020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164BF"/>
    <w:rsid w:val="001436D3"/>
    <w:rsid w:val="0018410E"/>
    <w:rsid w:val="00281DC6"/>
    <w:rsid w:val="0030391A"/>
    <w:rsid w:val="00307876"/>
    <w:rsid w:val="003A652F"/>
    <w:rsid w:val="00443C09"/>
    <w:rsid w:val="00460383"/>
    <w:rsid w:val="004A2566"/>
    <w:rsid w:val="00535E57"/>
    <w:rsid w:val="0054506B"/>
    <w:rsid w:val="005A70C7"/>
    <w:rsid w:val="00613B65"/>
    <w:rsid w:val="006A0EFD"/>
    <w:rsid w:val="00740C0B"/>
    <w:rsid w:val="007717C3"/>
    <w:rsid w:val="007E2FC5"/>
    <w:rsid w:val="00B22D6B"/>
    <w:rsid w:val="00B35E57"/>
    <w:rsid w:val="00C85AAC"/>
    <w:rsid w:val="00CA0475"/>
    <w:rsid w:val="00CA7C6C"/>
    <w:rsid w:val="00CB2BE7"/>
    <w:rsid w:val="00D04C44"/>
    <w:rsid w:val="00D74BC1"/>
    <w:rsid w:val="00D7786B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5</Pages>
  <Words>1327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15</cp:revision>
  <cp:lastPrinted>2007-10-05T06:59:00Z</cp:lastPrinted>
  <dcterms:created xsi:type="dcterms:W3CDTF">2021-03-05T08:11:00Z</dcterms:created>
  <dcterms:modified xsi:type="dcterms:W3CDTF">2024-07-31T06:23:00Z</dcterms:modified>
</cp:coreProperties>
</file>