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80273" w14:textId="77777777" w:rsidR="00D64136" w:rsidRPr="00353FDC" w:rsidRDefault="00B82696" w:rsidP="006918AD">
      <w:pPr>
        <w:jc w:val="right"/>
        <w:rPr>
          <w:rFonts w:ascii="Arial" w:hAnsi="Arial" w:cs="Arial"/>
        </w:rPr>
      </w:pPr>
      <w:bookmarkStart w:id="0" w:name="_Hlk53520193"/>
      <w:r w:rsidRPr="00B82696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B82696">
        <w:rPr>
          <w:rFonts w:ascii="Arial" w:hAnsi="Arial" w:cs="Arial"/>
        </w:rPr>
        <w:t>2024-07-31</w:t>
      </w:r>
    </w:p>
    <w:p w14:paraId="61B2EF62" w14:textId="77777777" w:rsidR="00B82696" w:rsidRPr="00B82696" w:rsidRDefault="00B82696" w:rsidP="006918AD">
      <w:pPr>
        <w:ind w:right="3969"/>
        <w:rPr>
          <w:rFonts w:ascii="Arial" w:hAnsi="Arial" w:cs="Arial"/>
          <w:b/>
          <w:bCs/>
        </w:rPr>
      </w:pPr>
      <w:r w:rsidRPr="00B82696">
        <w:rPr>
          <w:rFonts w:ascii="Arial" w:hAnsi="Arial" w:cs="Arial"/>
          <w:b/>
          <w:bCs/>
        </w:rPr>
        <w:t>Szpital Wojewódzki w Poznaniu</w:t>
      </w:r>
    </w:p>
    <w:p w14:paraId="28967B50" w14:textId="77777777" w:rsidR="00D64136" w:rsidRPr="00353FDC" w:rsidRDefault="00B82696" w:rsidP="006918AD">
      <w:pPr>
        <w:ind w:right="3969"/>
        <w:rPr>
          <w:rFonts w:ascii="Arial" w:hAnsi="Arial" w:cs="Arial"/>
          <w:b/>
          <w:bCs/>
        </w:rPr>
      </w:pPr>
      <w:r w:rsidRPr="00B82696">
        <w:rPr>
          <w:rFonts w:ascii="Arial" w:hAnsi="Arial" w:cs="Arial"/>
          <w:b/>
          <w:bCs/>
        </w:rPr>
        <w:t>Dział Zamówień Publicznych</w:t>
      </w:r>
    </w:p>
    <w:p w14:paraId="30057771" w14:textId="77777777" w:rsidR="00D64136" w:rsidRPr="00353FDC" w:rsidRDefault="00B82696" w:rsidP="006918AD">
      <w:pPr>
        <w:ind w:right="3969"/>
        <w:rPr>
          <w:rFonts w:ascii="Arial" w:hAnsi="Arial" w:cs="Arial"/>
        </w:rPr>
      </w:pPr>
      <w:r w:rsidRPr="00B82696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B82696">
        <w:rPr>
          <w:rFonts w:ascii="Arial" w:hAnsi="Arial" w:cs="Arial"/>
        </w:rPr>
        <w:t>7/19</w:t>
      </w:r>
    </w:p>
    <w:p w14:paraId="5CC3F98C" w14:textId="77777777" w:rsidR="00D64136" w:rsidRPr="00353FDC" w:rsidRDefault="00B82696" w:rsidP="006918AD">
      <w:pPr>
        <w:ind w:right="3969"/>
        <w:rPr>
          <w:rFonts w:ascii="Arial" w:hAnsi="Arial" w:cs="Arial"/>
        </w:rPr>
      </w:pPr>
      <w:r w:rsidRPr="00B82696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B82696">
        <w:rPr>
          <w:rFonts w:ascii="Arial" w:hAnsi="Arial" w:cs="Arial"/>
        </w:rPr>
        <w:t>Poznań</w:t>
      </w:r>
    </w:p>
    <w:p w14:paraId="4D739A51" w14:textId="77777777" w:rsidR="006918AD" w:rsidRDefault="006918AD" w:rsidP="006918A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6D43312" w14:textId="3AA0FF6C" w:rsidR="009F463B" w:rsidRDefault="009F463B" w:rsidP="006918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5B81EEA" w14:textId="77777777" w:rsidR="00D64136" w:rsidRDefault="009F463B" w:rsidP="006918A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F97617E" w14:textId="77777777" w:rsidR="006918AD" w:rsidRDefault="006918AD" w:rsidP="006918AD">
      <w:pPr>
        <w:tabs>
          <w:tab w:val="right" w:pos="9072"/>
        </w:tabs>
        <w:ind w:left="5670"/>
        <w:jc w:val="both"/>
        <w:rPr>
          <w:rFonts w:ascii="Arial" w:hAnsi="Arial" w:cs="Arial"/>
        </w:rPr>
      </w:pPr>
    </w:p>
    <w:p w14:paraId="1C70C413" w14:textId="77777777" w:rsidR="006918AD" w:rsidRPr="009F463B" w:rsidRDefault="006918AD" w:rsidP="006918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2C4A3B8" w14:textId="77777777" w:rsidTr="005E0D0A">
        <w:tc>
          <w:tcPr>
            <w:tcW w:w="10065" w:type="dxa"/>
            <w:shd w:val="clear" w:color="auto" w:fill="F2F2F2"/>
            <w:hideMark/>
          </w:tcPr>
          <w:p w14:paraId="3386EDFF" w14:textId="77777777" w:rsidR="00D64136" w:rsidRPr="00353FDC" w:rsidRDefault="00D64136" w:rsidP="006918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8571EEE" w14:textId="77777777" w:rsidR="00D64136" w:rsidRDefault="00D64136" w:rsidP="006918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A651432" w14:textId="4C77A3D7" w:rsidR="006918AD" w:rsidRPr="00353FDC" w:rsidRDefault="006918AD" w:rsidP="006918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 1 i 3.</w:t>
            </w:r>
          </w:p>
        </w:tc>
      </w:tr>
    </w:tbl>
    <w:p w14:paraId="7CC9B6B6" w14:textId="77777777" w:rsidR="00D64136" w:rsidRPr="00353FDC" w:rsidRDefault="00D64136" w:rsidP="006918AD">
      <w:pPr>
        <w:keepNext/>
        <w:outlineLvl w:val="0"/>
        <w:rPr>
          <w:rFonts w:ascii="Arial" w:hAnsi="Arial" w:cs="Arial"/>
          <w:b/>
        </w:rPr>
      </w:pPr>
    </w:p>
    <w:p w14:paraId="61736178" w14:textId="77777777" w:rsidR="00D64136" w:rsidRPr="00353FDC" w:rsidRDefault="00D64136" w:rsidP="006918A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5C56C363" w14:textId="77777777" w:rsidTr="005E0D0A">
        <w:tc>
          <w:tcPr>
            <w:tcW w:w="2269" w:type="dxa"/>
            <w:shd w:val="clear" w:color="auto" w:fill="auto"/>
          </w:tcPr>
          <w:p w14:paraId="226F3474" w14:textId="77777777" w:rsidR="00D64136" w:rsidRPr="00353FDC" w:rsidRDefault="00D64136" w:rsidP="006918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3C0349" w14:textId="77777777" w:rsidR="00D64136" w:rsidRPr="00353FDC" w:rsidRDefault="00B82696" w:rsidP="006918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 xml:space="preserve">Zestawy odczynnikowe do oznaczeń w diagnostyce </w:t>
            </w:r>
            <w:proofErr w:type="spellStart"/>
            <w:r w:rsidRPr="00B82696">
              <w:rPr>
                <w:rFonts w:ascii="Arial" w:hAnsi="Arial" w:cs="Arial"/>
                <w:bCs/>
              </w:rPr>
              <w:t>gammapatii</w:t>
            </w:r>
            <w:proofErr w:type="spellEnd"/>
            <w:r w:rsidRPr="00B82696">
              <w:rPr>
                <w:rFonts w:ascii="Arial" w:hAnsi="Arial" w:cs="Arial"/>
                <w:bCs/>
              </w:rPr>
              <w:t xml:space="preserve"> monoklonalnych, do oznaczeń genetycznych, testy do badań laboratoryjnych kału oraz wkładki cytologiczne.</w:t>
            </w:r>
          </w:p>
        </w:tc>
      </w:tr>
      <w:tr w:rsidR="00B82696" w:rsidRPr="00353FDC" w14:paraId="6B86314A" w14:textId="77777777" w:rsidTr="005A79DB">
        <w:tc>
          <w:tcPr>
            <w:tcW w:w="2269" w:type="dxa"/>
            <w:shd w:val="clear" w:color="auto" w:fill="auto"/>
          </w:tcPr>
          <w:p w14:paraId="07928BD4" w14:textId="77777777" w:rsidR="00B82696" w:rsidRPr="00353FDC" w:rsidRDefault="00B82696" w:rsidP="006918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0AF5D8" w14:textId="77777777" w:rsidR="00B82696" w:rsidRPr="00353FDC" w:rsidRDefault="00B82696" w:rsidP="006918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>SZW/DZP/47/2024</w:t>
            </w:r>
          </w:p>
        </w:tc>
      </w:tr>
    </w:tbl>
    <w:p w14:paraId="161DCB36" w14:textId="77777777" w:rsidR="00D64136" w:rsidRDefault="00D64136" w:rsidP="006918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CC6C51" w14:textId="56938529" w:rsidR="00D64136" w:rsidRDefault="00D64136" w:rsidP="006918A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82696" w:rsidRPr="00B82696">
        <w:rPr>
          <w:rFonts w:ascii="Arial" w:hAnsi="Arial" w:cs="Arial"/>
          <w:b/>
        </w:rPr>
        <w:t>Szpital Wojewódzki w Poznaniu</w:t>
      </w:r>
      <w:r w:rsidR="006918AD">
        <w:rPr>
          <w:rFonts w:ascii="Arial" w:hAnsi="Arial" w:cs="Arial"/>
          <w:b/>
        </w:rPr>
        <w:t xml:space="preserve">, </w:t>
      </w:r>
      <w:r w:rsidR="00B82696" w:rsidRPr="00B8269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82696" w:rsidRPr="00B82696">
        <w:rPr>
          <w:rFonts w:ascii="Arial" w:hAnsi="Arial" w:cs="Arial"/>
        </w:rPr>
        <w:t>(</w:t>
      </w:r>
      <w:proofErr w:type="spellStart"/>
      <w:r w:rsidR="00B82696" w:rsidRPr="00B82696">
        <w:rPr>
          <w:rFonts w:ascii="Arial" w:hAnsi="Arial" w:cs="Arial"/>
        </w:rPr>
        <w:t>t.j</w:t>
      </w:r>
      <w:proofErr w:type="spellEnd"/>
      <w:r w:rsidR="00B82696" w:rsidRPr="00B82696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82696" w14:paraId="42BB184C" w14:textId="77777777" w:rsidTr="005A79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469A" w14:textId="77777777" w:rsidR="00B82696" w:rsidRPr="00F245C5" w:rsidRDefault="00B82696" w:rsidP="006918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8269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2696">
              <w:rPr>
                <w:rFonts w:ascii="Arial" w:hAnsi="Arial" w:cs="Arial"/>
              </w:rPr>
              <w:t xml:space="preserve">zestawy odczynnikowe do specjalistycznych oznaczeń w diagnostyce </w:t>
            </w:r>
            <w:proofErr w:type="spellStart"/>
            <w:r w:rsidRPr="00B82696">
              <w:rPr>
                <w:rFonts w:ascii="Arial" w:hAnsi="Arial" w:cs="Arial"/>
              </w:rPr>
              <w:t>gammapatii</w:t>
            </w:r>
            <w:proofErr w:type="spellEnd"/>
            <w:r w:rsidRPr="00B82696">
              <w:rPr>
                <w:rFonts w:ascii="Arial" w:hAnsi="Arial" w:cs="Arial"/>
              </w:rPr>
              <w:t xml:space="preserve"> monoklonalnych</w:t>
            </w:r>
          </w:p>
          <w:p w14:paraId="3DF5605B" w14:textId="28FCB732" w:rsidR="00B82696" w:rsidRPr="00F245C5" w:rsidRDefault="00B82696" w:rsidP="006918A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82696">
              <w:rPr>
                <w:rFonts w:ascii="Arial" w:hAnsi="Arial" w:cs="Arial"/>
                <w:b/>
              </w:rPr>
              <w:t>Biokom</w:t>
            </w:r>
            <w:proofErr w:type="spellEnd"/>
            <w:r w:rsidRPr="00B82696">
              <w:rPr>
                <w:rFonts w:ascii="Arial" w:hAnsi="Arial" w:cs="Arial"/>
                <w:b/>
              </w:rPr>
              <w:t xml:space="preserve"> </w:t>
            </w:r>
            <w:r w:rsidR="006918AD">
              <w:rPr>
                <w:rFonts w:ascii="Arial" w:hAnsi="Arial" w:cs="Arial"/>
                <w:b/>
              </w:rPr>
              <w:t>Diagnostyka Sp. z o.o.</w:t>
            </w:r>
          </w:p>
          <w:p w14:paraId="097E57CE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>Wspólna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2696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FB3E05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>05-090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2696">
              <w:rPr>
                <w:rFonts w:ascii="Arial" w:hAnsi="Arial" w:cs="Arial"/>
                <w:bCs/>
              </w:rPr>
              <w:t>Janki</w:t>
            </w:r>
          </w:p>
          <w:p w14:paraId="17872AE6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2696">
              <w:rPr>
                <w:rFonts w:ascii="Arial" w:hAnsi="Arial" w:cs="Arial"/>
                <w:b/>
              </w:rPr>
              <w:t>127 980.00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856E4E" w14:textId="77777777" w:rsidR="00B82696" w:rsidRPr="00F245C5" w:rsidRDefault="00B82696" w:rsidP="006918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E57B62" w14:textId="3F0DB5CC" w:rsidR="00B82696" w:rsidRPr="00F245C5" w:rsidRDefault="00B82696" w:rsidP="006918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82696">
              <w:rPr>
                <w:rFonts w:ascii="Arial" w:hAnsi="Arial" w:cs="Arial"/>
              </w:rPr>
              <w:t>Ofer</w:t>
            </w:r>
            <w:r w:rsidR="006918AD">
              <w:rPr>
                <w:rFonts w:ascii="Arial" w:hAnsi="Arial" w:cs="Arial"/>
              </w:rPr>
              <w:t>t</w:t>
            </w:r>
            <w:r w:rsidRPr="00B82696">
              <w:rPr>
                <w:rFonts w:ascii="Arial" w:hAnsi="Arial" w:cs="Arial"/>
              </w:rPr>
              <w:t>a spełnia wymagania formalno-prawne i jest zgodna z SWZ. Jedyna oferta.</w:t>
            </w:r>
          </w:p>
        </w:tc>
      </w:tr>
      <w:tr w:rsidR="00B82696" w14:paraId="3BC0707B" w14:textId="77777777" w:rsidTr="005A79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796D0" w14:textId="77777777" w:rsidR="00B82696" w:rsidRPr="00F245C5" w:rsidRDefault="00B82696" w:rsidP="006918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8269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2696">
              <w:rPr>
                <w:rFonts w:ascii="Arial" w:hAnsi="Arial" w:cs="Arial"/>
              </w:rPr>
              <w:t>różne testy do badań laboratoryjnych kału</w:t>
            </w:r>
          </w:p>
          <w:p w14:paraId="06214CB5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/>
              </w:rPr>
            </w:pPr>
            <w:r w:rsidRPr="00B82696">
              <w:rPr>
                <w:rFonts w:ascii="Arial" w:hAnsi="Arial" w:cs="Arial"/>
                <w:b/>
              </w:rPr>
              <w:t>STAMAR</w:t>
            </w:r>
          </w:p>
          <w:p w14:paraId="4688767F" w14:textId="4716E4B9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>F</w:t>
            </w:r>
            <w:r w:rsidR="006918AD">
              <w:rPr>
                <w:rFonts w:ascii="Arial" w:hAnsi="Arial" w:cs="Arial"/>
                <w:bCs/>
              </w:rPr>
              <w:t>eliksa</w:t>
            </w:r>
            <w:r w:rsidRPr="00B82696">
              <w:rPr>
                <w:rFonts w:ascii="Arial" w:hAnsi="Arial" w:cs="Arial"/>
                <w:bCs/>
              </w:rPr>
              <w:t xml:space="preserve"> Perla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2696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36CF8F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B82696">
              <w:rPr>
                <w:rFonts w:ascii="Arial" w:hAnsi="Arial" w:cs="Arial"/>
                <w:bCs/>
              </w:rPr>
              <w:t>41-300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2696">
              <w:rPr>
                <w:rFonts w:ascii="Arial" w:hAnsi="Arial" w:cs="Arial"/>
                <w:bCs/>
              </w:rPr>
              <w:t>Dąbrowa Górnicza</w:t>
            </w:r>
          </w:p>
          <w:p w14:paraId="5DC59097" w14:textId="77777777" w:rsidR="00B82696" w:rsidRPr="00F245C5" w:rsidRDefault="00B82696" w:rsidP="006918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2696">
              <w:rPr>
                <w:rFonts w:ascii="Arial" w:hAnsi="Arial" w:cs="Arial"/>
                <w:b/>
              </w:rPr>
              <w:t>4 745.52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48E391" w14:textId="77777777" w:rsidR="00B82696" w:rsidRPr="00F245C5" w:rsidRDefault="00B82696" w:rsidP="006918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A4F3567" w14:textId="493AD00F" w:rsidR="00B82696" w:rsidRPr="00F245C5" w:rsidRDefault="00B82696" w:rsidP="006918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82696">
              <w:rPr>
                <w:rFonts w:ascii="Arial" w:hAnsi="Arial" w:cs="Arial"/>
              </w:rPr>
              <w:t>Ofer</w:t>
            </w:r>
            <w:r w:rsidR="006918AD">
              <w:rPr>
                <w:rFonts w:ascii="Arial" w:hAnsi="Arial" w:cs="Arial"/>
              </w:rPr>
              <w:t>t</w:t>
            </w:r>
            <w:r w:rsidRPr="00B82696">
              <w:rPr>
                <w:rFonts w:ascii="Arial" w:hAnsi="Arial" w:cs="Arial"/>
              </w:rPr>
              <w:t>a spełnia wymagania formalno-prawne i jest zgodna z SWZ.</w:t>
            </w:r>
          </w:p>
        </w:tc>
      </w:tr>
    </w:tbl>
    <w:p w14:paraId="16A215F0" w14:textId="77777777" w:rsidR="006918AD" w:rsidRDefault="006918AD" w:rsidP="006918AD">
      <w:pPr>
        <w:jc w:val="both"/>
        <w:rPr>
          <w:rFonts w:ascii="Arial" w:hAnsi="Arial" w:cs="Arial"/>
          <w:b/>
          <w:bCs/>
          <w:color w:val="000000"/>
        </w:rPr>
      </w:pPr>
    </w:p>
    <w:p w14:paraId="5234435D" w14:textId="0C0428E8" w:rsidR="00D64136" w:rsidRDefault="00D64136" w:rsidP="006918A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685"/>
        <w:gridCol w:w="1985"/>
        <w:gridCol w:w="1134"/>
      </w:tblGrid>
      <w:tr w:rsidR="00D64136" w14:paraId="555F2833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091742" w14:textId="77777777" w:rsidR="00D64136" w:rsidRPr="00F245C5" w:rsidRDefault="00D64136" w:rsidP="006918A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E1BF7" w14:textId="77777777" w:rsidR="00D64136" w:rsidRPr="00F245C5" w:rsidRDefault="00D64136" w:rsidP="006918A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13962B" w14:textId="77777777" w:rsidR="00D64136" w:rsidRPr="00F245C5" w:rsidRDefault="00D64136" w:rsidP="006918A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74B561" w14:textId="77777777" w:rsidR="00D64136" w:rsidRPr="00F245C5" w:rsidRDefault="00D64136" w:rsidP="006918A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82696" w14:paraId="154155C4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FDD3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 xml:space="preserve">zestawy odczynnikowe do specjalistycznych oznaczeń w diagnostyce </w:t>
            </w:r>
            <w:proofErr w:type="spellStart"/>
            <w:r w:rsidRPr="00B82696">
              <w:rPr>
                <w:rFonts w:ascii="Arial" w:hAnsi="Arial" w:cs="Arial"/>
                <w:sz w:val="22"/>
                <w:szCs w:val="22"/>
              </w:rPr>
              <w:t>gammapatii</w:t>
            </w:r>
            <w:proofErr w:type="spellEnd"/>
            <w:r w:rsidRPr="00B82696">
              <w:rPr>
                <w:rFonts w:ascii="Arial" w:hAnsi="Arial" w:cs="Arial"/>
                <w:sz w:val="22"/>
                <w:szCs w:val="22"/>
              </w:rPr>
              <w:t xml:space="preserve"> monoklonalnych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2E33" w14:textId="69CBBFFD" w:rsidR="00231A87" w:rsidRPr="00F245C5" w:rsidRDefault="00B82696" w:rsidP="00231A8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Biokom</w:t>
            </w:r>
            <w:proofErr w:type="spellEnd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31A87">
              <w:rPr>
                <w:rFonts w:ascii="Arial" w:hAnsi="Arial" w:cs="Arial"/>
                <w:b/>
              </w:rPr>
              <w:t>Diagnostyka Sp. z o.o.</w:t>
            </w:r>
          </w:p>
          <w:p w14:paraId="3719CB25" w14:textId="77777777" w:rsidR="00B82696" w:rsidRPr="007D7932" w:rsidRDefault="00B8269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Wspólna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3931451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Janki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950D2" w14:textId="77777777" w:rsidR="00231A87" w:rsidRDefault="00231A87" w:rsidP="006918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F6B5F" w14:textId="654E8711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16C4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82696" w14:paraId="3E3F2F0A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6061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>różne testy do badań laboratoryjnych kału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02C26" w14:textId="77777777" w:rsidR="00B82696" w:rsidRPr="007D7932" w:rsidRDefault="00B82696" w:rsidP="006918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STAMAR</w:t>
            </w:r>
          </w:p>
          <w:p w14:paraId="756A8F82" w14:textId="2CDD3D0C" w:rsidR="00B82696" w:rsidRPr="007D7932" w:rsidRDefault="00B8269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F</w:t>
            </w:r>
            <w:r w:rsidR="005C093B">
              <w:rPr>
                <w:rFonts w:ascii="Arial" w:hAnsi="Arial" w:cs="Arial"/>
                <w:sz w:val="22"/>
                <w:szCs w:val="22"/>
              </w:rPr>
              <w:t>eliksa</w:t>
            </w:r>
            <w:r w:rsidRPr="00B82696">
              <w:rPr>
                <w:rFonts w:ascii="Arial" w:hAnsi="Arial" w:cs="Arial"/>
                <w:sz w:val="22"/>
                <w:szCs w:val="22"/>
              </w:rPr>
              <w:t xml:space="preserve"> Perla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14106909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lastRenderedPageBreak/>
              <w:t>41-300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Dąbrowa Górnicza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4D05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8EFC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82696" w14:paraId="00EDC3FE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C7624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>różne testy do badań laboratoryjnych kału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68C6" w14:textId="7EBD989B" w:rsidR="00B82696" w:rsidRPr="007D7932" w:rsidRDefault="00B82696" w:rsidP="005C093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  <w:proofErr w:type="spellStart"/>
            <w:r w:rsidR="005C093B" w:rsidRPr="005C093B">
              <w:rPr>
                <w:rFonts w:ascii="Arial" w:hAnsi="Arial" w:cs="Arial"/>
                <w:sz w:val="22"/>
                <w:szCs w:val="22"/>
              </w:rPr>
              <w:t>Gen.Kazimierza</w:t>
            </w:r>
            <w:proofErr w:type="spellEnd"/>
            <w:r w:rsidR="005C093B" w:rsidRPr="005C093B">
              <w:rPr>
                <w:rFonts w:ascii="Arial" w:hAnsi="Arial" w:cs="Arial"/>
                <w:sz w:val="22"/>
                <w:szCs w:val="22"/>
              </w:rPr>
              <w:t xml:space="preserve"> Pułaskiego 9</w:t>
            </w:r>
          </w:p>
          <w:p w14:paraId="45094C1F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87FB" w14:textId="77777777" w:rsidR="005C093B" w:rsidRDefault="005C093B" w:rsidP="006918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BA1316" w14:textId="3E7BBD5E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1 - Cena - 75.98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F3F4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75,98</w:t>
            </w:r>
          </w:p>
        </w:tc>
      </w:tr>
      <w:tr w:rsidR="00B82696" w14:paraId="19F540F6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8D6A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>różne testy do badań laboratoryjnych kału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1E071" w14:textId="0D4BA6F0" w:rsidR="00B82696" w:rsidRPr="007D7932" w:rsidRDefault="00B82696" w:rsidP="006918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MEDAN</w:t>
            </w:r>
            <w:r w:rsidR="005C09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Andrzej Hędrzak</w:t>
            </w:r>
          </w:p>
          <w:p w14:paraId="487C388D" w14:textId="2A44A9B8" w:rsidR="00B82696" w:rsidRPr="007D7932" w:rsidRDefault="005C093B" w:rsidP="006918A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A.Korczoka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32</w:t>
            </w:r>
          </w:p>
          <w:p w14:paraId="60924978" w14:textId="5BD7C2D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44-10</w:t>
            </w:r>
            <w:r w:rsidR="005C093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7047" w14:textId="77777777" w:rsidR="005C093B" w:rsidRDefault="005C093B" w:rsidP="006918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196F09" w14:textId="6A99B94B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1 - Cena - 61.66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A26E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61,66</w:t>
            </w:r>
          </w:p>
        </w:tc>
      </w:tr>
      <w:tr w:rsidR="00B82696" w14:paraId="12979A3A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DF87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>różne testy do badań laboratoryjnych kału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CEB1" w14:textId="77777777" w:rsidR="005C093B" w:rsidRDefault="00B82696" w:rsidP="006918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Pointe </w:t>
            </w:r>
            <w:proofErr w:type="spellStart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Scientific</w:t>
            </w:r>
            <w:proofErr w:type="spellEnd"/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B9126CC" w14:textId="272FB224" w:rsidR="00B82696" w:rsidRPr="007D7932" w:rsidRDefault="00B82696" w:rsidP="006918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Polska Sp. z o.o.</w:t>
            </w:r>
          </w:p>
          <w:p w14:paraId="5A8A1130" w14:textId="77777777" w:rsidR="00B82696" w:rsidRPr="007D7932" w:rsidRDefault="00B8269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Śródziemnomorska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11/10</w:t>
            </w:r>
          </w:p>
          <w:p w14:paraId="7DC2374D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02-758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26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26A8" w14:textId="77777777" w:rsidR="005C093B" w:rsidRDefault="005C093B" w:rsidP="006918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D06F26" w14:textId="6AF33E4E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1 - Cena - 60.33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C71E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60,33</w:t>
            </w:r>
          </w:p>
        </w:tc>
      </w:tr>
      <w:tr w:rsidR="00B82696" w14:paraId="12A125AE" w14:textId="77777777" w:rsidTr="00F40A6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4BC1" w14:textId="7777777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82696">
              <w:rPr>
                <w:rFonts w:ascii="Arial" w:hAnsi="Arial" w:cs="Arial"/>
                <w:sz w:val="22"/>
                <w:szCs w:val="22"/>
              </w:rPr>
              <w:t>różne testy do badań laboratoryjnych kału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45EF" w14:textId="77777777" w:rsidR="00F40A68" w:rsidRDefault="00F40A68" w:rsidP="00F40A6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 w:rsidR="00B82696" w:rsidRPr="00B82696">
              <w:rPr>
                <w:rFonts w:ascii="Arial" w:hAnsi="Arial" w:cs="Arial"/>
                <w:b/>
                <w:bCs/>
                <w:sz w:val="22"/>
                <w:szCs w:val="22"/>
              </w:rPr>
              <w:t>abimex</w:t>
            </w:r>
            <w:proofErr w:type="spellEnd"/>
            <w:r w:rsidR="00B82696" w:rsidRPr="00B826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Więcek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B82696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7673D10" w14:textId="615C2BC0" w:rsidR="00F40A68" w:rsidRDefault="00F40A68" w:rsidP="00F40A6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Cedrowa 16</w:t>
            </w:r>
          </w:p>
          <w:p w14:paraId="15572F24" w14:textId="3A12ABDB" w:rsidR="00B82696" w:rsidRPr="007D7932" w:rsidRDefault="00F40A68" w:rsidP="00F40A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04-565 </w:t>
            </w:r>
            <w:r w:rsidR="00B82696" w:rsidRPr="00B826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206C" w14:textId="77777777" w:rsidR="00F40A68" w:rsidRDefault="00F40A68" w:rsidP="006918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B825DC" w14:textId="7957B5B7" w:rsidR="00B82696" w:rsidRPr="007D7932" w:rsidRDefault="00B82696" w:rsidP="006918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>1 - Cena - 36.02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4216" w14:textId="77777777" w:rsidR="00B82696" w:rsidRPr="007D7932" w:rsidRDefault="00B82696" w:rsidP="006918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2696">
              <w:rPr>
                <w:rFonts w:ascii="Arial" w:hAnsi="Arial" w:cs="Arial"/>
                <w:sz w:val="22"/>
                <w:szCs w:val="22"/>
              </w:rPr>
              <w:t xml:space="preserve">  36,02</w:t>
            </w:r>
          </w:p>
        </w:tc>
      </w:tr>
    </w:tbl>
    <w:p w14:paraId="6DD83459" w14:textId="77777777" w:rsidR="00D64136" w:rsidRDefault="00D64136" w:rsidP="006918AD">
      <w:pPr>
        <w:jc w:val="both"/>
        <w:rPr>
          <w:rFonts w:ascii="Arial" w:hAnsi="Arial" w:cs="Arial"/>
          <w:color w:val="000000"/>
        </w:rPr>
      </w:pPr>
    </w:p>
    <w:p w14:paraId="1A5D2A94" w14:textId="77777777" w:rsidR="00D64136" w:rsidRDefault="00D64136" w:rsidP="006918A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1963BD5C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3372724" w14:textId="77777777" w:rsidR="00D64136" w:rsidRPr="007D7932" w:rsidRDefault="00D64136" w:rsidP="006918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E54C78" w14:textId="77777777" w:rsidR="00D64136" w:rsidRPr="007D7932" w:rsidRDefault="00D64136" w:rsidP="006918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8B380DE" w14:textId="77777777" w:rsidR="00D64136" w:rsidRPr="007D7932" w:rsidRDefault="00D64136" w:rsidP="006918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527C2C4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643DE0" w14:textId="77777777" w:rsidR="00D64136" w:rsidRPr="007D7932" w:rsidRDefault="00D64136" w:rsidP="006918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A690D7" w14:textId="77777777" w:rsidR="00D64136" w:rsidRPr="007D7932" w:rsidRDefault="00D64136" w:rsidP="006918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0F7978" w14:textId="77777777" w:rsidR="00D64136" w:rsidRPr="007D7932" w:rsidRDefault="00D6413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3B3EA0D" w14:textId="77777777" w:rsidR="00D64136" w:rsidRPr="007D7932" w:rsidRDefault="00D6413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26DF6D" w14:textId="77777777" w:rsidR="00D64136" w:rsidRDefault="00D6413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55FEE3" w14:textId="77777777" w:rsidR="00D64136" w:rsidRPr="0013621B" w:rsidRDefault="00D64136" w:rsidP="006918AD">
            <w:pPr>
              <w:rPr>
                <w:rFonts w:ascii="Arial" w:hAnsi="Arial" w:cs="Arial"/>
                <w:sz w:val="12"/>
                <w:szCs w:val="12"/>
              </w:rPr>
            </w:pPr>
          </w:p>
          <w:p w14:paraId="3C201D56" w14:textId="77777777" w:rsidR="00D64136" w:rsidRPr="007D7932" w:rsidRDefault="00D64136" w:rsidP="006918A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7124209" w14:textId="77777777" w:rsidR="00D64136" w:rsidRPr="007D7932" w:rsidRDefault="00D64136" w:rsidP="006918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BBBE45" w14:textId="77777777" w:rsidR="00D64136" w:rsidRPr="00D64136" w:rsidRDefault="00D64136" w:rsidP="006918AD">
      <w:pPr>
        <w:jc w:val="both"/>
        <w:rPr>
          <w:rFonts w:ascii="Arial" w:hAnsi="Arial" w:cs="Arial"/>
          <w:color w:val="000000"/>
        </w:rPr>
      </w:pPr>
    </w:p>
    <w:p w14:paraId="3D7F1710" w14:textId="77777777" w:rsidR="009F0E5C" w:rsidRPr="00D64136" w:rsidRDefault="00D64136" w:rsidP="006918A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FA48AEB" w14:textId="77777777" w:rsidR="00F960D7" w:rsidRPr="00D64136" w:rsidRDefault="00A029B8" w:rsidP="006918A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B82696" w:rsidRPr="00D64136">
        <w:rPr>
          <w:rFonts w:ascii="Arial" w:hAnsi="Arial" w:cs="Arial"/>
        </w:rPr>
        <w:t>nie krótszym niż 10 dni od dnia przesłania niniejsze</w:t>
      </w:r>
      <w:r w:rsidR="00B82696">
        <w:rPr>
          <w:rFonts w:ascii="Arial" w:hAnsi="Arial" w:cs="Arial"/>
        </w:rPr>
        <w:t>j</w:t>
      </w:r>
      <w:r w:rsidR="00B82696" w:rsidRPr="00D64136">
        <w:rPr>
          <w:rFonts w:ascii="Arial" w:hAnsi="Arial" w:cs="Arial"/>
        </w:rPr>
        <w:t xml:space="preserve"> </w:t>
      </w:r>
      <w:r w:rsidR="00B82696">
        <w:rPr>
          <w:rFonts w:ascii="Arial" w:hAnsi="Arial" w:cs="Arial"/>
        </w:rPr>
        <w:t>informacji</w:t>
      </w:r>
      <w:r w:rsidR="00B82696" w:rsidRPr="00D64136">
        <w:rPr>
          <w:rFonts w:ascii="Arial" w:hAnsi="Arial" w:cs="Arial"/>
        </w:rPr>
        <w:t xml:space="preserve"> o wyborze najkorzystniejszej oferty.</w:t>
      </w:r>
    </w:p>
    <w:p w14:paraId="767230F6" w14:textId="77777777" w:rsidR="00F960D7" w:rsidRDefault="00D8427E" w:rsidP="006918A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15CD342C" w14:textId="77777777" w:rsidR="00D64136" w:rsidRPr="00C6247D" w:rsidRDefault="00D64136" w:rsidP="006918A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C57378D" w14:textId="77777777" w:rsidR="00F960D7" w:rsidRPr="00D64136" w:rsidRDefault="00D64136" w:rsidP="006918A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38FB0593" w14:textId="77777777" w:rsidR="00B464D3" w:rsidRDefault="00B464D3" w:rsidP="006918AD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9C5F853" w14:textId="77777777" w:rsidR="00586207" w:rsidRDefault="00586207" w:rsidP="006918AD">
      <w:pPr>
        <w:ind w:left="3119" w:firstLine="425"/>
        <w:jc w:val="right"/>
        <w:rPr>
          <w:rFonts w:ascii="Arial" w:hAnsi="Arial" w:cs="Arial"/>
          <w:i/>
        </w:rPr>
      </w:pPr>
    </w:p>
    <w:p w14:paraId="5CF43C25" w14:textId="77777777" w:rsidR="00586207" w:rsidRPr="002D64D4" w:rsidRDefault="00586207" w:rsidP="005862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Pielęgniarstwa</w:t>
      </w:r>
      <w:r w:rsidRPr="002D64D4">
        <w:rPr>
          <w:sz w:val="22"/>
          <w:szCs w:val="22"/>
        </w:rPr>
        <w:t xml:space="preserve"> </w:t>
      </w:r>
    </w:p>
    <w:p w14:paraId="20B4460A" w14:textId="77777777" w:rsidR="00586207" w:rsidRPr="002D64D4" w:rsidRDefault="00586207" w:rsidP="00586207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</w:t>
      </w:r>
      <w:r>
        <w:rPr>
          <w:sz w:val="22"/>
          <w:szCs w:val="22"/>
        </w:rPr>
        <w:t>Szpitala Wojewódzkiego</w:t>
      </w:r>
      <w:r w:rsidRPr="002D64D4">
        <w:rPr>
          <w:sz w:val="22"/>
          <w:szCs w:val="22"/>
        </w:rPr>
        <w:t xml:space="preserve"> w Poznaniu</w:t>
      </w:r>
    </w:p>
    <w:p w14:paraId="3EEFA501" w14:textId="77777777" w:rsidR="00586207" w:rsidRPr="001C214A" w:rsidRDefault="00586207" w:rsidP="00586207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Pr="001C214A">
        <w:rPr>
          <w:sz w:val="22"/>
          <w:szCs w:val="22"/>
        </w:rPr>
        <w:t xml:space="preserve">Dr </w:t>
      </w:r>
      <w:proofErr w:type="spellStart"/>
      <w:r w:rsidRPr="001C214A">
        <w:rPr>
          <w:sz w:val="22"/>
          <w:szCs w:val="22"/>
        </w:rPr>
        <w:t>n.o</w:t>
      </w:r>
      <w:proofErr w:type="spellEnd"/>
      <w:r w:rsidRPr="001C214A">
        <w:rPr>
          <w:sz w:val="22"/>
          <w:szCs w:val="22"/>
        </w:rPr>
        <w:t xml:space="preserve"> </w:t>
      </w:r>
      <w:proofErr w:type="spellStart"/>
      <w:r w:rsidRPr="001C214A">
        <w:rPr>
          <w:sz w:val="22"/>
          <w:szCs w:val="22"/>
        </w:rPr>
        <w:t>zdr</w:t>
      </w:r>
      <w:proofErr w:type="spellEnd"/>
      <w:r w:rsidRPr="001C214A">
        <w:rPr>
          <w:sz w:val="22"/>
          <w:szCs w:val="22"/>
        </w:rPr>
        <w:t>. Violetta Magiera</w:t>
      </w:r>
    </w:p>
    <w:p w14:paraId="57A74FB7" w14:textId="77777777" w:rsidR="00586207" w:rsidRPr="00D64136" w:rsidRDefault="00586207" w:rsidP="006918A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586207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6C63C" w14:textId="77777777" w:rsidR="00947FBC" w:rsidRDefault="00947FBC">
      <w:r>
        <w:separator/>
      </w:r>
    </w:p>
  </w:endnote>
  <w:endnote w:type="continuationSeparator" w:id="0">
    <w:p w14:paraId="7D9323CD" w14:textId="77777777" w:rsidR="00947FBC" w:rsidRDefault="0094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E61DC" w14:textId="77777777" w:rsidR="00B82696" w:rsidRDefault="00B82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3AC6A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8BA0D09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1DB14" w14:textId="77777777" w:rsidR="00B82696" w:rsidRDefault="00B82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5EDA4" w14:textId="77777777" w:rsidR="00947FBC" w:rsidRDefault="00947FBC">
      <w:r>
        <w:separator/>
      </w:r>
    </w:p>
  </w:footnote>
  <w:footnote w:type="continuationSeparator" w:id="0">
    <w:p w14:paraId="052979F3" w14:textId="77777777" w:rsidR="00947FBC" w:rsidRDefault="00947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430A2" w14:textId="77777777" w:rsidR="00B82696" w:rsidRDefault="00B82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5CB35" w14:textId="77777777" w:rsidR="00B82696" w:rsidRDefault="00B82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06AF3" w14:textId="77777777" w:rsidR="00B82696" w:rsidRDefault="00B82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BC"/>
    <w:rsid w:val="00022322"/>
    <w:rsid w:val="00042497"/>
    <w:rsid w:val="000C1E6F"/>
    <w:rsid w:val="000E4E56"/>
    <w:rsid w:val="001A1468"/>
    <w:rsid w:val="001B7815"/>
    <w:rsid w:val="00211A34"/>
    <w:rsid w:val="00231A87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207"/>
    <w:rsid w:val="00596EA3"/>
    <w:rsid w:val="00596FD7"/>
    <w:rsid w:val="005C093B"/>
    <w:rsid w:val="005E0D0A"/>
    <w:rsid w:val="005E5BFF"/>
    <w:rsid w:val="00607F9B"/>
    <w:rsid w:val="00644DCB"/>
    <w:rsid w:val="00657C1E"/>
    <w:rsid w:val="006918AD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7FBC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82696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40A6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00559"/>
  <w15:chartTrackingRefBased/>
  <w15:docId w15:val="{4876622B-36E7-4006-8905-73B152A5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58620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2024-07-31T10:53:00Z</cp:lastPrinted>
  <dcterms:created xsi:type="dcterms:W3CDTF">2024-07-31T10:56:00Z</dcterms:created>
  <dcterms:modified xsi:type="dcterms:W3CDTF">2024-07-31T10:56:00Z</dcterms:modified>
</cp:coreProperties>
</file>