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C6AAB" w14:textId="7690013B" w:rsidR="00B36EDA" w:rsidRPr="0057746E" w:rsidRDefault="00D16846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7746E">
        <w:rPr>
          <w:rFonts w:ascii="Arial Narrow" w:hAnsi="Arial Narrow" w:cs="Arial"/>
          <w:sz w:val="22"/>
          <w:szCs w:val="22"/>
        </w:rPr>
        <w:t>Bydgoszcz</w:t>
      </w:r>
      <w:r w:rsidR="00B36EDA" w:rsidRPr="0057746E">
        <w:rPr>
          <w:rFonts w:ascii="Arial Narrow" w:hAnsi="Arial Narrow" w:cs="Arial"/>
          <w:sz w:val="22"/>
          <w:szCs w:val="22"/>
        </w:rPr>
        <w:t xml:space="preserve"> dnia: </w:t>
      </w:r>
      <w:r w:rsidRPr="0057746E">
        <w:rPr>
          <w:rFonts w:ascii="Arial Narrow" w:hAnsi="Arial Narrow" w:cs="Arial"/>
          <w:sz w:val="22"/>
          <w:szCs w:val="22"/>
        </w:rPr>
        <w:t>2024-07-31</w:t>
      </w:r>
    </w:p>
    <w:p w14:paraId="10B500C2" w14:textId="55311561" w:rsidR="00B36EDA" w:rsidRPr="0057746E" w:rsidRDefault="00D16846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7746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AEAD5C4" w14:textId="65604613" w:rsidR="00B36EDA" w:rsidRPr="0057746E" w:rsidRDefault="00D16846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7746E">
        <w:rPr>
          <w:rFonts w:ascii="Arial Narrow" w:hAnsi="Arial Narrow" w:cs="Arial"/>
          <w:sz w:val="22"/>
          <w:szCs w:val="22"/>
        </w:rPr>
        <w:t>Powstańców Warszawy</w:t>
      </w:r>
      <w:r w:rsidR="00B36EDA" w:rsidRPr="0057746E">
        <w:rPr>
          <w:rFonts w:ascii="Arial Narrow" w:hAnsi="Arial Narrow" w:cs="Arial"/>
          <w:sz w:val="22"/>
          <w:szCs w:val="22"/>
        </w:rPr>
        <w:t xml:space="preserve"> </w:t>
      </w:r>
      <w:r w:rsidRPr="0057746E">
        <w:rPr>
          <w:rFonts w:ascii="Arial Narrow" w:hAnsi="Arial Narrow" w:cs="Arial"/>
          <w:sz w:val="22"/>
          <w:szCs w:val="22"/>
        </w:rPr>
        <w:t>5</w:t>
      </w:r>
    </w:p>
    <w:p w14:paraId="6E177806" w14:textId="6134E2D0" w:rsidR="00B36EDA" w:rsidRPr="0057746E" w:rsidRDefault="00D16846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57746E">
        <w:rPr>
          <w:rFonts w:ascii="Arial Narrow" w:hAnsi="Arial Narrow" w:cs="Arial"/>
          <w:sz w:val="22"/>
          <w:szCs w:val="22"/>
        </w:rPr>
        <w:t>85-681</w:t>
      </w:r>
      <w:r w:rsidR="00B36EDA" w:rsidRPr="0057746E">
        <w:rPr>
          <w:rFonts w:ascii="Arial Narrow" w:hAnsi="Arial Narrow" w:cs="Arial"/>
          <w:sz w:val="22"/>
          <w:szCs w:val="22"/>
        </w:rPr>
        <w:t xml:space="preserve"> </w:t>
      </w:r>
      <w:r w:rsidRPr="0057746E">
        <w:rPr>
          <w:rFonts w:ascii="Arial Narrow" w:hAnsi="Arial Narrow" w:cs="Arial"/>
          <w:sz w:val="22"/>
          <w:szCs w:val="22"/>
        </w:rPr>
        <w:t>Bydgoszcz</w:t>
      </w:r>
    </w:p>
    <w:p w14:paraId="15646463" w14:textId="77777777" w:rsidR="00B36EDA" w:rsidRPr="0057746E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57746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76BD426" w14:textId="77777777" w:rsidR="00B36EDA" w:rsidRPr="0057746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57746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EB699C3" w14:textId="77777777" w:rsidR="00B36EDA" w:rsidRPr="0057746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7746E" w14:paraId="1E343D33" w14:textId="77777777" w:rsidTr="00B36EDA">
        <w:tc>
          <w:tcPr>
            <w:tcW w:w="9923" w:type="dxa"/>
            <w:shd w:val="clear" w:color="auto" w:fill="F2F2F2"/>
            <w:hideMark/>
          </w:tcPr>
          <w:p w14:paraId="0E358D28" w14:textId="2A07C1B1" w:rsidR="00B36EDA" w:rsidRPr="0057746E" w:rsidRDefault="0057746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774FDAA" w14:textId="5AA48FB5" w:rsidR="00B36EDA" w:rsidRPr="0057746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7746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57746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- 1</w:t>
            </w:r>
          </w:p>
        </w:tc>
      </w:tr>
    </w:tbl>
    <w:p w14:paraId="551C8A38" w14:textId="77777777" w:rsidR="00B36EDA" w:rsidRPr="0057746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2EF6521" w14:textId="77777777" w:rsidR="00B36EDA" w:rsidRPr="0057746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7746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7746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7746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7746E" w14:paraId="7C6881F9" w14:textId="77777777" w:rsidTr="00B36EDA">
        <w:tc>
          <w:tcPr>
            <w:tcW w:w="2269" w:type="dxa"/>
            <w:shd w:val="clear" w:color="auto" w:fill="auto"/>
          </w:tcPr>
          <w:p w14:paraId="75077435" w14:textId="77777777" w:rsidR="00B36EDA" w:rsidRPr="0057746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A021190" w14:textId="00092F25" w:rsidR="00B36EDA" w:rsidRPr="0057746E" w:rsidRDefault="00D1684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</w:p>
        </w:tc>
      </w:tr>
      <w:tr w:rsidR="00D16846" w:rsidRPr="0057746E" w14:paraId="68654EC4" w14:textId="77777777" w:rsidTr="0009735A">
        <w:tc>
          <w:tcPr>
            <w:tcW w:w="2269" w:type="dxa"/>
            <w:shd w:val="clear" w:color="auto" w:fill="auto"/>
          </w:tcPr>
          <w:p w14:paraId="41B442CF" w14:textId="77777777" w:rsidR="00D16846" w:rsidRPr="0057746E" w:rsidRDefault="00D16846" w:rsidP="000973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B73E6AD" w14:textId="347F4DB3" w:rsidR="00D16846" w:rsidRPr="0057746E" w:rsidRDefault="00D16846" w:rsidP="000973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11F9D257" w14:textId="77777777" w:rsidR="00B36EDA" w:rsidRPr="0057746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8070BF4" w14:textId="5EA7EA68" w:rsidR="00B36EDA" w:rsidRPr="0057746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57746E">
        <w:rPr>
          <w:rFonts w:ascii="Arial Narrow" w:hAnsi="Arial Narrow" w:cs="Arial"/>
          <w:sz w:val="22"/>
          <w:szCs w:val="22"/>
        </w:rPr>
        <w:t xml:space="preserve">Zamawiający, </w:t>
      </w:r>
      <w:r w:rsidR="00D16846" w:rsidRPr="0057746E">
        <w:rPr>
          <w:rFonts w:ascii="Arial Narrow" w:hAnsi="Arial Narrow" w:cs="Arial"/>
          <w:b/>
          <w:sz w:val="22"/>
          <w:szCs w:val="22"/>
        </w:rPr>
        <w:t>10WSzKzP SPZOZ</w:t>
      </w:r>
      <w:r w:rsidRPr="0057746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D16846" w:rsidRPr="0057746E">
        <w:rPr>
          <w:rFonts w:ascii="Arial Narrow" w:hAnsi="Arial Narrow" w:cs="Arial"/>
          <w:sz w:val="22"/>
          <w:szCs w:val="22"/>
        </w:rPr>
        <w:t>(</w:t>
      </w:r>
      <w:proofErr w:type="spellStart"/>
      <w:r w:rsidR="00D16846" w:rsidRPr="0057746E">
        <w:rPr>
          <w:rFonts w:ascii="Arial Narrow" w:hAnsi="Arial Narrow" w:cs="Arial"/>
          <w:sz w:val="22"/>
          <w:szCs w:val="22"/>
        </w:rPr>
        <w:t>t.j</w:t>
      </w:r>
      <w:proofErr w:type="spellEnd"/>
      <w:r w:rsidR="00D16846" w:rsidRPr="0057746E">
        <w:rPr>
          <w:rFonts w:ascii="Arial Narrow" w:hAnsi="Arial Narrow" w:cs="Arial"/>
          <w:sz w:val="22"/>
          <w:szCs w:val="22"/>
        </w:rPr>
        <w:t>. Dz. U. z 2023r. poz. 1605)</w:t>
      </w:r>
      <w:r w:rsidRPr="0057746E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57746E">
        <w:rPr>
          <w:rFonts w:ascii="Arial Narrow" w:hAnsi="Arial Narrow" w:cs="Arial"/>
          <w:sz w:val="22"/>
          <w:szCs w:val="22"/>
        </w:rPr>
        <w:t>Pzp</w:t>
      </w:r>
      <w:proofErr w:type="spellEnd"/>
      <w:r w:rsidRPr="0057746E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16846" w:rsidRPr="0057746E" w14:paraId="278CC601" w14:textId="77777777" w:rsidTr="00D1684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8047" w14:textId="2536505E" w:rsidR="00D16846" w:rsidRPr="0057746E" w:rsidRDefault="00D16846" w:rsidP="0057746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Certolizumabum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pegol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- roztwór do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wstrzykiwań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proofErr w:type="spellStart"/>
            <w:proofErr w:type="gramStart"/>
            <w:r w:rsidRPr="0057746E">
              <w:rPr>
                <w:rFonts w:ascii="Arial Narrow" w:hAnsi="Arial Narrow" w:cs="Arial"/>
                <w:sz w:val="22"/>
                <w:szCs w:val="22"/>
              </w:rPr>
              <w:t>amp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>.-</w:t>
            </w:r>
            <w:proofErr w:type="gramEnd"/>
            <w:r w:rsidRPr="0057746E">
              <w:rPr>
                <w:rFonts w:ascii="Arial Narrow" w:hAnsi="Arial Narrow" w:cs="Arial"/>
                <w:sz w:val="22"/>
                <w:szCs w:val="22"/>
              </w:rPr>
              <w:t>strz.</w:t>
            </w:r>
          </w:p>
          <w:p w14:paraId="01A027BF" w14:textId="738F2590" w:rsidR="00D16846" w:rsidRPr="0057746E" w:rsidRDefault="00D16846" w:rsidP="0057746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82178EA" w14:textId="5BF35FD0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Krzemieniecka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120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728A17F" w14:textId="0FB95733" w:rsidR="00D16846" w:rsidRPr="0057746E" w:rsidRDefault="00D16846" w:rsidP="0057746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54-640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2CC84726" w14:textId="107D19CB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216 000.43 zł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5E579F" w14:textId="77777777" w:rsidR="00D16846" w:rsidRPr="0057746E" w:rsidRDefault="00D16846" w:rsidP="0057746E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7746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05427EF" w14:textId="5551FD04" w:rsidR="00D16846" w:rsidRPr="0057746E" w:rsidRDefault="00D16846" w:rsidP="0057746E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57746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D16846" w:rsidRPr="0057746E" w14:paraId="6C8FBAA1" w14:textId="77777777" w:rsidTr="00D1684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463C9" w14:textId="3A853BDF" w:rsidR="00D16846" w:rsidRPr="0057746E" w:rsidRDefault="00D16846" w:rsidP="0057746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Zanubrutinibum</w:t>
            </w:r>
            <w:proofErr w:type="spellEnd"/>
          </w:p>
          <w:p w14:paraId="3754EDFC" w14:textId="2A0B48BA" w:rsidR="00D16846" w:rsidRPr="0057746E" w:rsidRDefault="00D16846" w:rsidP="0057746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Komtur Polska Sp. z o.o.</w:t>
            </w:r>
          </w:p>
          <w:p w14:paraId="503ABFD4" w14:textId="4C93CC84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Plac Farmacji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8DDF557" w14:textId="0C30E681" w:rsidR="00D16846" w:rsidRPr="0057746E" w:rsidRDefault="00D16846" w:rsidP="0057746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02-699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619F5D3" w14:textId="7D6FD5A7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986 909.18 zł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CF89D28" w14:textId="77777777" w:rsidR="00D16846" w:rsidRPr="0057746E" w:rsidRDefault="00D16846" w:rsidP="0057746E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7746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8B1EAF6" w14:textId="14D4E90E" w:rsidR="00D16846" w:rsidRPr="0057746E" w:rsidRDefault="00D16846" w:rsidP="0057746E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57746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D16846" w:rsidRPr="0057746E" w14:paraId="616D5D9B" w14:textId="77777777" w:rsidTr="00D1684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7AED" w14:textId="68C0E1F8" w:rsidR="00D16846" w:rsidRPr="0057746E" w:rsidRDefault="00D16846" w:rsidP="0057746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Immunoglobulinum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20% ad usum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subcutaneum</w:t>
            </w:r>
            <w:proofErr w:type="spellEnd"/>
          </w:p>
          <w:p w14:paraId="0561C2D3" w14:textId="7185D283" w:rsidR="00D16846" w:rsidRPr="0057746E" w:rsidRDefault="00D16846" w:rsidP="0057746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 xml:space="preserve">CSL </w:t>
            </w:r>
            <w:proofErr w:type="spellStart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Behring</w:t>
            </w:r>
            <w:proofErr w:type="spellEnd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27BBB46" w14:textId="726C48B4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A. Branickiego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FCC1CC2" w14:textId="48B2781B" w:rsidR="00D16846" w:rsidRPr="0057746E" w:rsidRDefault="00D16846" w:rsidP="0057746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02-972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4781E63" w14:textId="513B7843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1 409 994.00 zł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32829F" w14:textId="77777777" w:rsidR="00D16846" w:rsidRPr="0057746E" w:rsidRDefault="00D16846" w:rsidP="0057746E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7746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FC9F29D" w14:textId="0DFC0B1B" w:rsidR="00D16846" w:rsidRPr="0057746E" w:rsidRDefault="00D16846" w:rsidP="0057746E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57746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D16846" w:rsidRPr="0057746E" w14:paraId="39546DF1" w14:textId="77777777" w:rsidTr="00D1684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D045" w14:textId="575C793D" w:rsidR="00D16846" w:rsidRPr="0057746E" w:rsidRDefault="00D16846" w:rsidP="0057746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Risdiplamum</w:t>
            </w:r>
            <w:proofErr w:type="spellEnd"/>
          </w:p>
          <w:p w14:paraId="333CA927" w14:textId="5D544EA4" w:rsidR="00D16846" w:rsidRPr="0057746E" w:rsidRDefault="00D16846" w:rsidP="0057746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Roche Polska Sp. z o.o.</w:t>
            </w:r>
          </w:p>
          <w:p w14:paraId="39321EF3" w14:textId="1A9DB572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28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2DA2BB0" w14:textId="44BAF4D5" w:rsidR="00D16846" w:rsidRPr="0057746E" w:rsidRDefault="00D16846" w:rsidP="0057746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6CAEFDB" w14:textId="294D91F7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217 469.93 zł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607423" w14:textId="77777777" w:rsidR="00D16846" w:rsidRPr="0057746E" w:rsidRDefault="00D16846" w:rsidP="0057746E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7746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9541272" w14:textId="40F3F7E3" w:rsidR="00D16846" w:rsidRPr="0057746E" w:rsidRDefault="00D16846" w:rsidP="0057746E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57746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D16846" w:rsidRPr="0057746E" w14:paraId="55B66CA7" w14:textId="77777777" w:rsidTr="00D1684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9A13E" w14:textId="6FD41141" w:rsidR="00D16846" w:rsidRPr="0057746E" w:rsidRDefault="00D16846" w:rsidP="0057746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Darbepoetin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  <w:p w14:paraId="572BC94C" w14:textId="5AC85C81" w:rsidR="00D16846" w:rsidRPr="0057746E" w:rsidRDefault="00D16846" w:rsidP="0057746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Amgen</w:t>
            </w:r>
            <w:proofErr w:type="spellEnd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5D65987" w14:textId="0086C827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Puławska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145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B355F9E" w14:textId="613F0303" w:rsidR="00D16846" w:rsidRPr="0057746E" w:rsidRDefault="00D16846" w:rsidP="0057746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02-715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9A2067D" w14:textId="0661E31A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691 198.27 zł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DFDE4D" w14:textId="77777777" w:rsidR="00D16846" w:rsidRPr="0057746E" w:rsidRDefault="00D16846" w:rsidP="0057746E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7746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25FF13D" w14:textId="0950F865" w:rsidR="00D16846" w:rsidRPr="0057746E" w:rsidRDefault="00D16846" w:rsidP="0057746E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57746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D16846" w:rsidRPr="0057746E" w14:paraId="5F418C27" w14:textId="77777777" w:rsidTr="00D1684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F7C3" w14:textId="2FF35D4A" w:rsidR="00D16846" w:rsidRPr="0057746E" w:rsidRDefault="00D16846" w:rsidP="0057746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7746E">
              <w:rPr>
                <w:rFonts w:ascii="Arial Narrow" w:hAnsi="Arial Narrow" w:cs="Arial"/>
                <w:sz w:val="22"/>
                <w:szCs w:val="22"/>
              </w:rPr>
              <w:t>Ropeginterferonum</w:t>
            </w:r>
            <w:proofErr w:type="spell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alfa-2b</w:t>
            </w:r>
          </w:p>
          <w:p w14:paraId="370EA8BD" w14:textId="34ED033E" w:rsidR="00D16846" w:rsidRPr="0057746E" w:rsidRDefault="00D16846" w:rsidP="0057746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486C3DA5" w14:textId="496B02C3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44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B85AB65" w14:textId="4CF9C003" w:rsidR="00D16846" w:rsidRPr="0057746E" w:rsidRDefault="00D16846" w:rsidP="0057746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50-502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520D3455" w14:textId="7BAED1EC" w:rsidR="00D16846" w:rsidRPr="0057746E" w:rsidRDefault="00D16846" w:rsidP="0057746E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7746E">
              <w:rPr>
                <w:rFonts w:ascii="Arial Narrow" w:hAnsi="Arial Narrow" w:cs="Arial"/>
                <w:b/>
                <w:sz w:val="22"/>
                <w:szCs w:val="22"/>
              </w:rPr>
              <w:t>1 588 900.10 zł</w:t>
            </w: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7746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9D776B" w14:textId="77777777" w:rsidR="00D16846" w:rsidRPr="0057746E" w:rsidRDefault="00D16846" w:rsidP="0057746E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7746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6FB3C35" w14:textId="4428760E" w:rsidR="00D16846" w:rsidRPr="0057746E" w:rsidRDefault="00D16846" w:rsidP="0057746E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57746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57746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14:paraId="462E7312" w14:textId="77777777" w:rsidR="00B36EDA" w:rsidRPr="0057746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7746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7746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19"/>
        <w:gridCol w:w="2268"/>
        <w:gridCol w:w="1559"/>
      </w:tblGrid>
      <w:tr w:rsidR="00B36EDA" w:rsidRPr="0057746E" w14:paraId="55531BA2" w14:textId="77777777" w:rsidTr="0057746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015E50" w14:textId="77777777" w:rsidR="00B36EDA" w:rsidRPr="0057746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8C2F07" w14:textId="77777777" w:rsidR="00B36EDA" w:rsidRPr="0057746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F50513" w14:textId="77777777" w:rsidR="00B36EDA" w:rsidRPr="0057746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D0622D" w14:textId="77777777" w:rsidR="00B36EDA" w:rsidRPr="0057746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7746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16846" w:rsidRPr="0057746E" w14:paraId="6BF4E1AE" w14:textId="77777777" w:rsidTr="0057746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62B1" w14:textId="2FEB7A83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Certolizumabum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pegol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- roztwór do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wstrzykiwań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w </w:t>
            </w:r>
            <w:proofErr w:type="spellStart"/>
            <w:proofErr w:type="gramStart"/>
            <w:r w:rsidRPr="0057746E">
              <w:rPr>
                <w:rFonts w:ascii="Arial Narrow" w:hAnsi="Arial Narrow" w:cs="Arial"/>
                <w:sz w:val="20"/>
                <w:szCs w:val="20"/>
              </w:rPr>
              <w:t>amp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>.-</w:t>
            </w:r>
            <w:proofErr w:type="gramEnd"/>
            <w:r w:rsidRPr="0057746E">
              <w:rPr>
                <w:rFonts w:ascii="Arial Narrow" w:hAnsi="Arial Narrow" w:cs="Arial"/>
                <w:sz w:val="20"/>
                <w:szCs w:val="20"/>
              </w:rPr>
              <w:t>strz.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E4EF" w14:textId="4466460F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</w:t>
            </w:r>
            <w:proofErr w:type="spellEnd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EEB8D59" w14:textId="4953E9D3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Krzemieniecka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120</w:t>
            </w:r>
          </w:p>
          <w:p w14:paraId="6D9A7814" w14:textId="23856043" w:rsidR="00D16846" w:rsidRPr="0057746E" w:rsidRDefault="00D16846" w:rsidP="0009735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54-640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94EB" w14:textId="5003965A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ECBC" w14:textId="41F67B8F" w:rsidR="00D16846" w:rsidRPr="0057746E" w:rsidRDefault="00D16846" w:rsidP="0009735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16846" w:rsidRPr="0057746E" w14:paraId="732335C3" w14:textId="77777777" w:rsidTr="0057746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F0CC" w14:textId="299AF3B8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Zanubrutinibum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7F67" w14:textId="51FD1FA3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14:paraId="395C5C39" w14:textId="7D84B802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lastRenderedPageBreak/>
              <w:t>Plac Farmacji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274ACD53" w14:textId="77C88BB4" w:rsidR="00D16846" w:rsidRPr="0057746E" w:rsidRDefault="00D16846" w:rsidP="0009735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02-699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3C217" w14:textId="363AA1D5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9DD7F" w14:textId="1BD54C02" w:rsidR="00D16846" w:rsidRPr="0057746E" w:rsidRDefault="00D16846" w:rsidP="0009735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16846" w:rsidRPr="0057746E" w14:paraId="5F2CB9A7" w14:textId="77777777" w:rsidTr="0057746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B574" w14:textId="0FF01930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Immunoglobulinum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humanum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20% ad usum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subcutaneum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13FB" w14:textId="54E39907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CSL </w:t>
            </w:r>
            <w:proofErr w:type="spellStart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>Behring</w:t>
            </w:r>
            <w:proofErr w:type="spellEnd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7AA7327" w14:textId="38F374C7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A. Branickiego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14:paraId="41107962" w14:textId="5C320782" w:rsidR="00D16846" w:rsidRPr="0057746E" w:rsidRDefault="00D16846" w:rsidP="0009735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02-972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72C1" w14:textId="4EA2350E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1AE7" w14:textId="2F3531B9" w:rsidR="00D16846" w:rsidRPr="0057746E" w:rsidRDefault="00D16846" w:rsidP="0009735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16846" w:rsidRPr="0057746E" w14:paraId="07B0F93B" w14:textId="77777777" w:rsidTr="0057746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148AC" w14:textId="24AA99D8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Risdiplamum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A661" w14:textId="12759BA1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Polska Sp. z o.o.</w:t>
            </w:r>
          </w:p>
          <w:p w14:paraId="06B4C46A" w14:textId="53C9E59B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28</w:t>
            </w:r>
          </w:p>
          <w:p w14:paraId="5FDFBC92" w14:textId="6F45E8FD" w:rsidR="00D16846" w:rsidRPr="0057746E" w:rsidRDefault="00D16846" w:rsidP="0009735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2115F" w14:textId="1D605552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254E" w14:textId="4347C66F" w:rsidR="00D16846" w:rsidRPr="0057746E" w:rsidRDefault="00D16846" w:rsidP="0009735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16846" w:rsidRPr="0057746E" w14:paraId="360A6429" w14:textId="77777777" w:rsidTr="0057746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478A0" w14:textId="01EECE54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Darbepoetin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alfa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465F8" w14:textId="37895390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>Amgen</w:t>
            </w:r>
            <w:proofErr w:type="spellEnd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228BEC0" w14:textId="2F44DCD3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Puławska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145</w:t>
            </w:r>
          </w:p>
          <w:p w14:paraId="402A958E" w14:textId="04C3C868" w:rsidR="00D16846" w:rsidRPr="0057746E" w:rsidRDefault="00D16846" w:rsidP="0009735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02-715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3F34" w14:textId="26A78D41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D86D6" w14:textId="0B38D144" w:rsidR="00D16846" w:rsidRPr="0057746E" w:rsidRDefault="00D16846" w:rsidP="0009735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16846" w:rsidRPr="0057746E" w14:paraId="7F286266" w14:textId="77777777" w:rsidTr="0057746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D753" w14:textId="17971724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Ropeginterferonum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alfa-2b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158C8" w14:textId="5D8461DD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5774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5687AB06" w14:textId="79DB1568" w:rsidR="00D16846" w:rsidRPr="0057746E" w:rsidRDefault="00D16846" w:rsidP="0009735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57746E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44</w:t>
            </w:r>
          </w:p>
          <w:p w14:paraId="2DB8F220" w14:textId="51329869" w:rsidR="00D16846" w:rsidRPr="0057746E" w:rsidRDefault="00D16846" w:rsidP="0009735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50-502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7746E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D9383" w14:textId="3955C3AC" w:rsidR="00D16846" w:rsidRPr="0057746E" w:rsidRDefault="00D16846" w:rsidP="0009735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D2EC" w14:textId="0426343C" w:rsidR="00D16846" w:rsidRPr="0057746E" w:rsidRDefault="00D16846" w:rsidP="0009735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7746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4599955F" w14:textId="2C5A1839" w:rsidR="00B464D3" w:rsidRDefault="0057746E" w:rsidP="0057746E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7746E">
        <w:rPr>
          <w:rFonts w:ascii="Arial Narrow" w:hAnsi="Arial Narrow" w:cs="Arial"/>
          <w:i/>
          <w:sz w:val="22"/>
          <w:szCs w:val="22"/>
        </w:rPr>
        <w:t>ZAMAWIAJĄCY</w:t>
      </w:r>
    </w:p>
    <w:p w14:paraId="2C755DC4" w14:textId="77777777" w:rsidR="0057746E" w:rsidRDefault="0057746E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531007D" w14:textId="77777777" w:rsidR="0057746E" w:rsidRDefault="0057746E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8DE6449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7AFDDA2E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0586EC24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25483617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389F2B71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6EE3D66D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3E38BDE5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3AEA7CA0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50781054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7B409DE9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32BF5722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1C32828C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656F5303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67423CEA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5B781120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33FA6F5A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5F50125B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466C540D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1189453F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5707567C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0BDA735C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470E844B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02D7EAE5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</w:p>
    <w:p w14:paraId="58E4C482" w14:textId="40F5E9AE" w:rsidR="0057746E" w:rsidRPr="00681E50" w:rsidRDefault="0057746E" w:rsidP="0057746E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="005273BE">
        <w:rPr>
          <w:rFonts w:ascii="Arial Narrow" w:hAnsi="Arial Narrow"/>
          <w:i/>
          <w:iCs/>
          <w:sz w:val="18"/>
          <w:szCs w:val="20"/>
        </w:rPr>
        <w:t>2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5B5386E4" w14:textId="77777777" w:rsidR="0057746E" w:rsidRPr="00681E50" w:rsidRDefault="0057746E" w:rsidP="0057746E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</w:t>
      </w:r>
      <w:r w:rsidRPr="005273BE">
        <w:rPr>
          <w:rFonts w:ascii="Arial Narrow" w:hAnsi="Arial Narrow"/>
          <w:b/>
          <w:bCs/>
          <w:i/>
          <w:iCs/>
          <w:sz w:val="18"/>
          <w:szCs w:val="20"/>
        </w:rPr>
        <w:t>, 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7504C0C" w14:textId="77777777" w:rsidR="0057746E" w:rsidRDefault="0057746E" w:rsidP="0057746E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57A90E5B" w14:textId="27497923" w:rsidR="0057746E" w:rsidRPr="0057746E" w:rsidRDefault="0057746E" w:rsidP="0057746E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31.07.2024 r.</w:t>
      </w:r>
    </w:p>
    <w:sectPr w:rsidR="0057746E" w:rsidRPr="0057746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4AE9D" w14:textId="77777777" w:rsidR="00C67A76" w:rsidRDefault="00C67A76">
      <w:r>
        <w:separator/>
      </w:r>
    </w:p>
  </w:endnote>
  <w:endnote w:type="continuationSeparator" w:id="0">
    <w:p w14:paraId="2DB02FCB" w14:textId="77777777" w:rsidR="00C67A76" w:rsidRDefault="00C6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7AC8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AF1D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CD2A0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D18B8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5E56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D5B8D" w14:textId="77777777" w:rsidR="00C67A76" w:rsidRDefault="00C67A76">
      <w:r>
        <w:separator/>
      </w:r>
    </w:p>
  </w:footnote>
  <w:footnote w:type="continuationSeparator" w:id="0">
    <w:p w14:paraId="202DD645" w14:textId="77777777" w:rsidR="00C67A76" w:rsidRDefault="00C67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A76D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957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4DEA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A7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73BE"/>
    <w:rsid w:val="0054734E"/>
    <w:rsid w:val="0057746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67A76"/>
    <w:rsid w:val="00CA0B33"/>
    <w:rsid w:val="00CA3511"/>
    <w:rsid w:val="00CF75AF"/>
    <w:rsid w:val="00D01E5B"/>
    <w:rsid w:val="00D04203"/>
    <w:rsid w:val="00D16846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85D5C"/>
  <w15:chartTrackingRefBased/>
  <w15:docId w15:val="{54269570-DD22-406F-B1F1-F2D7012F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5774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631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2024-07-31T10:19:00Z</cp:lastPrinted>
  <dcterms:created xsi:type="dcterms:W3CDTF">2024-07-31T10:15:00Z</dcterms:created>
  <dcterms:modified xsi:type="dcterms:W3CDTF">2024-07-31T10:19:00Z</dcterms:modified>
</cp:coreProperties>
</file>