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35C8B" w:rsidRPr="00C35C8B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C35C8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35C8B">
        <w:rPr>
          <w:rFonts w:ascii="Arial" w:hAnsi="Arial" w:cs="Arial"/>
        </w:rPr>
        <w:t>Szpital Powiatowy w Limanowej Imienia Miłosierdzia Bożego</w:t>
      </w:r>
    </w:p>
    <w:p w:rsidR="005D05C3" w:rsidRPr="0012157F" w:rsidRDefault="00C35C8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35C8B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C35C8B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C35C8B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35C8B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C35C8B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5C8B" w:rsidRPr="0012157F" w:rsidTr="00636A67">
        <w:tc>
          <w:tcPr>
            <w:tcW w:w="9104" w:type="dxa"/>
            <w:shd w:val="clear" w:color="auto" w:fill="D9D9D9"/>
          </w:tcPr>
          <w:p w:rsidR="00C35C8B" w:rsidRPr="0012157F" w:rsidRDefault="00C35C8B" w:rsidP="00636A6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35C8B" w:rsidRPr="00094F76" w:rsidRDefault="00C35C8B" w:rsidP="00636A6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35C8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35C8B" w:rsidRPr="004B5FB1" w:rsidRDefault="00C35C8B" w:rsidP="00636A6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C35C8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35C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jednego detektora cyfrowego kompatybilnego z aparatem DRX Evolution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35C8B" w:rsidRPr="00A2540E" w:rsidTr="00636A67">
        <w:tc>
          <w:tcPr>
            <w:tcW w:w="2269" w:type="dxa"/>
            <w:shd w:val="clear" w:color="auto" w:fill="auto"/>
          </w:tcPr>
          <w:p w:rsidR="00C35C8B" w:rsidRPr="00A2540E" w:rsidRDefault="00C35C8B" w:rsidP="00636A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5C8B" w:rsidRPr="00A2540E" w:rsidRDefault="00C35C8B" w:rsidP="00636A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35C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NZ-26-2024-51-D-P-AC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35C8B" w:rsidRPr="00C35C8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</w:p>
    <w:p w:rsidR="004B5FB1" w:rsidRDefault="00602087" w:rsidP="00F55192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</w:t>
      </w:r>
      <w:r w:rsidR="00F55192">
        <w:rPr>
          <w:rFonts w:ascii="Arial" w:hAnsi="Arial" w:cs="Arial"/>
          <w:sz w:val="24"/>
          <w:szCs w:val="24"/>
        </w:rPr>
        <w:t xml:space="preserve"> 109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C35C8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35C8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A81" w:rsidRDefault="00145A81" w:rsidP="0038231F">
      <w:pPr>
        <w:spacing w:after="0" w:line="240" w:lineRule="auto"/>
      </w:pPr>
      <w:r>
        <w:separator/>
      </w:r>
    </w:p>
  </w:endnote>
  <w:endnote w:type="continuationSeparator" w:id="0">
    <w:p w:rsidR="00145A81" w:rsidRDefault="00145A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C8B" w:rsidRDefault="00C35C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519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519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C8B" w:rsidRDefault="00C35C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A81" w:rsidRDefault="00145A81" w:rsidP="0038231F">
      <w:pPr>
        <w:spacing w:after="0" w:line="240" w:lineRule="auto"/>
      </w:pPr>
      <w:r>
        <w:separator/>
      </w:r>
    </w:p>
  </w:footnote>
  <w:footnote w:type="continuationSeparator" w:id="0">
    <w:p w:rsidR="00145A81" w:rsidRDefault="00145A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C8B" w:rsidRDefault="00C35C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C8B" w:rsidRDefault="00C35C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C8B" w:rsidRDefault="00C35C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A8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5A81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35C8B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55192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838B724-572C-4EA8-B1C6-33C0ACC23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07A3C-7CFF-40BF-A85F-C46F5E0E9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2024-08-01T06:59:00Z</dcterms:created>
  <dcterms:modified xsi:type="dcterms:W3CDTF">2024-08-01T07:00:00Z</dcterms:modified>
</cp:coreProperties>
</file>