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60693" w:rsidRPr="00C6069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60693" w:rsidRPr="00C60693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6069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606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jednego detektora cyfrowego kompatybilnego z aparatem DRX Evolution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60693" w:rsidRPr="00A2540E" w:rsidTr="00636A67">
        <w:tc>
          <w:tcPr>
            <w:tcW w:w="2269" w:type="dxa"/>
            <w:shd w:val="clear" w:color="auto" w:fill="auto"/>
          </w:tcPr>
          <w:p w:rsidR="00C60693" w:rsidRPr="00A2540E" w:rsidRDefault="00C60693" w:rsidP="00636A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60693" w:rsidRPr="00A2540E" w:rsidRDefault="00C60693" w:rsidP="00636A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606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NZ-26-2024-51-D-P-AC</w:t>
            </w:r>
          </w:p>
        </w:tc>
      </w:tr>
    </w:tbl>
    <w:p w:rsidR="00DC652A" w:rsidRPr="00053927" w:rsidRDefault="00C6069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6069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6069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FCA" w:rsidRDefault="009A1FCA" w:rsidP="00025386">
      <w:pPr>
        <w:spacing w:after="0" w:line="240" w:lineRule="auto"/>
      </w:pPr>
      <w:r>
        <w:separator/>
      </w:r>
    </w:p>
  </w:endnote>
  <w:endnote w:type="continuationSeparator" w:id="0">
    <w:p w:rsidR="009A1FCA" w:rsidRDefault="009A1F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693" w:rsidRDefault="00C606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06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06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693" w:rsidRDefault="00C606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FCA" w:rsidRDefault="009A1FCA" w:rsidP="00025386">
      <w:pPr>
        <w:spacing w:after="0" w:line="240" w:lineRule="auto"/>
      </w:pPr>
      <w:r>
        <w:separator/>
      </w:r>
    </w:p>
  </w:footnote>
  <w:footnote w:type="continuationSeparator" w:id="0">
    <w:p w:rsidR="009A1FCA" w:rsidRDefault="009A1F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693" w:rsidRDefault="00C606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693" w:rsidRDefault="00C606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693" w:rsidRDefault="00C606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1FC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A1FCA"/>
    <w:rsid w:val="00A56A6F"/>
    <w:rsid w:val="00A87380"/>
    <w:rsid w:val="00AF4E90"/>
    <w:rsid w:val="00AF7375"/>
    <w:rsid w:val="00B62AD0"/>
    <w:rsid w:val="00B77707"/>
    <w:rsid w:val="00BE3BCE"/>
    <w:rsid w:val="00C60693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418A366-9450-427D-9E91-3386EC54C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2024-08-01T06:58:00Z</dcterms:created>
  <dcterms:modified xsi:type="dcterms:W3CDTF">2024-08-01T06:58:00Z</dcterms:modified>
</cp:coreProperties>
</file>