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A66C4" w:rsidRPr="006A66C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6A66C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66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jednego detektora cyfrowego kompatybilnego z aparatem DRX Evolution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66C4" w:rsidRPr="00A2540E" w:rsidTr="00636A67">
        <w:tc>
          <w:tcPr>
            <w:tcW w:w="2269" w:type="dxa"/>
            <w:shd w:val="clear" w:color="auto" w:fill="auto"/>
          </w:tcPr>
          <w:p w:rsidR="006A66C4" w:rsidRPr="00A2540E" w:rsidRDefault="006A66C4" w:rsidP="00636A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66C4" w:rsidRPr="00A2540E" w:rsidRDefault="006A66C4" w:rsidP="00636A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66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NZ-26-2024-51-D-P-AC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A66C4" w:rsidRPr="006A66C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A66C4" w:rsidRPr="006A66C4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6A66C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A66C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9AB" w:rsidRDefault="005709AB" w:rsidP="00025386">
      <w:pPr>
        <w:spacing w:after="0" w:line="240" w:lineRule="auto"/>
      </w:pPr>
      <w:r>
        <w:separator/>
      </w:r>
    </w:p>
  </w:endnote>
  <w:endnote w:type="continuationSeparator" w:id="0">
    <w:p w:rsidR="005709AB" w:rsidRDefault="005709A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6C4" w:rsidRDefault="006A66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66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66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6C4" w:rsidRDefault="006A66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9AB" w:rsidRDefault="005709AB" w:rsidP="00025386">
      <w:pPr>
        <w:spacing w:after="0" w:line="240" w:lineRule="auto"/>
      </w:pPr>
      <w:r>
        <w:separator/>
      </w:r>
    </w:p>
  </w:footnote>
  <w:footnote w:type="continuationSeparator" w:id="0">
    <w:p w:rsidR="005709AB" w:rsidRDefault="005709A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6C4" w:rsidRDefault="006A66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6C4" w:rsidRDefault="006A66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6C4" w:rsidRDefault="006A66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09A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709AB"/>
    <w:rsid w:val="00620476"/>
    <w:rsid w:val="00657A47"/>
    <w:rsid w:val="006A66C4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71B9294-C3F3-4FCA-9D8D-C7A394D81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2024-08-01T06:59:00Z</dcterms:created>
  <dcterms:modified xsi:type="dcterms:W3CDTF">2024-08-01T06:59:00Z</dcterms:modified>
</cp:coreProperties>
</file>