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F4DD40" w14:textId="77777777" w:rsidR="00D62E6E" w:rsidRPr="00FF04E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FF04EF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217B60" w:rsidRPr="00FF04EF">
        <w:rPr>
          <w:rFonts w:ascii="Arial Narrow" w:eastAsia="Times New Roman" w:hAnsi="Arial Narrow" w:cs="Arial"/>
          <w:bCs/>
          <w:szCs w:val="18"/>
          <w:lang w:eastAsia="pl-PL"/>
        </w:rPr>
        <w:t>5</w:t>
      </w:r>
      <w:r w:rsidRPr="00FF04EF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FF04EF" w14:paraId="2414FF56" w14:textId="77777777" w:rsidTr="00D62E6E">
        <w:tc>
          <w:tcPr>
            <w:tcW w:w="2800" w:type="dxa"/>
            <w:shd w:val="clear" w:color="auto" w:fill="auto"/>
          </w:tcPr>
          <w:p w14:paraId="43D8C9E6" w14:textId="77777777" w:rsidR="00D62E6E" w:rsidRPr="00FF04E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F04EF">
              <w:rPr>
                <w:rFonts w:ascii="Arial Narrow" w:hAnsi="Arial Narrow" w:cs="Arial"/>
                <w:b/>
              </w:rPr>
              <w:t>Wykonawca</w:t>
            </w:r>
            <w:r w:rsidRPr="00FF04E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EC65ABD" w14:textId="77777777" w:rsidR="00D62E6E" w:rsidRPr="00FF04E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A93EADD" w14:textId="77777777" w:rsidR="00D62E6E" w:rsidRPr="00FF04E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7A5F0D6" w14:textId="77777777" w:rsidR="00D62E6E" w:rsidRPr="00FF04E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FF04E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FF04E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FF04E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FF04EF" w14:paraId="3AD56238" w14:textId="77777777" w:rsidTr="00D62E6E">
        <w:tc>
          <w:tcPr>
            <w:tcW w:w="2800" w:type="dxa"/>
            <w:shd w:val="clear" w:color="auto" w:fill="auto"/>
          </w:tcPr>
          <w:p w14:paraId="5494458E" w14:textId="77777777" w:rsidR="00D62E6E" w:rsidRPr="00FF04E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F04E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73D4515" w14:textId="77777777" w:rsidR="00D62E6E" w:rsidRPr="00FF04E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4901111" w14:textId="77777777" w:rsidR="00D62E6E" w:rsidRPr="00FF04E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5EB9C3C" w14:textId="77777777" w:rsidR="00D62E6E" w:rsidRPr="00FF04E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FF04E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FF04EF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FF04E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2725CF91" w14:textId="77777777" w:rsidR="00BC121E" w:rsidRPr="00FF04E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7B60" w:rsidRPr="00FF04EF" w14:paraId="1BB6620F" w14:textId="77777777" w:rsidTr="0006332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098C39E" w14:textId="77777777" w:rsidR="00217B60" w:rsidRPr="00FF04EF" w:rsidRDefault="00217B60" w:rsidP="0006332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F956B5A" w14:textId="77777777" w:rsidR="00217B60" w:rsidRPr="00FF04EF" w:rsidRDefault="00217B60" w:rsidP="0006332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FF04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FF04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FF04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FF04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FF04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FF04EF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14:paraId="1244255A" w14:textId="77777777" w:rsidR="00217B60" w:rsidRPr="00FF04EF" w:rsidRDefault="00217B60" w:rsidP="0006332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B59B660" w14:textId="77777777" w:rsidR="00217B60" w:rsidRPr="00FF04EF" w:rsidRDefault="00217B60" w:rsidP="0006332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3EDCA37B" w14:textId="77777777" w:rsidR="00BC121E" w:rsidRPr="00FF04EF" w:rsidRDefault="00217B6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F04EF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FF04EF">
        <w:rPr>
          <w:rFonts w:ascii="Arial Narrow" w:eastAsia="Times New Roman" w:hAnsi="Arial Narrow" w:cs="Arial"/>
          <w:lang w:eastAsia="pl-PL"/>
        </w:rPr>
        <w:t>N</w:t>
      </w:r>
      <w:r w:rsidR="00BC121E" w:rsidRPr="00FF04EF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FF04EF" w14:paraId="02A67144" w14:textId="77777777" w:rsidTr="00D62E6E">
        <w:tc>
          <w:tcPr>
            <w:tcW w:w="2269" w:type="dxa"/>
            <w:shd w:val="clear" w:color="auto" w:fill="auto"/>
          </w:tcPr>
          <w:p w14:paraId="31786AD8" w14:textId="77777777" w:rsidR="00D62E6E" w:rsidRPr="00FF04E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A7AD0B" w14:textId="77777777" w:rsidR="00D62E6E" w:rsidRPr="00FF04EF" w:rsidRDefault="00217B6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b/>
                <w:lang w:eastAsia="pl-PL"/>
              </w:rPr>
              <w:t>Zakup drukarek</w:t>
            </w:r>
            <w:r w:rsidR="00D62E6E" w:rsidRPr="00FF04EF">
              <w:rPr>
                <w:rFonts w:ascii="Arial Narrow" w:eastAsia="Times New Roman" w:hAnsi="Arial Narrow" w:cs="Arial"/>
                <w:b/>
                <w:lang w:eastAsia="pl-PL"/>
              </w:rPr>
              <w:t>.</w:t>
            </w:r>
          </w:p>
        </w:tc>
      </w:tr>
      <w:tr w:rsidR="00217B60" w:rsidRPr="00FF04EF" w14:paraId="3AAACAC7" w14:textId="77777777" w:rsidTr="0006332E">
        <w:tc>
          <w:tcPr>
            <w:tcW w:w="2269" w:type="dxa"/>
            <w:shd w:val="clear" w:color="auto" w:fill="auto"/>
          </w:tcPr>
          <w:p w14:paraId="4653F154" w14:textId="77777777" w:rsidR="00217B60" w:rsidRPr="00FF04EF" w:rsidRDefault="00217B60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5E0321" w14:textId="77777777" w:rsidR="00217B60" w:rsidRPr="00FF04EF" w:rsidRDefault="00217B60" w:rsidP="0006332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b/>
                <w:lang w:eastAsia="pl-PL"/>
              </w:rPr>
              <w:t>106/2024</w:t>
            </w:r>
          </w:p>
        </w:tc>
      </w:tr>
    </w:tbl>
    <w:p w14:paraId="4531FA33" w14:textId="77777777" w:rsidR="00BC121E" w:rsidRPr="00FF04EF" w:rsidRDefault="00217B60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FF04EF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FF04EF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FF04EF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FF04EF">
        <w:rPr>
          <w:rFonts w:ascii="Arial Narrow" w:eastAsia="Times New Roman" w:hAnsi="Arial Narrow" w:cs="Arial"/>
          <w:b/>
          <w:lang w:eastAsia="pl-PL"/>
        </w:rPr>
        <w:t>,</w:t>
      </w:r>
      <w:r w:rsidR="00BC121E" w:rsidRPr="00FF04EF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FF04EF">
        <w:rPr>
          <w:rFonts w:ascii="Arial Narrow" w:eastAsia="Times New Roman" w:hAnsi="Arial Narrow" w:cs="Arial"/>
          <w:bCs/>
          <w:lang w:eastAsia="pl-PL"/>
        </w:rPr>
        <w:t>, że:</w:t>
      </w:r>
    </w:p>
    <w:p w14:paraId="2958626D" w14:textId="77777777" w:rsidR="00BC121E" w:rsidRPr="00FF04E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FF04EF">
        <w:rPr>
          <w:rFonts w:ascii="Arial Narrow" w:eastAsia="Times New Roman" w:hAnsi="Arial Narrow" w:cs="Arial"/>
          <w:b/>
          <w:bCs/>
        </w:rPr>
        <w:object w:dxaOrig="0" w:dyaOrig="0" w14:anchorId="2E4AAAA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F04E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F04EF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FF04E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F04EF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FF04E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FF04EF">
        <w:rPr>
          <w:rFonts w:ascii="Arial Narrow" w:eastAsia="Times New Roman" w:hAnsi="Arial Narrow" w:cs="Arial"/>
          <w:lang w:eastAsia="pl-PL"/>
        </w:rPr>
        <w:t>.</w:t>
      </w:r>
    </w:p>
    <w:p w14:paraId="3EC4B8A7" w14:textId="77777777" w:rsidR="00BC121E" w:rsidRPr="00FF04E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F04EF">
        <w:rPr>
          <w:rFonts w:ascii="Arial Narrow" w:eastAsia="Times New Roman" w:hAnsi="Arial Narrow" w:cs="Arial"/>
          <w:b/>
          <w:bCs/>
        </w:rPr>
        <w:object w:dxaOrig="0" w:dyaOrig="0" w14:anchorId="0180F4FA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FF04EF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FF04EF">
        <w:rPr>
          <w:rFonts w:ascii="Arial Narrow" w:eastAsia="Times New Roman" w:hAnsi="Arial Narrow" w:cs="Arial"/>
          <w:lang w:eastAsia="pl-PL"/>
        </w:rPr>
        <w:t xml:space="preserve">            </w:t>
      </w:r>
      <w:r w:rsidRPr="00FF04EF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FF04EF">
        <w:rPr>
          <w:rFonts w:ascii="Arial Narrow" w:eastAsia="Times New Roman" w:hAnsi="Arial Narrow" w:cs="Arial"/>
          <w:lang w:eastAsia="pl-PL"/>
        </w:rPr>
        <w:t>t.j. Dz.U. z 2023r. poz. 1689</w:t>
      </w:r>
      <w:r w:rsidRPr="00FF04EF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14:paraId="1BECBC55" w14:textId="77777777" w:rsidR="00BF69A4" w:rsidRPr="00FF04E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FF04EF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F04EF" w14:paraId="7E1E26A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BE4D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E7D5F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C607B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FF04EF" w14:paraId="6592AFC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9195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6F4E5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C105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FF04EF" w14:paraId="1BCB9FE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DA89A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F0D7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3A3A" w14:textId="77777777" w:rsidR="00BC121E" w:rsidRPr="00FF04E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6DC26324" w14:textId="77777777" w:rsidR="00BC121E" w:rsidRPr="00FF04E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FF04EF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55625071" w14:textId="77777777" w:rsidR="00BC121E" w:rsidRPr="00FF04E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FF04EF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7B4DC56" w14:textId="77777777" w:rsidR="00067B62" w:rsidRPr="00FF04E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F04EF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FF04EF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FF04EF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14:paraId="3075AE8D" w14:textId="77777777" w:rsidR="00067B62" w:rsidRPr="00FF04E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F04EF" w14:paraId="71BCD683" w14:textId="77777777" w:rsidTr="00620E37">
        <w:tc>
          <w:tcPr>
            <w:tcW w:w="2660" w:type="dxa"/>
            <w:shd w:val="clear" w:color="auto" w:fill="auto"/>
          </w:tcPr>
          <w:p w14:paraId="2DB632DD" w14:textId="77777777" w:rsidR="00BC121E" w:rsidRPr="00FF04E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1CA0161" w14:textId="77777777" w:rsidR="00BC121E" w:rsidRPr="00FF04E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DA3CFCF" w14:textId="77777777" w:rsidR="00BC121E" w:rsidRPr="00FF04E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FF04E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FF04E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06835C8" w14:textId="77777777" w:rsidR="00BC121E" w:rsidRPr="00FF04E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8E3FD9F" w14:textId="77777777" w:rsidR="00BC121E" w:rsidRPr="00FF04E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856693" w14:textId="77777777" w:rsidR="00BC121E" w:rsidRPr="00FF04E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F04E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217B60" w:rsidRPr="00FF04E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FF04E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FF04E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747E59DF" w14:textId="77777777" w:rsidR="00106AC7" w:rsidRPr="00FF04EF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FF04E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87211B" w14:textId="77777777" w:rsidR="00415A5D" w:rsidRDefault="00415A5D">
      <w:r>
        <w:separator/>
      </w:r>
    </w:p>
  </w:endnote>
  <w:endnote w:type="continuationSeparator" w:id="0">
    <w:p w14:paraId="6C6E816D" w14:textId="77777777" w:rsidR="00415A5D" w:rsidRDefault="00415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BE97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0E8383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6BF9A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4566486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F38DD4C">
        <v:line id="_x0000_s1025" style="position:absolute;left:0;text-align:left;z-index:251657728" from="-3.85pt,8.7pt" to="455.15pt,8.7pt"/>
      </w:pict>
    </w:r>
  </w:p>
  <w:p w14:paraId="115B3A2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DC6D3" w14:textId="77777777" w:rsidR="00217B60" w:rsidRDefault="00217B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898269" w14:textId="77777777" w:rsidR="00415A5D" w:rsidRDefault="00415A5D">
      <w:r>
        <w:separator/>
      </w:r>
    </w:p>
  </w:footnote>
  <w:footnote w:type="continuationSeparator" w:id="0">
    <w:p w14:paraId="6043E76D" w14:textId="77777777" w:rsidR="00415A5D" w:rsidRDefault="00415A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696BB4" w14:textId="77777777" w:rsidR="00217B60" w:rsidRDefault="00217B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7580AF" w14:textId="77777777" w:rsidR="00217B60" w:rsidRDefault="00217B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04A48B" w14:textId="77777777" w:rsidR="00217B60" w:rsidRDefault="00217B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7366194">
    <w:abstractNumId w:val="13"/>
  </w:num>
  <w:num w:numId="2" w16cid:durableId="1084768157">
    <w:abstractNumId w:val="0"/>
  </w:num>
  <w:num w:numId="3" w16cid:durableId="547961219">
    <w:abstractNumId w:val="11"/>
  </w:num>
  <w:num w:numId="4" w16cid:durableId="402147337">
    <w:abstractNumId w:val="8"/>
  </w:num>
  <w:num w:numId="5" w16cid:durableId="1264797753">
    <w:abstractNumId w:val="7"/>
  </w:num>
  <w:num w:numId="6" w16cid:durableId="1710686440">
    <w:abstractNumId w:val="1"/>
  </w:num>
  <w:num w:numId="7" w16cid:durableId="2104301727">
    <w:abstractNumId w:val="6"/>
  </w:num>
  <w:num w:numId="8" w16cid:durableId="1189636081">
    <w:abstractNumId w:val="3"/>
  </w:num>
  <w:num w:numId="9" w16cid:durableId="1329675594">
    <w:abstractNumId w:val="2"/>
  </w:num>
  <w:num w:numId="10" w16cid:durableId="1932619188">
    <w:abstractNumId w:val="5"/>
  </w:num>
  <w:num w:numId="11" w16cid:durableId="1952275537">
    <w:abstractNumId w:val="10"/>
  </w:num>
  <w:num w:numId="12" w16cid:durableId="1289167145">
    <w:abstractNumId w:val="4"/>
  </w:num>
  <w:num w:numId="13" w16cid:durableId="1204170771">
    <w:abstractNumId w:val="9"/>
  </w:num>
  <w:num w:numId="14" w16cid:durableId="2050685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5A5D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17B60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15A5D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153C0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04EF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C68E9F"/>
  <w15:chartTrackingRefBased/>
  <w15:docId w15:val="{A2D260FB-F548-49C7-8626-F30AB75E6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1749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2024-08-01T09:02:00Z</cp:lastPrinted>
  <dcterms:created xsi:type="dcterms:W3CDTF">2024-08-01T09:02:00Z</dcterms:created>
  <dcterms:modified xsi:type="dcterms:W3CDTF">2024-08-01T09:02:00Z</dcterms:modified>
</cp:coreProperties>
</file>